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FDE39" w14:textId="77777777" w:rsidR="00144064" w:rsidRDefault="00144064">
      <w:pPr>
        <w:pStyle w:val="BodyText"/>
        <w:rPr>
          <w:rFonts w:ascii="Arial"/>
        </w:rPr>
      </w:pPr>
    </w:p>
    <w:p w14:paraId="71207D1D" w14:textId="77777777" w:rsidR="00C9301F" w:rsidRDefault="00C9301F">
      <w:pPr>
        <w:pStyle w:val="BodyText"/>
        <w:rPr>
          <w:rFonts w:ascii="Arial"/>
        </w:rPr>
      </w:pPr>
    </w:p>
    <w:p w14:paraId="4CED13D6" w14:textId="77777777" w:rsidR="00144064" w:rsidRDefault="00144064">
      <w:pPr>
        <w:pStyle w:val="BodyText"/>
        <w:spacing w:before="14"/>
        <w:rPr>
          <w:rFonts w:ascii="Arial"/>
        </w:rPr>
      </w:pPr>
    </w:p>
    <w:p w14:paraId="3E1EDE7F" w14:textId="77777777" w:rsidR="00144064" w:rsidRDefault="00144064">
      <w:pPr>
        <w:pStyle w:val="BodyText"/>
        <w:rPr>
          <w:rFonts w:ascii="Arial"/>
        </w:rPr>
        <w:sectPr w:rsidR="00144064">
          <w:headerReference w:type="default" r:id="rId6"/>
          <w:footerReference w:type="default" r:id="rId7"/>
          <w:type w:val="continuous"/>
          <w:pgSz w:w="12240" w:h="15840"/>
          <w:pgMar w:top="0" w:right="360" w:bottom="0" w:left="1800" w:header="708" w:footer="708" w:gutter="0"/>
          <w:cols w:space="708"/>
        </w:sectPr>
      </w:pPr>
    </w:p>
    <w:p w14:paraId="71058F8C" w14:textId="066F3D78" w:rsidR="00247696" w:rsidRDefault="00FE022C" w:rsidP="00247696">
      <w:pPr>
        <w:pStyle w:val="Title"/>
        <w:rPr>
          <w:rFonts w:ascii="Arial" w:hAnsi="Arial" w:cs="Arial"/>
          <w:b/>
          <w:sz w:val="32"/>
          <w:szCs w:val="32"/>
        </w:rPr>
      </w:pPr>
      <w:r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9963EF0" wp14:editId="44E1AE3C">
                <wp:simplePos x="0" y="0"/>
                <wp:positionH relativeFrom="page">
                  <wp:posOffset>0</wp:posOffset>
                </wp:positionH>
                <wp:positionV relativeFrom="page">
                  <wp:posOffset>9827996</wp:posOffset>
                </wp:positionV>
                <wp:extent cx="1800225" cy="230504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2305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230504">
                              <a:moveTo>
                                <a:pt x="1799996" y="0"/>
                              </a:moveTo>
                              <a:lnTo>
                                <a:pt x="0" y="0"/>
                              </a:lnTo>
                              <a:lnTo>
                                <a:pt x="0" y="230403"/>
                              </a:lnTo>
                              <a:lnTo>
                                <a:pt x="1799996" y="230403"/>
                              </a:lnTo>
                              <a:lnTo>
                                <a:pt x="1799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737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57517" id="Graphic 3" o:spid="_x0000_s1026" style="position:absolute;margin-left:0;margin-top:773.85pt;width:141.75pt;height:18.1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" path="m1799996,l,,,230403r1799996,l1799996,xe" fillcolor="#9e7374" stroked="f">
                <v:path arrowok="t"/>
                <w10:wrap anchorx="page" anchory="page"/>
              </v:shape>
            </w:pict>
          </mc:Fallback>
        </mc:AlternateContent>
      </w:r>
      <w:r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2A5D598" wp14:editId="216CBBAB">
                <wp:simplePos x="0" y="0"/>
                <wp:positionH relativeFrom="page">
                  <wp:posOffset>1799996</wp:posOffset>
                </wp:positionH>
                <wp:positionV relativeFrom="page">
                  <wp:posOffset>0</wp:posOffset>
                </wp:positionV>
                <wp:extent cx="5972810" cy="21653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281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2810" h="216535">
                              <a:moveTo>
                                <a:pt x="5972403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5972403" y="216001"/>
                              </a:lnTo>
                              <a:lnTo>
                                <a:pt x="59724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D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2A894" id="Graphic 4" o:spid="_x0000_s1026" style="position:absolute;margin-left:141.75pt;margin-top:0;width:470.3pt;height:17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" path="m5972403,l,,,216001r5972403,l5972403,xe" fillcolor="#c5cdbe" stroked="f">
                <v:path arrowok="t"/>
                <w10:wrap anchorx="page" anchory="page"/>
              </v:shape>
            </w:pict>
          </mc:Fallback>
        </mc:AlternateContent>
      </w:r>
    </w:p>
    <w:p w14:paraId="1B6463B4" w14:textId="77777777" w:rsidR="00F56218" w:rsidRPr="00F56218" w:rsidRDefault="00F56218" w:rsidP="00F56218">
      <w:pPr>
        <w:jc w:val="center"/>
        <w:rPr>
          <w:rFonts w:ascii="Arial" w:hAnsi="Arial" w:cs="Arial"/>
          <w:sz w:val="32"/>
          <w:szCs w:val="32"/>
        </w:rPr>
      </w:pPr>
      <w:r w:rsidRPr="00F56218">
        <w:rPr>
          <w:rFonts w:ascii="Arial" w:hAnsi="Arial" w:cs="Arial"/>
          <w:sz w:val="32"/>
          <w:szCs w:val="32"/>
        </w:rPr>
        <w:t>Guide til op- og nedtrapning af behandling med hormoncreme.</w:t>
      </w:r>
    </w:p>
    <w:p w14:paraId="018EC63D" w14:textId="77777777" w:rsidR="00F56218" w:rsidRDefault="00F56218" w:rsidP="00F56218">
      <w:pPr>
        <w:rPr>
          <w:rFonts w:ascii="Arial" w:hAnsi="Arial" w:cs="Arial"/>
          <w:sz w:val="24"/>
          <w:szCs w:val="24"/>
        </w:rPr>
      </w:pPr>
    </w:p>
    <w:p w14:paraId="0AF55383" w14:textId="77777777" w:rsidR="00F56218" w:rsidRPr="00F56218" w:rsidRDefault="00F56218" w:rsidP="00F56218">
      <w:pPr>
        <w:rPr>
          <w:rFonts w:ascii="Arial" w:hAnsi="Arial" w:cs="Arial"/>
          <w:sz w:val="24"/>
          <w:szCs w:val="24"/>
        </w:rPr>
      </w:pPr>
    </w:p>
    <w:p w14:paraId="7551C3A2" w14:textId="77777777" w:rsidR="00F56218" w:rsidRPr="00F56218" w:rsidRDefault="00F56218" w:rsidP="00F56218">
      <w:pPr>
        <w:rPr>
          <w:rFonts w:ascii="Arial" w:hAnsi="Arial" w:cs="Arial"/>
          <w:sz w:val="24"/>
          <w:szCs w:val="24"/>
        </w:rPr>
      </w:pPr>
      <w:r w:rsidRPr="00F56218">
        <w:rPr>
          <w:rFonts w:ascii="Arial" w:hAnsi="Arial" w:cs="Arial"/>
          <w:noProof/>
          <w:sz w:val="24"/>
          <w:szCs w:val="24"/>
          <w:lang w:eastAsia="da-DK"/>
        </w:rPr>
        <mc:AlternateContent>
          <mc:Choice Requires="wpc">
            <w:drawing>
              <wp:inline distT="0" distB="0" distL="0" distR="0" wp14:anchorId="529AF153" wp14:editId="1D28E202">
                <wp:extent cx="2803669" cy="2012119"/>
                <wp:effectExtent l="0" t="0" r="15875" b="26670"/>
                <wp:docPr id="25" name="Lærre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1" name="Lige forbindelse 5"/>
                        <wps:cNvCnPr/>
                        <wps:spPr>
                          <a:xfrm>
                            <a:off x="308119" y="1640644"/>
                            <a:ext cx="7810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Lige forbindelse 6"/>
                        <wps:cNvCnPr/>
                        <wps:spPr>
                          <a:xfrm flipV="1">
                            <a:off x="1098694" y="935794"/>
                            <a:ext cx="0" cy="7143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Lige forbindelse 7"/>
                        <wps:cNvCnPr/>
                        <wps:spPr>
                          <a:xfrm flipV="1">
                            <a:off x="1098694" y="935794"/>
                            <a:ext cx="962025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Lige forbindelse 8"/>
                        <wps:cNvCnPr/>
                        <wps:spPr>
                          <a:xfrm flipV="1">
                            <a:off x="2070244" y="307144"/>
                            <a:ext cx="0" cy="6191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Lige forbindelse 9"/>
                        <wps:cNvCnPr/>
                        <wps:spPr>
                          <a:xfrm>
                            <a:off x="2060719" y="297619"/>
                            <a:ext cx="742950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Tekstfelt 13"/>
                        <wps:cNvSpPr txBox="1"/>
                        <wps:spPr>
                          <a:xfrm>
                            <a:off x="584344" y="1688269"/>
                            <a:ext cx="219075" cy="323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E2518CF" w14:textId="77777777" w:rsidR="00F56218" w:rsidRDefault="00F56218" w:rsidP="00F56218"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kstfelt 14"/>
                        <wps:cNvSpPr txBox="1"/>
                        <wps:spPr>
                          <a:xfrm>
                            <a:off x="1432069" y="1050095"/>
                            <a:ext cx="24765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4ECF56B" w14:textId="77777777" w:rsidR="00F56218" w:rsidRDefault="00F56218" w:rsidP="00F56218">
                              <w: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kstfelt 16"/>
                        <wps:cNvSpPr txBox="1"/>
                        <wps:spPr>
                          <a:xfrm>
                            <a:off x="2308369" y="469069"/>
                            <a:ext cx="219075" cy="2857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23A72AF" w14:textId="77777777" w:rsidR="00F56218" w:rsidRDefault="00F56218" w:rsidP="00F56218">
                              <w: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Lige pilforbindelse 17"/>
                        <wps:cNvCnPr/>
                        <wps:spPr>
                          <a:xfrm flipV="1">
                            <a:off x="117619" y="40444"/>
                            <a:ext cx="2105025" cy="1438275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29AF153" id="Lærred 2" o:spid="_x0000_s1026" editas="canvas" style="width:220.75pt;height:158.45pt;mso-position-horizontal-relative:char;mso-position-vertical-relative:line" coordsize="28035,20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8035;height:20116;visibility:visible;mso-wrap-style:square">
                  <v:fill o:detectmouseclick="t"/>
                  <v:path o:connecttype="none"/>
                </v:shape>
                <v:line id="Lige forbindelse 5" o:spid="_x0000_s1028" style="position:absolute;visibility:visible;mso-wrap-style:square" from="3081,16406" to="10891,164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" strokecolor="black [3040]"/>
                <v:line id="Lige forbindelse 6" o:spid="_x0000_s1029" style="position:absolute;flip:y;visibility:visible;mso-wrap-style:square" from="10986,9357" to="10986,165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" strokecolor="black [3040]"/>
                <v:line id="Lige forbindelse 7" o:spid="_x0000_s1030" style="position:absolute;flip:y;visibility:visible;mso-wrap-style:square" from="10986,9357" to="20607,94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" strokecolor="black [3040]"/>
                <v:line id="Lige forbindelse 8" o:spid="_x0000_s1031" style="position:absolute;flip:y;visibility:visible;mso-wrap-style:square" from="20702,3071" to="20702,9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" strokecolor="black [3040]"/>
                <v:line id="Lige forbindelse 9" o:spid="_x0000_s1032" style="position:absolute;visibility:visible;mso-wrap-style:square" from="20607,2976" to="28036,30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" strokecolor="black [3040]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felt 13" o:spid="_x0000_s1033" type="#_x0000_t202" style="position:absolute;left:5843;top:16882;width:2191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" fillcolor="white [3201]" strokeweight=".5pt">
                  <v:textbox>
                    <w:txbxContent>
                      <w:p w14:paraId="3E2518CF" w14:textId="77777777" w:rsidR="00F56218" w:rsidRDefault="00F56218" w:rsidP="00F56218">
                        <w:r>
                          <w:t>0</w:t>
                        </w:r>
                      </w:p>
                    </w:txbxContent>
                  </v:textbox>
                </v:shape>
                <v:shape id="Tekstfelt 14" o:spid="_x0000_s1034" type="#_x0000_t202" style="position:absolute;left:14320;top:10500;width:247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" fillcolor="white [3201]" strokeweight=".5pt">
                  <v:textbox>
                    <w:txbxContent>
                      <w:p w14:paraId="14ECF56B" w14:textId="77777777" w:rsidR="00F56218" w:rsidRDefault="00F56218" w:rsidP="00F56218">
                        <w:r>
                          <w:t>1</w:t>
                        </w:r>
                      </w:p>
                    </w:txbxContent>
                  </v:textbox>
                </v:shape>
                <v:shape id="Tekstfelt 16" o:spid="_x0000_s1035" type="#_x0000_t202" style="position:absolute;left:23083;top:4690;width:2191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" fillcolor="white [3201]" strokeweight=".5pt">
                  <v:textbox>
                    <w:txbxContent>
                      <w:p w14:paraId="623A72AF" w14:textId="77777777" w:rsidR="00F56218" w:rsidRDefault="00F56218" w:rsidP="00F56218">
                        <w:r>
                          <w:t>2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Lige pilforbindelse 17" o:spid="_x0000_s1036" type="#_x0000_t32" style="position:absolute;left:1176;top:404;width:21050;height:1438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" strokecolor="black [3040]">
                  <v:stroke startarrow="block" endarrow="block"/>
                </v:shape>
                <w10:anchorlock/>
              </v:group>
            </w:pict>
          </mc:Fallback>
        </mc:AlternateContent>
      </w:r>
    </w:p>
    <w:p w14:paraId="166DBE9F" w14:textId="77777777" w:rsidR="00F56218" w:rsidRDefault="00F56218" w:rsidP="00F56218">
      <w:pPr>
        <w:rPr>
          <w:rFonts w:ascii="Arial" w:hAnsi="Arial" w:cs="Arial"/>
          <w:sz w:val="24"/>
          <w:szCs w:val="24"/>
        </w:rPr>
      </w:pPr>
    </w:p>
    <w:p w14:paraId="48A11A24" w14:textId="77777777" w:rsidR="00F56218" w:rsidRDefault="00F56218" w:rsidP="00F56218">
      <w:pPr>
        <w:rPr>
          <w:rFonts w:ascii="Arial" w:hAnsi="Arial" w:cs="Arial"/>
          <w:sz w:val="24"/>
          <w:szCs w:val="24"/>
        </w:rPr>
      </w:pPr>
    </w:p>
    <w:p w14:paraId="5CCB167C" w14:textId="0B36993B" w:rsidR="00F56218" w:rsidRPr="00F56218" w:rsidRDefault="00F56218" w:rsidP="00F56218">
      <w:pPr>
        <w:rPr>
          <w:rFonts w:ascii="Arial" w:hAnsi="Arial" w:cs="Arial"/>
          <w:sz w:val="24"/>
          <w:szCs w:val="24"/>
        </w:rPr>
      </w:pPr>
      <w:r w:rsidRPr="00F56218">
        <w:rPr>
          <w:rFonts w:ascii="Arial" w:hAnsi="Arial" w:cs="Arial"/>
          <w:sz w:val="24"/>
          <w:szCs w:val="24"/>
        </w:rPr>
        <w:t xml:space="preserve">Tallene på trappen definerer hvor mange gange du skal smøre i ugen. </w:t>
      </w:r>
    </w:p>
    <w:p w14:paraId="762A7DF7" w14:textId="77777777" w:rsidR="00F56218" w:rsidRPr="00F56218" w:rsidRDefault="00F56218" w:rsidP="00F56218">
      <w:pPr>
        <w:rPr>
          <w:rFonts w:ascii="Arial" w:hAnsi="Arial" w:cs="Arial"/>
          <w:sz w:val="24"/>
          <w:szCs w:val="24"/>
        </w:rPr>
      </w:pPr>
      <w:r w:rsidRPr="00F56218">
        <w:rPr>
          <w:rFonts w:ascii="Arial" w:hAnsi="Arial" w:cs="Arial"/>
          <w:sz w:val="24"/>
          <w:szCs w:val="24"/>
        </w:rPr>
        <w:t xml:space="preserve">Det vil sige, at når du har været velbehandlet og uden gener i et stykke tid, kan du gå et trin ned af trappen. </w:t>
      </w:r>
    </w:p>
    <w:p w14:paraId="572F74A6" w14:textId="77777777" w:rsidR="00F56218" w:rsidRPr="00F56218" w:rsidRDefault="00F56218" w:rsidP="00F56218">
      <w:pPr>
        <w:rPr>
          <w:rFonts w:ascii="Arial" w:hAnsi="Arial" w:cs="Arial"/>
          <w:sz w:val="24"/>
          <w:szCs w:val="24"/>
        </w:rPr>
      </w:pPr>
      <w:r w:rsidRPr="00F56218">
        <w:rPr>
          <w:rFonts w:ascii="Arial" w:hAnsi="Arial" w:cs="Arial"/>
          <w:sz w:val="24"/>
          <w:szCs w:val="24"/>
        </w:rPr>
        <w:t xml:space="preserve">Hvis du derimod oplever gener / er underbehandlet, skal du gå et trin op af trappen. Her er det nødvendigt at booste, til du er velbehandlet. Dette gøres ved at smøre dagligt i op til 14 dage. </w:t>
      </w:r>
    </w:p>
    <w:p w14:paraId="2A5A85C0" w14:textId="77777777" w:rsidR="00910D51" w:rsidRDefault="00910D51" w:rsidP="00247696"/>
    <w:p w14:paraId="72349B2B" w14:textId="77777777" w:rsidR="00910D51" w:rsidRDefault="00910D51" w:rsidP="00247696"/>
    <w:p w14:paraId="705088BE" w14:textId="77777777" w:rsidR="00247696" w:rsidRPr="00247696" w:rsidRDefault="00247696" w:rsidP="00247696"/>
    <w:sectPr w:rsidR="00247696" w:rsidRPr="00247696" w:rsidSect="00932F27">
      <w:headerReference w:type="default" r:id="rId8"/>
      <w:type w:val="continuous"/>
      <w:pgSz w:w="12240" w:h="15840"/>
      <w:pgMar w:top="1701" w:right="1134" w:bottom="1701" w:left="1134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05F1C" w14:textId="77777777" w:rsidR="006C63B4" w:rsidRDefault="006C63B4" w:rsidP="00C9301F">
      <w:r>
        <w:separator/>
      </w:r>
    </w:p>
  </w:endnote>
  <w:endnote w:type="continuationSeparator" w:id="0">
    <w:p w14:paraId="59A46345" w14:textId="77777777" w:rsidR="006C63B4" w:rsidRDefault="006C63B4" w:rsidP="00C9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F63C6" w14:textId="2FE7C16E" w:rsidR="00C9301F" w:rsidRPr="00C9301F" w:rsidRDefault="00C9301F">
    <w:pPr>
      <w:pStyle w:val="Footer"/>
      <w:rPr>
        <w:sz w:val="16"/>
        <w:szCs w:val="16"/>
      </w:rPr>
    </w:pPr>
    <w:r>
      <w:ptab w:relativeTo="margin" w:alignment="center" w:leader="none"/>
    </w:r>
    <w:r w:rsidRPr="00C9301F">
      <w:rPr>
        <w:sz w:val="16"/>
        <w:szCs w:val="16"/>
      </w:rPr>
      <w:t xml:space="preserve">Granvej </w:t>
    </w:r>
    <w:r w:rsidRPr="00C9301F">
      <w:rPr>
        <w:sz w:val="16"/>
        <w:szCs w:val="16"/>
      </w:rPr>
      <w:t>2E, 2. sal</w:t>
    </w:r>
  </w:p>
  <w:p w14:paraId="39176EAD" w14:textId="604A4D18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7190 Billund</w:t>
    </w:r>
  </w:p>
  <w:p w14:paraId="54628BFF" w14:textId="7777777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Tlf. 69141405</w:t>
    </w:r>
  </w:p>
  <w:p w14:paraId="683BA152" w14:textId="3D0BF2E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CVR 37158046</w:t>
    </w:r>
  </w:p>
  <w:p w14:paraId="348958FC" w14:textId="68F452CE" w:rsidR="00C9301F" w:rsidRPr="00C9301F" w:rsidRDefault="00096406">
    <w:pPr>
      <w:pStyle w:val="Footer"/>
      <w:rPr>
        <w:sz w:val="16"/>
        <w:szCs w:val="16"/>
      </w:rPr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04D516B0" wp14:editId="5FCB381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00225" cy="230504"/>
              <wp:effectExtent l="0" t="0" r="9525" b="0"/>
              <wp:wrapNone/>
              <wp:docPr id="17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00225" cy="23050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00225" h="230504">
                            <a:moveTo>
                              <a:pt x="1799996" y="0"/>
                            </a:moveTo>
                            <a:lnTo>
                              <a:pt x="0" y="0"/>
                            </a:lnTo>
                            <a:lnTo>
                              <a:pt x="0" y="230403"/>
                            </a:lnTo>
                            <a:lnTo>
                              <a:pt x="1799996" y="230403"/>
                            </a:lnTo>
                            <a:lnTo>
                              <a:pt x="1799996" y="0"/>
                            </a:lnTo>
                            <a:close/>
                          </a:path>
                        </a:pathLst>
                      </a:custGeom>
                      <a:solidFill>
                        <a:srgbClr val="9E737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BA475D" id="Graphic 3" o:spid="_x0000_s1026" style="position:absolute;margin-left:0;margin-top:0;width:141.75pt;height:18.15pt;z-index:251671552;visibility:visible;mso-wrap-style:square;mso-wrap-distance-left:0;mso-wrap-distance-top:0;mso-wrap-distance-right:0;mso-wrap-distance-bottom:0;mso-position-horizontal:left;mso-position-horizontal-relative:page;mso-position-vertical:bottom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" path="m1799996,l,,,230403r1799996,l1799996,xe" fillcolor="#9e7374" stroked="f">
              <v:path arrowok="t"/>
              <w10:wrap anchorx="page" anchory="page"/>
            </v:shape>
          </w:pict>
        </mc:Fallback>
      </mc:AlternateContent>
    </w:r>
    <w:r w:rsidR="00C9301F" w:rsidRPr="00C9301F">
      <w:rPr>
        <w:sz w:val="16"/>
        <w:szCs w:val="16"/>
      </w:rPr>
      <w:tab/>
      <w:t>www.gynbillund.dk</w:t>
    </w:r>
    <w:r w:rsidR="00C9301F" w:rsidRPr="00C9301F">
      <w:rPr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BFC52" w14:textId="77777777" w:rsidR="006C63B4" w:rsidRDefault="006C63B4" w:rsidP="00C9301F">
      <w:r>
        <w:separator/>
      </w:r>
    </w:p>
  </w:footnote>
  <w:footnote w:type="continuationSeparator" w:id="0">
    <w:p w14:paraId="207826D8" w14:textId="77777777" w:rsidR="006C63B4" w:rsidRDefault="006C63B4" w:rsidP="00C93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D4245" w14:textId="225E6AFA" w:rsidR="008F5748" w:rsidRDefault="00EC2BBE" w:rsidP="008F5748">
    <w:pPr>
      <w:spacing w:before="1"/>
      <w:ind w:left="1321"/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25FA417A" wp14:editId="40A1CA5E">
              <wp:simplePos x="0" y="0"/>
              <wp:positionH relativeFrom="page">
                <wp:align>right</wp:align>
              </wp:positionH>
              <wp:positionV relativeFrom="page">
                <wp:posOffset>27526</wp:posOffset>
              </wp:positionV>
              <wp:extent cx="5972810" cy="216535"/>
              <wp:effectExtent l="0" t="0" r="8890" b="0"/>
              <wp:wrapNone/>
              <wp:docPr id="13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281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2810" h="216535">
                            <a:moveTo>
                              <a:pt x="5972403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5972403" y="216001"/>
                            </a:lnTo>
                            <a:lnTo>
                              <a:pt x="5972403" y="0"/>
                            </a:lnTo>
                            <a:close/>
                          </a:path>
                        </a:pathLst>
                      </a:custGeom>
                      <a:solidFill>
                        <a:srgbClr val="C5CDB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5C2043" id="Graphic 4" o:spid="_x0000_s1026" style="position:absolute;margin-left:419.1pt;margin-top:2.15pt;width:470.3pt;height:17.05pt;z-index:251665408;visibility:visible;mso-wrap-style:square;mso-wrap-distance-left:0;mso-wrap-distance-top:0;mso-wrap-distance-right:0;mso-wrap-distance-bottom:0;mso-position-horizontal:right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" path="m5972403,l,,,216001r5972403,l5972403,xe" fillcolor="#c5cdbe" stroked="f">
              <v:path arrowok="t"/>
              <w10:wrap anchorx="page" anchory="page"/>
            </v:shape>
          </w:pict>
        </mc:Fallback>
      </mc:AlternateContent>
    </w:r>
  </w:p>
  <w:p w14:paraId="39C1409C" w14:textId="77777777" w:rsidR="008F5748" w:rsidRDefault="008F5748" w:rsidP="008F5748">
    <w:pPr>
      <w:spacing w:before="1"/>
      <w:ind w:left="1321"/>
    </w:pPr>
  </w:p>
  <w:p w14:paraId="7B27923B" w14:textId="5E8F630B" w:rsidR="008F5748" w:rsidRPr="00BE56A0" w:rsidRDefault="008F5748" w:rsidP="00FF71C6">
    <w:pPr>
      <w:spacing w:before="1"/>
      <w:ind w:left="2160" w:firstLine="720"/>
      <w:rPr>
        <w:rFonts w:ascii="Arial" w:hAnsi="Arial"/>
        <w:sz w:val="41"/>
        <w:lang w:val="da-DK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0" wp14:anchorId="6B5EFA41" wp14:editId="45CB4E1F">
              <wp:simplePos x="0" y="0"/>
              <wp:positionH relativeFrom="page">
                <wp:posOffset>174625</wp:posOffset>
              </wp:positionH>
              <wp:positionV relativeFrom="page">
                <wp:posOffset>353060</wp:posOffset>
              </wp:positionV>
              <wp:extent cx="1562100" cy="1316990"/>
              <wp:effectExtent l="0" t="0" r="0" b="0"/>
              <wp:wrapNone/>
              <wp:docPr id="8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2100" cy="13169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830" h="1316355">
                            <a:moveTo>
                              <a:pt x="459282" y="169481"/>
                            </a:moveTo>
                            <a:lnTo>
                              <a:pt x="459244" y="160591"/>
                            </a:lnTo>
                            <a:lnTo>
                              <a:pt x="458939" y="156781"/>
                            </a:lnTo>
                            <a:lnTo>
                              <a:pt x="458838" y="155511"/>
                            </a:lnTo>
                            <a:lnTo>
                              <a:pt x="457860" y="150431"/>
                            </a:lnTo>
                            <a:lnTo>
                              <a:pt x="456184" y="145351"/>
                            </a:lnTo>
                            <a:lnTo>
                              <a:pt x="455383" y="142811"/>
                            </a:lnTo>
                            <a:lnTo>
                              <a:pt x="454380" y="140271"/>
                            </a:lnTo>
                            <a:lnTo>
                              <a:pt x="453301" y="137731"/>
                            </a:lnTo>
                            <a:lnTo>
                              <a:pt x="452183" y="135191"/>
                            </a:lnTo>
                            <a:lnTo>
                              <a:pt x="451548" y="133921"/>
                            </a:lnTo>
                            <a:lnTo>
                              <a:pt x="450951" y="132651"/>
                            </a:lnTo>
                            <a:lnTo>
                              <a:pt x="449313" y="130111"/>
                            </a:lnTo>
                            <a:lnTo>
                              <a:pt x="447548" y="127571"/>
                            </a:lnTo>
                            <a:lnTo>
                              <a:pt x="445871" y="125031"/>
                            </a:lnTo>
                            <a:lnTo>
                              <a:pt x="444119" y="122491"/>
                            </a:lnTo>
                            <a:lnTo>
                              <a:pt x="442099" y="119951"/>
                            </a:lnTo>
                            <a:lnTo>
                              <a:pt x="441236" y="118681"/>
                            </a:lnTo>
                            <a:lnTo>
                              <a:pt x="439966" y="117411"/>
                            </a:lnTo>
                            <a:lnTo>
                              <a:pt x="439521" y="116141"/>
                            </a:lnTo>
                            <a:lnTo>
                              <a:pt x="438213" y="114871"/>
                            </a:lnTo>
                            <a:lnTo>
                              <a:pt x="435724" y="112331"/>
                            </a:lnTo>
                            <a:lnTo>
                              <a:pt x="433158" y="109791"/>
                            </a:lnTo>
                            <a:lnTo>
                              <a:pt x="432663" y="109791"/>
                            </a:lnTo>
                            <a:lnTo>
                              <a:pt x="431241" y="108521"/>
                            </a:lnTo>
                            <a:lnTo>
                              <a:pt x="429285" y="105981"/>
                            </a:lnTo>
                            <a:lnTo>
                              <a:pt x="423227" y="100901"/>
                            </a:lnTo>
                            <a:lnTo>
                              <a:pt x="416902" y="97091"/>
                            </a:lnTo>
                            <a:lnTo>
                              <a:pt x="410362" y="92011"/>
                            </a:lnTo>
                            <a:lnTo>
                              <a:pt x="403656" y="88201"/>
                            </a:lnTo>
                            <a:lnTo>
                              <a:pt x="396786" y="85661"/>
                            </a:lnTo>
                            <a:lnTo>
                              <a:pt x="389788" y="81851"/>
                            </a:lnTo>
                            <a:lnTo>
                              <a:pt x="382676" y="79311"/>
                            </a:lnTo>
                            <a:lnTo>
                              <a:pt x="375475" y="75501"/>
                            </a:lnTo>
                            <a:lnTo>
                              <a:pt x="365760" y="72961"/>
                            </a:lnTo>
                            <a:lnTo>
                              <a:pt x="355917" y="69151"/>
                            </a:lnTo>
                            <a:lnTo>
                              <a:pt x="350951" y="67881"/>
                            </a:lnTo>
                            <a:lnTo>
                              <a:pt x="340969" y="66611"/>
                            </a:lnTo>
                            <a:lnTo>
                              <a:pt x="325869" y="62801"/>
                            </a:lnTo>
                            <a:lnTo>
                              <a:pt x="320802" y="62801"/>
                            </a:lnTo>
                            <a:lnTo>
                              <a:pt x="315734" y="61531"/>
                            </a:lnTo>
                            <a:lnTo>
                              <a:pt x="300431" y="60261"/>
                            </a:lnTo>
                            <a:lnTo>
                              <a:pt x="338226" y="66611"/>
                            </a:lnTo>
                            <a:lnTo>
                              <a:pt x="345655" y="69151"/>
                            </a:lnTo>
                            <a:lnTo>
                              <a:pt x="353021" y="70421"/>
                            </a:lnTo>
                            <a:lnTo>
                              <a:pt x="388581" y="84391"/>
                            </a:lnTo>
                            <a:lnTo>
                              <a:pt x="418503" y="103441"/>
                            </a:lnTo>
                            <a:lnTo>
                              <a:pt x="422351" y="105981"/>
                            </a:lnTo>
                            <a:lnTo>
                              <a:pt x="425958" y="109791"/>
                            </a:lnTo>
                            <a:lnTo>
                              <a:pt x="431177" y="114871"/>
                            </a:lnTo>
                            <a:lnTo>
                              <a:pt x="435952" y="121221"/>
                            </a:lnTo>
                            <a:lnTo>
                              <a:pt x="450850" y="159321"/>
                            </a:lnTo>
                            <a:lnTo>
                              <a:pt x="450964" y="163131"/>
                            </a:lnTo>
                            <a:lnTo>
                              <a:pt x="450748" y="166941"/>
                            </a:lnTo>
                            <a:lnTo>
                              <a:pt x="443407" y="191071"/>
                            </a:lnTo>
                            <a:lnTo>
                              <a:pt x="441807" y="194881"/>
                            </a:lnTo>
                            <a:lnTo>
                              <a:pt x="440397" y="197421"/>
                            </a:lnTo>
                            <a:lnTo>
                              <a:pt x="438759" y="199961"/>
                            </a:lnTo>
                            <a:lnTo>
                              <a:pt x="438035" y="199961"/>
                            </a:lnTo>
                            <a:lnTo>
                              <a:pt x="437349" y="201231"/>
                            </a:lnTo>
                            <a:lnTo>
                              <a:pt x="405269" y="230441"/>
                            </a:lnTo>
                            <a:lnTo>
                              <a:pt x="399021" y="235521"/>
                            </a:lnTo>
                            <a:lnTo>
                              <a:pt x="392607" y="238061"/>
                            </a:lnTo>
                            <a:lnTo>
                              <a:pt x="386041" y="241871"/>
                            </a:lnTo>
                            <a:lnTo>
                              <a:pt x="379361" y="245681"/>
                            </a:lnTo>
                            <a:lnTo>
                              <a:pt x="374865" y="246951"/>
                            </a:lnTo>
                            <a:lnTo>
                              <a:pt x="370293" y="249491"/>
                            </a:lnTo>
                            <a:lnTo>
                              <a:pt x="361048" y="253301"/>
                            </a:lnTo>
                            <a:lnTo>
                              <a:pt x="346900" y="257111"/>
                            </a:lnTo>
                            <a:lnTo>
                              <a:pt x="342125" y="259651"/>
                            </a:lnTo>
                            <a:lnTo>
                              <a:pt x="332511" y="262191"/>
                            </a:lnTo>
                            <a:lnTo>
                              <a:pt x="327672" y="262191"/>
                            </a:lnTo>
                            <a:lnTo>
                              <a:pt x="308114" y="267271"/>
                            </a:lnTo>
                            <a:lnTo>
                              <a:pt x="293306" y="268541"/>
                            </a:lnTo>
                            <a:lnTo>
                              <a:pt x="278409" y="271081"/>
                            </a:lnTo>
                            <a:lnTo>
                              <a:pt x="263461" y="271081"/>
                            </a:lnTo>
                            <a:lnTo>
                              <a:pt x="248475" y="272351"/>
                            </a:lnTo>
                            <a:lnTo>
                              <a:pt x="233502" y="271081"/>
                            </a:lnTo>
                            <a:lnTo>
                              <a:pt x="218567" y="271081"/>
                            </a:lnTo>
                            <a:lnTo>
                              <a:pt x="203695" y="268541"/>
                            </a:lnTo>
                            <a:lnTo>
                              <a:pt x="198755" y="268541"/>
                            </a:lnTo>
                            <a:lnTo>
                              <a:pt x="193840" y="267271"/>
                            </a:lnTo>
                            <a:lnTo>
                              <a:pt x="184035" y="266001"/>
                            </a:lnTo>
                            <a:lnTo>
                              <a:pt x="174320" y="263461"/>
                            </a:lnTo>
                            <a:lnTo>
                              <a:pt x="167081" y="262191"/>
                            </a:lnTo>
                            <a:lnTo>
                              <a:pt x="138836" y="252031"/>
                            </a:lnTo>
                            <a:lnTo>
                              <a:pt x="100228" y="231711"/>
                            </a:lnTo>
                            <a:lnTo>
                              <a:pt x="94576" y="226631"/>
                            </a:lnTo>
                            <a:lnTo>
                              <a:pt x="92760" y="225361"/>
                            </a:lnTo>
                            <a:lnTo>
                              <a:pt x="92316" y="224091"/>
                            </a:lnTo>
                            <a:lnTo>
                              <a:pt x="90982" y="222821"/>
                            </a:lnTo>
                            <a:lnTo>
                              <a:pt x="88607" y="221551"/>
                            </a:lnTo>
                            <a:lnTo>
                              <a:pt x="86309" y="219011"/>
                            </a:lnTo>
                            <a:lnTo>
                              <a:pt x="85102" y="217741"/>
                            </a:lnTo>
                            <a:lnTo>
                              <a:pt x="84683" y="216471"/>
                            </a:lnTo>
                            <a:lnTo>
                              <a:pt x="83540" y="215201"/>
                            </a:lnTo>
                            <a:lnTo>
                              <a:pt x="82727" y="213931"/>
                            </a:lnTo>
                            <a:lnTo>
                              <a:pt x="80899" y="212661"/>
                            </a:lnTo>
                            <a:lnTo>
                              <a:pt x="79298" y="210121"/>
                            </a:lnTo>
                            <a:lnTo>
                              <a:pt x="77787" y="207581"/>
                            </a:lnTo>
                            <a:lnTo>
                              <a:pt x="76187" y="205041"/>
                            </a:lnTo>
                            <a:lnTo>
                              <a:pt x="75895" y="205041"/>
                            </a:lnTo>
                            <a:lnTo>
                              <a:pt x="72593" y="198691"/>
                            </a:lnTo>
                            <a:lnTo>
                              <a:pt x="70027" y="191071"/>
                            </a:lnTo>
                            <a:lnTo>
                              <a:pt x="68237" y="184721"/>
                            </a:lnTo>
                            <a:lnTo>
                              <a:pt x="67284" y="177101"/>
                            </a:lnTo>
                            <a:lnTo>
                              <a:pt x="67208" y="170751"/>
                            </a:lnTo>
                            <a:lnTo>
                              <a:pt x="68008" y="163131"/>
                            </a:lnTo>
                            <a:lnTo>
                              <a:pt x="69634" y="156781"/>
                            </a:lnTo>
                            <a:lnTo>
                              <a:pt x="72047" y="149161"/>
                            </a:lnTo>
                            <a:lnTo>
                              <a:pt x="72263" y="149161"/>
                            </a:lnTo>
                            <a:lnTo>
                              <a:pt x="74726" y="142811"/>
                            </a:lnTo>
                            <a:lnTo>
                              <a:pt x="76034" y="141541"/>
                            </a:lnTo>
                            <a:lnTo>
                              <a:pt x="76962" y="139001"/>
                            </a:lnTo>
                            <a:lnTo>
                              <a:pt x="77558" y="137731"/>
                            </a:lnTo>
                            <a:lnTo>
                              <a:pt x="78244" y="137731"/>
                            </a:lnTo>
                            <a:lnTo>
                              <a:pt x="78892" y="136461"/>
                            </a:lnTo>
                            <a:lnTo>
                              <a:pt x="81559" y="131381"/>
                            </a:lnTo>
                            <a:lnTo>
                              <a:pt x="84607" y="127571"/>
                            </a:lnTo>
                            <a:lnTo>
                              <a:pt x="91198" y="119951"/>
                            </a:lnTo>
                            <a:lnTo>
                              <a:pt x="94754" y="117411"/>
                            </a:lnTo>
                            <a:lnTo>
                              <a:pt x="102260" y="109791"/>
                            </a:lnTo>
                            <a:lnTo>
                              <a:pt x="106210" y="107251"/>
                            </a:lnTo>
                            <a:lnTo>
                              <a:pt x="110299" y="103441"/>
                            </a:lnTo>
                            <a:lnTo>
                              <a:pt x="116535" y="99631"/>
                            </a:lnTo>
                            <a:lnTo>
                              <a:pt x="171640" y="74231"/>
                            </a:lnTo>
                            <a:lnTo>
                              <a:pt x="193776" y="67881"/>
                            </a:lnTo>
                            <a:lnTo>
                              <a:pt x="208775" y="64071"/>
                            </a:lnTo>
                            <a:lnTo>
                              <a:pt x="193649" y="66611"/>
                            </a:lnTo>
                            <a:lnTo>
                              <a:pt x="191770" y="67881"/>
                            </a:lnTo>
                            <a:lnTo>
                              <a:pt x="187401" y="67881"/>
                            </a:lnTo>
                            <a:lnTo>
                              <a:pt x="182435" y="69151"/>
                            </a:lnTo>
                            <a:lnTo>
                              <a:pt x="173774" y="71691"/>
                            </a:lnTo>
                            <a:lnTo>
                              <a:pt x="168859" y="72961"/>
                            </a:lnTo>
                            <a:lnTo>
                              <a:pt x="159118" y="76771"/>
                            </a:lnTo>
                            <a:lnTo>
                              <a:pt x="154279" y="78041"/>
                            </a:lnTo>
                            <a:lnTo>
                              <a:pt x="144716" y="81851"/>
                            </a:lnTo>
                            <a:lnTo>
                              <a:pt x="139979" y="84391"/>
                            </a:lnTo>
                            <a:lnTo>
                              <a:pt x="135318" y="85661"/>
                            </a:lnTo>
                            <a:lnTo>
                              <a:pt x="121539" y="93281"/>
                            </a:lnTo>
                            <a:lnTo>
                              <a:pt x="114833" y="97091"/>
                            </a:lnTo>
                            <a:lnTo>
                              <a:pt x="108292" y="100901"/>
                            </a:lnTo>
                            <a:lnTo>
                              <a:pt x="101930" y="105981"/>
                            </a:lnTo>
                            <a:lnTo>
                              <a:pt x="95770" y="109791"/>
                            </a:lnTo>
                            <a:lnTo>
                              <a:pt x="89852" y="114871"/>
                            </a:lnTo>
                            <a:lnTo>
                              <a:pt x="84239" y="121221"/>
                            </a:lnTo>
                            <a:lnTo>
                              <a:pt x="80619" y="125031"/>
                            </a:lnTo>
                            <a:lnTo>
                              <a:pt x="77190" y="128841"/>
                            </a:lnTo>
                            <a:lnTo>
                              <a:pt x="74104" y="132651"/>
                            </a:lnTo>
                            <a:lnTo>
                              <a:pt x="73355" y="133921"/>
                            </a:lnTo>
                            <a:lnTo>
                              <a:pt x="72567" y="135191"/>
                            </a:lnTo>
                            <a:lnTo>
                              <a:pt x="71869" y="136461"/>
                            </a:lnTo>
                            <a:lnTo>
                              <a:pt x="70777" y="137731"/>
                            </a:lnTo>
                            <a:lnTo>
                              <a:pt x="69240" y="140271"/>
                            </a:lnTo>
                            <a:lnTo>
                              <a:pt x="67462" y="144081"/>
                            </a:lnTo>
                            <a:lnTo>
                              <a:pt x="66573" y="145351"/>
                            </a:lnTo>
                            <a:lnTo>
                              <a:pt x="66255" y="145351"/>
                            </a:lnTo>
                            <a:lnTo>
                              <a:pt x="64871" y="149161"/>
                            </a:lnTo>
                            <a:lnTo>
                              <a:pt x="64630" y="149161"/>
                            </a:lnTo>
                            <a:lnTo>
                              <a:pt x="63830" y="151701"/>
                            </a:lnTo>
                            <a:lnTo>
                              <a:pt x="63398" y="152971"/>
                            </a:lnTo>
                            <a:lnTo>
                              <a:pt x="62928" y="154241"/>
                            </a:lnTo>
                            <a:lnTo>
                              <a:pt x="62064" y="156781"/>
                            </a:lnTo>
                            <a:lnTo>
                              <a:pt x="61264" y="159321"/>
                            </a:lnTo>
                            <a:lnTo>
                              <a:pt x="60693" y="161861"/>
                            </a:lnTo>
                            <a:lnTo>
                              <a:pt x="59461" y="166941"/>
                            </a:lnTo>
                            <a:lnTo>
                              <a:pt x="59067" y="170751"/>
                            </a:lnTo>
                            <a:lnTo>
                              <a:pt x="58991" y="178371"/>
                            </a:lnTo>
                            <a:lnTo>
                              <a:pt x="59524" y="184721"/>
                            </a:lnTo>
                            <a:lnTo>
                              <a:pt x="59639" y="185991"/>
                            </a:lnTo>
                            <a:lnTo>
                              <a:pt x="61252" y="193611"/>
                            </a:lnTo>
                            <a:lnTo>
                              <a:pt x="63766" y="202501"/>
                            </a:lnTo>
                            <a:lnTo>
                              <a:pt x="67437" y="210121"/>
                            </a:lnTo>
                            <a:lnTo>
                              <a:pt x="67779" y="210121"/>
                            </a:lnTo>
                            <a:lnTo>
                              <a:pt x="68757" y="212661"/>
                            </a:lnTo>
                            <a:lnTo>
                              <a:pt x="70675" y="215201"/>
                            </a:lnTo>
                            <a:lnTo>
                              <a:pt x="72339" y="217741"/>
                            </a:lnTo>
                            <a:lnTo>
                              <a:pt x="73507" y="220281"/>
                            </a:lnTo>
                            <a:lnTo>
                              <a:pt x="74269" y="221551"/>
                            </a:lnTo>
                            <a:lnTo>
                              <a:pt x="75095" y="221551"/>
                            </a:lnTo>
                            <a:lnTo>
                              <a:pt x="79209" y="227901"/>
                            </a:lnTo>
                            <a:lnTo>
                              <a:pt x="82867" y="231711"/>
                            </a:lnTo>
                            <a:lnTo>
                              <a:pt x="90614" y="239331"/>
                            </a:lnTo>
                            <a:lnTo>
                              <a:pt x="94716" y="241871"/>
                            </a:lnTo>
                            <a:lnTo>
                              <a:pt x="103251" y="248221"/>
                            </a:lnTo>
                            <a:lnTo>
                              <a:pt x="170624" y="278701"/>
                            </a:lnTo>
                            <a:lnTo>
                              <a:pt x="178269" y="279971"/>
                            </a:lnTo>
                            <a:lnTo>
                              <a:pt x="185966" y="282511"/>
                            </a:lnTo>
                            <a:lnTo>
                              <a:pt x="201472" y="285051"/>
                            </a:lnTo>
                            <a:lnTo>
                              <a:pt x="232752" y="287591"/>
                            </a:lnTo>
                            <a:lnTo>
                              <a:pt x="264160" y="287591"/>
                            </a:lnTo>
                            <a:lnTo>
                              <a:pt x="295440" y="285051"/>
                            </a:lnTo>
                            <a:lnTo>
                              <a:pt x="326339" y="279971"/>
                            </a:lnTo>
                            <a:lnTo>
                              <a:pt x="341553" y="274891"/>
                            </a:lnTo>
                            <a:lnTo>
                              <a:pt x="349072" y="273621"/>
                            </a:lnTo>
                            <a:lnTo>
                              <a:pt x="352806" y="272351"/>
                            </a:lnTo>
                            <a:lnTo>
                              <a:pt x="356539" y="271081"/>
                            </a:lnTo>
                            <a:lnTo>
                              <a:pt x="363931" y="267271"/>
                            </a:lnTo>
                            <a:lnTo>
                              <a:pt x="371246" y="264731"/>
                            </a:lnTo>
                            <a:lnTo>
                              <a:pt x="378460" y="260921"/>
                            </a:lnTo>
                            <a:lnTo>
                              <a:pt x="385584" y="258381"/>
                            </a:lnTo>
                            <a:lnTo>
                              <a:pt x="392569" y="254571"/>
                            </a:lnTo>
                            <a:lnTo>
                              <a:pt x="399440" y="250761"/>
                            </a:lnTo>
                            <a:lnTo>
                              <a:pt x="406146" y="245681"/>
                            </a:lnTo>
                            <a:lnTo>
                              <a:pt x="412686" y="241871"/>
                            </a:lnTo>
                            <a:lnTo>
                              <a:pt x="416991" y="238061"/>
                            </a:lnTo>
                            <a:lnTo>
                              <a:pt x="421144" y="235521"/>
                            </a:lnTo>
                            <a:lnTo>
                              <a:pt x="429107" y="227901"/>
                            </a:lnTo>
                            <a:lnTo>
                              <a:pt x="432904" y="224091"/>
                            </a:lnTo>
                            <a:lnTo>
                              <a:pt x="439991" y="216471"/>
                            </a:lnTo>
                            <a:lnTo>
                              <a:pt x="443280" y="211391"/>
                            </a:lnTo>
                            <a:lnTo>
                              <a:pt x="446214" y="207581"/>
                            </a:lnTo>
                            <a:lnTo>
                              <a:pt x="446925" y="206311"/>
                            </a:lnTo>
                            <a:lnTo>
                              <a:pt x="447675" y="205041"/>
                            </a:lnTo>
                            <a:lnTo>
                              <a:pt x="448335" y="203771"/>
                            </a:lnTo>
                            <a:lnTo>
                              <a:pt x="449351" y="202501"/>
                            </a:lnTo>
                            <a:lnTo>
                              <a:pt x="450799" y="199961"/>
                            </a:lnTo>
                            <a:lnTo>
                              <a:pt x="452437" y="196151"/>
                            </a:lnTo>
                            <a:lnTo>
                              <a:pt x="452704" y="194881"/>
                            </a:lnTo>
                            <a:lnTo>
                              <a:pt x="453542" y="193611"/>
                            </a:lnTo>
                            <a:lnTo>
                              <a:pt x="453783" y="193611"/>
                            </a:lnTo>
                            <a:lnTo>
                              <a:pt x="456501" y="184721"/>
                            </a:lnTo>
                            <a:lnTo>
                              <a:pt x="458355" y="177101"/>
                            </a:lnTo>
                            <a:lnTo>
                              <a:pt x="459282" y="169481"/>
                            </a:lnTo>
                            <a:close/>
                          </a:path>
                          <a:path w="1560830" h="1316355">
                            <a:moveTo>
                              <a:pt x="763981" y="1192123"/>
                            </a:moveTo>
                            <a:lnTo>
                              <a:pt x="761466" y="1138440"/>
                            </a:lnTo>
                            <a:lnTo>
                              <a:pt x="751116" y="1067396"/>
                            </a:lnTo>
                            <a:lnTo>
                              <a:pt x="732955" y="997813"/>
                            </a:lnTo>
                            <a:lnTo>
                              <a:pt x="707351" y="930516"/>
                            </a:lnTo>
                            <a:lnTo>
                              <a:pt x="674751" y="866241"/>
                            </a:lnTo>
                            <a:lnTo>
                              <a:pt x="651586" y="829043"/>
                            </a:lnTo>
                            <a:lnTo>
                              <a:pt x="660781" y="816406"/>
                            </a:lnTo>
                            <a:lnTo>
                              <a:pt x="682078" y="783488"/>
                            </a:lnTo>
                            <a:lnTo>
                              <a:pt x="700887" y="748995"/>
                            </a:lnTo>
                            <a:lnTo>
                              <a:pt x="719747" y="706208"/>
                            </a:lnTo>
                            <a:lnTo>
                              <a:pt x="740079" y="637692"/>
                            </a:lnTo>
                            <a:lnTo>
                              <a:pt x="747407" y="593877"/>
                            </a:lnTo>
                            <a:lnTo>
                              <a:pt x="750633" y="527304"/>
                            </a:lnTo>
                            <a:lnTo>
                              <a:pt x="749681" y="505079"/>
                            </a:lnTo>
                            <a:lnTo>
                              <a:pt x="744791" y="460895"/>
                            </a:lnTo>
                            <a:lnTo>
                              <a:pt x="736295" y="417322"/>
                            </a:lnTo>
                            <a:lnTo>
                              <a:pt x="715987" y="346519"/>
                            </a:lnTo>
                            <a:lnTo>
                              <a:pt x="700214" y="305041"/>
                            </a:lnTo>
                            <a:lnTo>
                              <a:pt x="678053" y="258254"/>
                            </a:lnTo>
                            <a:lnTo>
                              <a:pt x="651992" y="213512"/>
                            </a:lnTo>
                            <a:lnTo>
                              <a:pt x="626567" y="177063"/>
                            </a:lnTo>
                            <a:lnTo>
                              <a:pt x="594690" y="139103"/>
                            </a:lnTo>
                            <a:lnTo>
                              <a:pt x="555015" y="101688"/>
                            </a:lnTo>
                            <a:lnTo>
                              <a:pt x="513435" y="70472"/>
                            </a:lnTo>
                            <a:lnTo>
                              <a:pt x="468515" y="44081"/>
                            </a:lnTo>
                            <a:lnTo>
                              <a:pt x="405676" y="20218"/>
                            </a:lnTo>
                            <a:lnTo>
                              <a:pt x="355561" y="7988"/>
                            </a:lnTo>
                            <a:lnTo>
                              <a:pt x="316242" y="2070"/>
                            </a:lnTo>
                            <a:lnTo>
                              <a:pt x="281736" y="0"/>
                            </a:lnTo>
                            <a:lnTo>
                              <a:pt x="266839" y="0"/>
                            </a:lnTo>
                            <a:lnTo>
                              <a:pt x="222618" y="3302"/>
                            </a:lnTo>
                            <a:lnTo>
                              <a:pt x="183489" y="9410"/>
                            </a:lnTo>
                            <a:lnTo>
                              <a:pt x="131394" y="26454"/>
                            </a:lnTo>
                            <a:lnTo>
                              <a:pt x="84429" y="54292"/>
                            </a:lnTo>
                            <a:lnTo>
                              <a:pt x="50533" y="83261"/>
                            </a:lnTo>
                            <a:lnTo>
                              <a:pt x="25247" y="113868"/>
                            </a:lnTo>
                            <a:lnTo>
                              <a:pt x="6515" y="151892"/>
                            </a:lnTo>
                            <a:lnTo>
                              <a:pt x="0" y="193713"/>
                            </a:lnTo>
                            <a:lnTo>
                              <a:pt x="190" y="198704"/>
                            </a:lnTo>
                            <a:lnTo>
                              <a:pt x="11658" y="242938"/>
                            </a:lnTo>
                            <a:lnTo>
                              <a:pt x="34556" y="276250"/>
                            </a:lnTo>
                            <a:lnTo>
                              <a:pt x="68859" y="303377"/>
                            </a:lnTo>
                            <a:lnTo>
                              <a:pt x="71081" y="304393"/>
                            </a:lnTo>
                            <a:lnTo>
                              <a:pt x="67043" y="301701"/>
                            </a:lnTo>
                            <a:lnTo>
                              <a:pt x="36690" y="274345"/>
                            </a:lnTo>
                            <a:lnTo>
                              <a:pt x="14744" y="237667"/>
                            </a:lnTo>
                            <a:lnTo>
                              <a:pt x="7289" y="203123"/>
                            </a:lnTo>
                            <a:lnTo>
                              <a:pt x="7327" y="189026"/>
                            </a:lnTo>
                            <a:lnTo>
                              <a:pt x="17322" y="148209"/>
                            </a:lnTo>
                            <a:lnTo>
                              <a:pt x="39395" y="112293"/>
                            </a:lnTo>
                            <a:lnTo>
                              <a:pt x="69164" y="81965"/>
                            </a:lnTo>
                            <a:lnTo>
                              <a:pt x="103797" y="57162"/>
                            </a:lnTo>
                            <a:lnTo>
                              <a:pt x="141541" y="37922"/>
                            </a:lnTo>
                            <a:lnTo>
                              <a:pt x="186651" y="24815"/>
                            </a:lnTo>
                            <a:lnTo>
                              <a:pt x="252869" y="17818"/>
                            </a:lnTo>
                            <a:lnTo>
                              <a:pt x="281216" y="17754"/>
                            </a:lnTo>
                            <a:lnTo>
                              <a:pt x="295414" y="18567"/>
                            </a:lnTo>
                            <a:lnTo>
                              <a:pt x="334149" y="22999"/>
                            </a:lnTo>
                            <a:lnTo>
                              <a:pt x="372541" y="31521"/>
                            </a:lnTo>
                            <a:lnTo>
                              <a:pt x="423976" y="46774"/>
                            </a:lnTo>
                            <a:lnTo>
                              <a:pt x="465455" y="65557"/>
                            </a:lnTo>
                            <a:lnTo>
                              <a:pt x="501777" y="87757"/>
                            </a:lnTo>
                            <a:lnTo>
                              <a:pt x="541362" y="117868"/>
                            </a:lnTo>
                            <a:lnTo>
                              <a:pt x="572528" y="146900"/>
                            </a:lnTo>
                            <a:lnTo>
                              <a:pt x="600671" y="178816"/>
                            </a:lnTo>
                            <a:lnTo>
                              <a:pt x="626021" y="213233"/>
                            </a:lnTo>
                            <a:lnTo>
                              <a:pt x="655701" y="262001"/>
                            </a:lnTo>
                            <a:lnTo>
                              <a:pt x="680631" y="313372"/>
                            </a:lnTo>
                            <a:lnTo>
                              <a:pt x="698385" y="360108"/>
                            </a:lnTo>
                            <a:lnTo>
                              <a:pt x="712838" y="408241"/>
                            </a:lnTo>
                            <a:lnTo>
                              <a:pt x="722528" y="449999"/>
                            </a:lnTo>
                            <a:lnTo>
                              <a:pt x="728929" y="492302"/>
                            </a:lnTo>
                            <a:lnTo>
                              <a:pt x="731710" y="534949"/>
                            </a:lnTo>
                            <a:lnTo>
                              <a:pt x="731431" y="563460"/>
                            </a:lnTo>
                            <a:lnTo>
                              <a:pt x="725678" y="620179"/>
                            </a:lnTo>
                            <a:lnTo>
                              <a:pt x="713016" y="675817"/>
                            </a:lnTo>
                            <a:lnTo>
                              <a:pt x="693623" y="729589"/>
                            </a:lnTo>
                            <a:lnTo>
                              <a:pt x="670394" y="776719"/>
                            </a:lnTo>
                            <a:lnTo>
                              <a:pt x="645223" y="817511"/>
                            </a:lnTo>
                            <a:lnTo>
                              <a:pt x="644461" y="818591"/>
                            </a:lnTo>
                            <a:lnTo>
                              <a:pt x="635660" y="805688"/>
                            </a:lnTo>
                            <a:lnTo>
                              <a:pt x="613841" y="776986"/>
                            </a:lnTo>
                            <a:lnTo>
                              <a:pt x="566039" y="723061"/>
                            </a:lnTo>
                            <a:lnTo>
                              <a:pt x="513092" y="674217"/>
                            </a:lnTo>
                            <a:lnTo>
                              <a:pt x="455637" y="630872"/>
                            </a:lnTo>
                            <a:lnTo>
                              <a:pt x="394258" y="593445"/>
                            </a:lnTo>
                            <a:lnTo>
                              <a:pt x="351485" y="571944"/>
                            </a:lnTo>
                            <a:lnTo>
                              <a:pt x="307454" y="553313"/>
                            </a:lnTo>
                            <a:lnTo>
                              <a:pt x="262356" y="537629"/>
                            </a:lnTo>
                            <a:lnTo>
                              <a:pt x="216408" y="524941"/>
                            </a:lnTo>
                            <a:lnTo>
                              <a:pt x="169811" y="515353"/>
                            </a:lnTo>
                            <a:lnTo>
                              <a:pt x="122770" y="508901"/>
                            </a:lnTo>
                            <a:lnTo>
                              <a:pt x="140169" y="512597"/>
                            </a:lnTo>
                            <a:lnTo>
                              <a:pt x="157467" y="516610"/>
                            </a:lnTo>
                            <a:lnTo>
                              <a:pt x="208737" y="530580"/>
                            </a:lnTo>
                            <a:lnTo>
                              <a:pt x="258914" y="547649"/>
                            </a:lnTo>
                            <a:lnTo>
                              <a:pt x="307822" y="567804"/>
                            </a:lnTo>
                            <a:lnTo>
                              <a:pt x="355231" y="591032"/>
                            </a:lnTo>
                            <a:lnTo>
                              <a:pt x="415759" y="626694"/>
                            </a:lnTo>
                            <a:lnTo>
                              <a:pt x="472808" y="667524"/>
                            </a:lnTo>
                            <a:lnTo>
                              <a:pt x="525868" y="713282"/>
                            </a:lnTo>
                            <a:lnTo>
                              <a:pt x="574509" y="763638"/>
                            </a:lnTo>
                            <a:lnTo>
                              <a:pt x="618274" y="818273"/>
                            </a:lnTo>
                            <a:lnTo>
                              <a:pt x="631355" y="837209"/>
                            </a:lnTo>
                            <a:lnTo>
                              <a:pt x="628611" y="841095"/>
                            </a:lnTo>
                            <a:lnTo>
                              <a:pt x="574497" y="909040"/>
                            </a:lnTo>
                            <a:lnTo>
                              <a:pt x="545325" y="941184"/>
                            </a:lnTo>
                            <a:lnTo>
                              <a:pt x="503618" y="981481"/>
                            </a:lnTo>
                            <a:lnTo>
                              <a:pt x="459016" y="1018705"/>
                            </a:lnTo>
                            <a:lnTo>
                              <a:pt x="482714" y="1001826"/>
                            </a:lnTo>
                            <a:lnTo>
                              <a:pt x="528040" y="965161"/>
                            </a:lnTo>
                            <a:lnTo>
                              <a:pt x="560031" y="935266"/>
                            </a:lnTo>
                            <a:lnTo>
                              <a:pt x="590207" y="903452"/>
                            </a:lnTo>
                            <a:lnTo>
                              <a:pt x="628307" y="859231"/>
                            </a:lnTo>
                            <a:lnTo>
                              <a:pt x="638022" y="846861"/>
                            </a:lnTo>
                            <a:lnTo>
                              <a:pt x="638175" y="847064"/>
                            </a:lnTo>
                            <a:lnTo>
                              <a:pt x="673760" y="907338"/>
                            </a:lnTo>
                            <a:lnTo>
                              <a:pt x="703389" y="970788"/>
                            </a:lnTo>
                            <a:lnTo>
                              <a:pt x="726694" y="1036916"/>
                            </a:lnTo>
                            <a:lnTo>
                              <a:pt x="739838" y="1087920"/>
                            </a:lnTo>
                            <a:lnTo>
                              <a:pt x="749122" y="1139850"/>
                            </a:lnTo>
                            <a:lnTo>
                              <a:pt x="754481" y="1192453"/>
                            </a:lnTo>
                            <a:lnTo>
                              <a:pt x="755954" y="1245438"/>
                            </a:lnTo>
                            <a:lnTo>
                              <a:pt x="755586" y="1263142"/>
                            </a:lnTo>
                            <a:lnTo>
                              <a:pt x="754786" y="1280845"/>
                            </a:lnTo>
                            <a:lnTo>
                              <a:pt x="753592" y="1298562"/>
                            </a:lnTo>
                            <a:lnTo>
                              <a:pt x="752017" y="1316266"/>
                            </a:lnTo>
                            <a:lnTo>
                              <a:pt x="755281" y="1298765"/>
                            </a:lnTo>
                            <a:lnTo>
                              <a:pt x="761923" y="1245704"/>
                            </a:lnTo>
                            <a:lnTo>
                              <a:pt x="763803" y="1210017"/>
                            </a:lnTo>
                            <a:lnTo>
                              <a:pt x="763981" y="1192123"/>
                            </a:lnTo>
                            <a:close/>
                          </a:path>
                          <a:path w="1560830" h="1316355">
                            <a:moveTo>
                              <a:pt x="1501394" y="172021"/>
                            </a:moveTo>
                            <a:lnTo>
                              <a:pt x="1500873" y="166941"/>
                            </a:lnTo>
                            <a:lnTo>
                              <a:pt x="1499641" y="161861"/>
                            </a:lnTo>
                            <a:lnTo>
                              <a:pt x="1499069" y="159321"/>
                            </a:lnTo>
                            <a:lnTo>
                              <a:pt x="1498269" y="156781"/>
                            </a:lnTo>
                            <a:lnTo>
                              <a:pt x="1497406" y="154241"/>
                            </a:lnTo>
                            <a:lnTo>
                              <a:pt x="1496936" y="152971"/>
                            </a:lnTo>
                            <a:lnTo>
                              <a:pt x="1496504" y="151701"/>
                            </a:lnTo>
                            <a:lnTo>
                              <a:pt x="1495704" y="149161"/>
                            </a:lnTo>
                            <a:lnTo>
                              <a:pt x="1495463" y="149161"/>
                            </a:lnTo>
                            <a:lnTo>
                              <a:pt x="1494078" y="145351"/>
                            </a:lnTo>
                            <a:lnTo>
                              <a:pt x="1493761" y="145351"/>
                            </a:lnTo>
                            <a:lnTo>
                              <a:pt x="1492872" y="144081"/>
                            </a:lnTo>
                            <a:lnTo>
                              <a:pt x="1491094" y="140271"/>
                            </a:lnTo>
                            <a:lnTo>
                              <a:pt x="1489557" y="137731"/>
                            </a:lnTo>
                            <a:lnTo>
                              <a:pt x="1488465" y="136461"/>
                            </a:lnTo>
                            <a:lnTo>
                              <a:pt x="1487766" y="135191"/>
                            </a:lnTo>
                            <a:lnTo>
                              <a:pt x="1486979" y="133921"/>
                            </a:lnTo>
                            <a:lnTo>
                              <a:pt x="1486230" y="132651"/>
                            </a:lnTo>
                            <a:lnTo>
                              <a:pt x="1483144" y="128841"/>
                            </a:lnTo>
                            <a:lnTo>
                              <a:pt x="1479715" y="125031"/>
                            </a:lnTo>
                            <a:lnTo>
                              <a:pt x="1476095" y="121221"/>
                            </a:lnTo>
                            <a:lnTo>
                              <a:pt x="1470469" y="114871"/>
                            </a:lnTo>
                            <a:lnTo>
                              <a:pt x="1464564" y="109791"/>
                            </a:lnTo>
                            <a:lnTo>
                              <a:pt x="1458391" y="105981"/>
                            </a:lnTo>
                            <a:lnTo>
                              <a:pt x="1452041" y="100901"/>
                            </a:lnTo>
                            <a:lnTo>
                              <a:pt x="1445488" y="97091"/>
                            </a:lnTo>
                            <a:lnTo>
                              <a:pt x="1438795" y="93281"/>
                            </a:lnTo>
                            <a:lnTo>
                              <a:pt x="1425016" y="85661"/>
                            </a:lnTo>
                            <a:lnTo>
                              <a:pt x="1420355" y="84391"/>
                            </a:lnTo>
                            <a:lnTo>
                              <a:pt x="1415618" y="81851"/>
                            </a:lnTo>
                            <a:lnTo>
                              <a:pt x="1406055" y="78041"/>
                            </a:lnTo>
                            <a:lnTo>
                              <a:pt x="1401216" y="76771"/>
                            </a:lnTo>
                            <a:lnTo>
                              <a:pt x="1391475" y="72961"/>
                            </a:lnTo>
                            <a:lnTo>
                              <a:pt x="1386560" y="71691"/>
                            </a:lnTo>
                            <a:lnTo>
                              <a:pt x="1377899" y="69151"/>
                            </a:lnTo>
                            <a:lnTo>
                              <a:pt x="1372933" y="67881"/>
                            </a:lnTo>
                            <a:lnTo>
                              <a:pt x="1368564" y="67881"/>
                            </a:lnTo>
                            <a:lnTo>
                              <a:pt x="1366685" y="66611"/>
                            </a:lnTo>
                            <a:lnTo>
                              <a:pt x="1351559" y="64071"/>
                            </a:lnTo>
                            <a:lnTo>
                              <a:pt x="1366558" y="67881"/>
                            </a:lnTo>
                            <a:lnTo>
                              <a:pt x="1373987" y="69151"/>
                            </a:lnTo>
                            <a:lnTo>
                              <a:pt x="1395933" y="76771"/>
                            </a:lnTo>
                            <a:lnTo>
                              <a:pt x="1437360" y="95821"/>
                            </a:lnTo>
                            <a:lnTo>
                              <a:pt x="1454124" y="107251"/>
                            </a:lnTo>
                            <a:lnTo>
                              <a:pt x="1458074" y="109791"/>
                            </a:lnTo>
                            <a:lnTo>
                              <a:pt x="1465580" y="117411"/>
                            </a:lnTo>
                            <a:lnTo>
                              <a:pt x="1469136" y="119951"/>
                            </a:lnTo>
                            <a:lnTo>
                              <a:pt x="1475727" y="127571"/>
                            </a:lnTo>
                            <a:lnTo>
                              <a:pt x="1478775" y="131381"/>
                            </a:lnTo>
                            <a:lnTo>
                              <a:pt x="1481442" y="136461"/>
                            </a:lnTo>
                            <a:lnTo>
                              <a:pt x="1482090" y="137731"/>
                            </a:lnTo>
                            <a:lnTo>
                              <a:pt x="1482775" y="137731"/>
                            </a:lnTo>
                            <a:lnTo>
                              <a:pt x="1483372" y="139001"/>
                            </a:lnTo>
                            <a:lnTo>
                              <a:pt x="1484299" y="141541"/>
                            </a:lnTo>
                            <a:lnTo>
                              <a:pt x="1485607" y="142811"/>
                            </a:lnTo>
                            <a:lnTo>
                              <a:pt x="1488071" y="149161"/>
                            </a:lnTo>
                            <a:lnTo>
                              <a:pt x="1488287" y="149161"/>
                            </a:lnTo>
                            <a:lnTo>
                              <a:pt x="1490700" y="156781"/>
                            </a:lnTo>
                            <a:lnTo>
                              <a:pt x="1492313" y="163131"/>
                            </a:lnTo>
                            <a:lnTo>
                              <a:pt x="1492973" y="169481"/>
                            </a:lnTo>
                            <a:lnTo>
                              <a:pt x="1493050" y="177101"/>
                            </a:lnTo>
                            <a:lnTo>
                              <a:pt x="1492084" y="184721"/>
                            </a:lnTo>
                            <a:lnTo>
                              <a:pt x="1490306" y="191071"/>
                            </a:lnTo>
                            <a:lnTo>
                              <a:pt x="1487728" y="198691"/>
                            </a:lnTo>
                            <a:lnTo>
                              <a:pt x="1484439" y="205041"/>
                            </a:lnTo>
                            <a:lnTo>
                              <a:pt x="1484147" y="205041"/>
                            </a:lnTo>
                            <a:lnTo>
                              <a:pt x="1482877" y="207581"/>
                            </a:lnTo>
                            <a:lnTo>
                              <a:pt x="1481035" y="210121"/>
                            </a:lnTo>
                            <a:lnTo>
                              <a:pt x="1479435" y="212661"/>
                            </a:lnTo>
                            <a:lnTo>
                              <a:pt x="1477606" y="213931"/>
                            </a:lnTo>
                            <a:lnTo>
                              <a:pt x="1476794" y="215201"/>
                            </a:lnTo>
                            <a:lnTo>
                              <a:pt x="1475651" y="216471"/>
                            </a:lnTo>
                            <a:lnTo>
                              <a:pt x="1475232" y="217741"/>
                            </a:lnTo>
                            <a:lnTo>
                              <a:pt x="1474025" y="219011"/>
                            </a:lnTo>
                            <a:lnTo>
                              <a:pt x="1471726" y="221551"/>
                            </a:lnTo>
                            <a:lnTo>
                              <a:pt x="1469351" y="222821"/>
                            </a:lnTo>
                            <a:lnTo>
                              <a:pt x="1468907" y="224091"/>
                            </a:lnTo>
                            <a:lnTo>
                              <a:pt x="1467573" y="225361"/>
                            </a:lnTo>
                            <a:lnTo>
                              <a:pt x="1465757" y="226631"/>
                            </a:lnTo>
                            <a:lnTo>
                              <a:pt x="1460093" y="231711"/>
                            </a:lnTo>
                            <a:lnTo>
                              <a:pt x="1421485" y="252031"/>
                            </a:lnTo>
                            <a:lnTo>
                              <a:pt x="1386014" y="263461"/>
                            </a:lnTo>
                            <a:lnTo>
                              <a:pt x="1376299" y="266001"/>
                            </a:lnTo>
                            <a:lnTo>
                              <a:pt x="1366494" y="267271"/>
                            </a:lnTo>
                            <a:lnTo>
                              <a:pt x="1361579" y="268541"/>
                            </a:lnTo>
                            <a:lnTo>
                              <a:pt x="1356639" y="268541"/>
                            </a:lnTo>
                            <a:lnTo>
                              <a:pt x="1341755" y="271081"/>
                            </a:lnTo>
                            <a:lnTo>
                              <a:pt x="1326819" y="271081"/>
                            </a:lnTo>
                            <a:lnTo>
                              <a:pt x="1311846" y="272351"/>
                            </a:lnTo>
                            <a:lnTo>
                              <a:pt x="1296873" y="271081"/>
                            </a:lnTo>
                            <a:lnTo>
                              <a:pt x="1281912" y="271081"/>
                            </a:lnTo>
                            <a:lnTo>
                              <a:pt x="1267015" y="268541"/>
                            </a:lnTo>
                            <a:lnTo>
                              <a:pt x="1252220" y="267271"/>
                            </a:lnTo>
                            <a:lnTo>
                              <a:pt x="1232662" y="262191"/>
                            </a:lnTo>
                            <a:lnTo>
                              <a:pt x="1227823" y="262191"/>
                            </a:lnTo>
                            <a:lnTo>
                              <a:pt x="1218209" y="259651"/>
                            </a:lnTo>
                            <a:lnTo>
                              <a:pt x="1213434" y="257111"/>
                            </a:lnTo>
                            <a:lnTo>
                              <a:pt x="1199286" y="253301"/>
                            </a:lnTo>
                            <a:lnTo>
                              <a:pt x="1190040" y="249491"/>
                            </a:lnTo>
                            <a:lnTo>
                              <a:pt x="1185468" y="246951"/>
                            </a:lnTo>
                            <a:lnTo>
                              <a:pt x="1180973" y="245681"/>
                            </a:lnTo>
                            <a:lnTo>
                              <a:pt x="1174280" y="241871"/>
                            </a:lnTo>
                            <a:lnTo>
                              <a:pt x="1167714" y="238061"/>
                            </a:lnTo>
                            <a:lnTo>
                              <a:pt x="1161300" y="235521"/>
                            </a:lnTo>
                            <a:lnTo>
                              <a:pt x="1155065" y="230441"/>
                            </a:lnTo>
                            <a:lnTo>
                              <a:pt x="1149007" y="226631"/>
                            </a:lnTo>
                            <a:lnTo>
                              <a:pt x="1143177" y="222821"/>
                            </a:lnTo>
                            <a:lnTo>
                              <a:pt x="1122299" y="199961"/>
                            </a:lnTo>
                            <a:lnTo>
                              <a:pt x="1121575" y="199961"/>
                            </a:lnTo>
                            <a:lnTo>
                              <a:pt x="1119936" y="197421"/>
                            </a:lnTo>
                            <a:lnTo>
                              <a:pt x="1118527" y="194881"/>
                            </a:lnTo>
                            <a:lnTo>
                              <a:pt x="1116926" y="191071"/>
                            </a:lnTo>
                            <a:lnTo>
                              <a:pt x="1115834" y="189801"/>
                            </a:lnTo>
                            <a:lnTo>
                              <a:pt x="1112837" y="182181"/>
                            </a:lnTo>
                            <a:lnTo>
                              <a:pt x="1110843" y="175831"/>
                            </a:lnTo>
                            <a:lnTo>
                              <a:pt x="1109649" y="168211"/>
                            </a:lnTo>
                            <a:lnTo>
                              <a:pt x="1109357" y="163131"/>
                            </a:lnTo>
                            <a:lnTo>
                              <a:pt x="1109472" y="159321"/>
                            </a:lnTo>
                            <a:lnTo>
                              <a:pt x="1124369" y="121221"/>
                            </a:lnTo>
                            <a:lnTo>
                              <a:pt x="1134376" y="109791"/>
                            </a:lnTo>
                            <a:lnTo>
                              <a:pt x="1137983" y="105981"/>
                            </a:lnTo>
                            <a:lnTo>
                              <a:pt x="1141831" y="103441"/>
                            </a:lnTo>
                            <a:lnTo>
                              <a:pt x="1149883" y="97091"/>
                            </a:lnTo>
                            <a:lnTo>
                              <a:pt x="1154087" y="94551"/>
                            </a:lnTo>
                            <a:lnTo>
                              <a:pt x="1207300" y="70421"/>
                            </a:lnTo>
                            <a:lnTo>
                              <a:pt x="1214678" y="69151"/>
                            </a:lnTo>
                            <a:lnTo>
                              <a:pt x="1222108" y="66611"/>
                            </a:lnTo>
                            <a:lnTo>
                              <a:pt x="1259890" y="60261"/>
                            </a:lnTo>
                            <a:lnTo>
                              <a:pt x="1244600" y="61531"/>
                            </a:lnTo>
                            <a:lnTo>
                              <a:pt x="1239532" y="62801"/>
                            </a:lnTo>
                            <a:lnTo>
                              <a:pt x="1234465" y="62801"/>
                            </a:lnTo>
                            <a:lnTo>
                              <a:pt x="1219365" y="66611"/>
                            </a:lnTo>
                            <a:lnTo>
                              <a:pt x="1209382" y="67881"/>
                            </a:lnTo>
                            <a:lnTo>
                              <a:pt x="1204417" y="69151"/>
                            </a:lnTo>
                            <a:lnTo>
                              <a:pt x="1194574" y="72961"/>
                            </a:lnTo>
                            <a:lnTo>
                              <a:pt x="1184859" y="75501"/>
                            </a:lnTo>
                            <a:lnTo>
                              <a:pt x="1177658" y="79311"/>
                            </a:lnTo>
                            <a:lnTo>
                              <a:pt x="1170533" y="81851"/>
                            </a:lnTo>
                            <a:lnTo>
                              <a:pt x="1163535" y="85661"/>
                            </a:lnTo>
                            <a:lnTo>
                              <a:pt x="1156677" y="88201"/>
                            </a:lnTo>
                            <a:lnTo>
                              <a:pt x="1149959" y="92011"/>
                            </a:lnTo>
                            <a:lnTo>
                              <a:pt x="1143419" y="97091"/>
                            </a:lnTo>
                            <a:lnTo>
                              <a:pt x="1137094" y="100901"/>
                            </a:lnTo>
                            <a:lnTo>
                              <a:pt x="1131049" y="105981"/>
                            </a:lnTo>
                            <a:lnTo>
                              <a:pt x="1129093" y="108521"/>
                            </a:lnTo>
                            <a:lnTo>
                              <a:pt x="1128623" y="108521"/>
                            </a:lnTo>
                            <a:lnTo>
                              <a:pt x="1127175" y="109791"/>
                            </a:lnTo>
                            <a:lnTo>
                              <a:pt x="1124610" y="112331"/>
                            </a:lnTo>
                            <a:lnTo>
                              <a:pt x="1122121" y="114871"/>
                            </a:lnTo>
                            <a:lnTo>
                              <a:pt x="1120813" y="116141"/>
                            </a:lnTo>
                            <a:lnTo>
                              <a:pt x="1120368" y="117411"/>
                            </a:lnTo>
                            <a:lnTo>
                              <a:pt x="1119098" y="118681"/>
                            </a:lnTo>
                            <a:lnTo>
                              <a:pt x="1118235" y="119951"/>
                            </a:lnTo>
                            <a:lnTo>
                              <a:pt x="1116215" y="122491"/>
                            </a:lnTo>
                            <a:lnTo>
                              <a:pt x="1114463" y="125031"/>
                            </a:lnTo>
                            <a:lnTo>
                              <a:pt x="1112786" y="127571"/>
                            </a:lnTo>
                            <a:lnTo>
                              <a:pt x="1111021" y="130111"/>
                            </a:lnTo>
                            <a:lnTo>
                              <a:pt x="1109383" y="132651"/>
                            </a:lnTo>
                            <a:lnTo>
                              <a:pt x="1109091" y="132651"/>
                            </a:lnTo>
                            <a:lnTo>
                              <a:pt x="1108151" y="135191"/>
                            </a:lnTo>
                            <a:lnTo>
                              <a:pt x="1107033" y="137731"/>
                            </a:lnTo>
                            <a:lnTo>
                              <a:pt x="1105954" y="140271"/>
                            </a:lnTo>
                            <a:lnTo>
                              <a:pt x="1104950" y="142811"/>
                            </a:lnTo>
                            <a:lnTo>
                              <a:pt x="1104150" y="145351"/>
                            </a:lnTo>
                            <a:lnTo>
                              <a:pt x="1102474" y="150431"/>
                            </a:lnTo>
                            <a:lnTo>
                              <a:pt x="1101496" y="155511"/>
                            </a:lnTo>
                            <a:lnTo>
                              <a:pt x="1101191" y="159321"/>
                            </a:lnTo>
                            <a:lnTo>
                              <a:pt x="1101090" y="160591"/>
                            </a:lnTo>
                            <a:lnTo>
                              <a:pt x="1101039" y="169481"/>
                            </a:lnTo>
                            <a:lnTo>
                              <a:pt x="1101966" y="177101"/>
                            </a:lnTo>
                            <a:lnTo>
                              <a:pt x="1103820" y="184721"/>
                            </a:lnTo>
                            <a:lnTo>
                              <a:pt x="1106551" y="193611"/>
                            </a:lnTo>
                            <a:lnTo>
                              <a:pt x="1106792" y="193611"/>
                            </a:lnTo>
                            <a:lnTo>
                              <a:pt x="1107084" y="194881"/>
                            </a:lnTo>
                            <a:lnTo>
                              <a:pt x="1107897" y="196151"/>
                            </a:lnTo>
                            <a:lnTo>
                              <a:pt x="1109535" y="199961"/>
                            </a:lnTo>
                            <a:lnTo>
                              <a:pt x="1110983" y="202501"/>
                            </a:lnTo>
                            <a:lnTo>
                              <a:pt x="1111999" y="203771"/>
                            </a:lnTo>
                            <a:lnTo>
                              <a:pt x="1112659" y="205041"/>
                            </a:lnTo>
                            <a:lnTo>
                              <a:pt x="1113409" y="206311"/>
                            </a:lnTo>
                            <a:lnTo>
                              <a:pt x="1114120" y="207581"/>
                            </a:lnTo>
                            <a:lnTo>
                              <a:pt x="1117053" y="211391"/>
                            </a:lnTo>
                            <a:lnTo>
                              <a:pt x="1120343" y="216471"/>
                            </a:lnTo>
                            <a:lnTo>
                              <a:pt x="1127429" y="224091"/>
                            </a:lnTo>
                            <a:lnTo>
                              <a:pt x="1131227" y="227901"/>
                            </a:lnTo>
                            <a:lnTo>
                              <a:pt x="1139190" y="235521"/>
                            </a:lnTo>
                            <a:lnTo>
                              <a:pt x="1143342" y="238061"/>
                            </a:lnTo>
                            <a:lnTo>
                              <a:pt x="1147648" y="241871"/>
                            </a:lnTo>
                            <a:lnTo>
                              <a:pt x="1154176" y="245681"/>
                            </a:lnTo>
                            <a:lnTo>
                              <a:pt x="1160894" y="250761"/>
                            </a:lnTo>
                            <a:lnTo>
                              <a:pt x="1167752" y="254571"/>
                            </a:lnTo>
                            <a:lnTo>
                              <a:pt x="1174750" y="258381"/>
                            </a:lnTo>
                            <a:lnTo>
                              <a:pt x="1181862" y="260921"/>
                            </a:lnTo>
                            <a:lnTo>
                              <a:pt x="1189075" y="264731"/>
                            </a:lnTo>
                            <a:lnTo>
                              <a:pt x="1196390" y="267271"/>
                            </a:lnTo>
                            <a:lnTo>
                              <a:pt x="1203794" y="271081"/>
                            </a:lnTo>
                            <a:lnTo>
                              <a:pt x="1211249" y="273621"/>
                            </a:lnTo>
                            <a:lnTo>
                              <a:pt x="1218768" y="274891"/>
                            </a:lnTo>
                            <a:lnTo>
                              <a:pt x="1233995" y="279971"/>
                            </a:lnTo>
                            <a:lnTo>
                              <a:pt x="1264894" y="285051"/>
                            </a:lnTo>
                            <a:lnTo>
                              <a:pt x="1296174" y="287591"/>
                            </a:lnTo>
                            <a:lnTo>
                              <a:pt x="1327569" y="287591"/>
                            </a:lnTo>
                            <a:lnTo>
                              <a:pt x="1358861" y="285051"/>
                            </a:lnTo>
                            <a:lnTo>
                              <a:pt x="1374355" y="282511"/>
                            </a:lnTo>
                            <a:lnTo>
                              <a:pt x="1382052" y="279971"/>
                            </a:lnTo>
                            <a:lnTo>
                              <a:pt x="1389710" y="278701"/>
                            </a:lnTo>
                            <a:lnTo>
                              <a:pt x="1426984" y="266001"/>
                            </a:lnTo>
                            <a:lnTo>
                              <a:pt x="1457083" y="248221"/>
                            </a:lnTo>
                            <a:lnTo>
                              <a:pt x="1465618" y="241871"/>
                            </a:lnTo>
                            <a:lnTo>
                              <a:pt x="1469720" y="239331"/>
                            </a:lnTo>
                            <a:lnTo>
                              <a:pt x="1477467" y="231711"/>
                            </a:lnTo>
                            <a:lnTo>
                              <a:pt x="1481124" y="227901"/>
                            </a:lnTo>
                            <a:lnTo>
                              <a:pt x="1485239" y="221551"/>
                            </a:lnTo>
                            <a:lnTo>
                              <a:pt x="1486065" y="221551"/>
                            </a:lnTo>
                            <a:lnTo>
                              <a:pt x="1486827" y="220281"/>
                            </a:lnTo>
                            <a:lnTo>
                              <a:pt x="1487995" y="217741"/>
                            </a:lnTo>
                            <a:lnTo>
                              <a:pt x="1489659" y="215201"/>
                            </a:lnTo>
                            <a:lnTo>
                              <a:pt x="1491234" y="212661"/>
                            </a:lnTo>
                            <a:lnTo>
                              <a:pt x="1492897" y="210121"/>
                            </a:lnTo>
                            <a:lnTo>
                              <a:pt x="1496555" y="202501"/>
                            </a:lnTo>
                            <a:lnTo>
                              <a:pt x="1499069" y="193611"/>
                            </a:lnTo>
                            <a:lnTo>
                              <a:pt x="1500695" y="185991"/>
                            </a:lnTo>
                            <a:lnTo>
                              <a:pt x="1501343" y="178371"/>
                            </a:lnTo>
                            <a:lnTo>
                              <a:pt x="1501394" y="172021"/>
                            </a:lnTo>
                            <a:close/>
                          </a:path>
                          <a:path w="1560830" h="1316355">
                            <a:moveTo>
                              <a:pt x="1560334" y="193713"/>
                            </a:moveTo>
                            <a:lnTo>
                              <a:pt x="1553806" y="151892"/>
                            </a:lnTo>
                            <a:lnTo>
                              <a:pt x="1529245" y="105816"/>
                            </a:lnTo>
                            <a:lnTo>
                              <a:pt x="1499057" y="72948"/>
                            </a:lnTo>
                            <a:lnTo>
                              <a:pt x="1463649" y="45910"/>
                            </a:lnTo>
                            <a:lnTo>
                              <a:pt x="1428940" y="26454"/>
                            </a:lnTo>
                            <a:lnTo>
                              <a:pt x="1391373" y="12966"/>
                            </a:lnTo>
                            <a:lnTo>
                              <a:pt x="1337716" y="3302"/>
                            </a:lnTo>
                            <a:lnTo>
                              <a:pt x="1278597" y="0"/>
                            </a:lnTo>
                            <a:lnTo>
                              <a:pt x="1263738" y="584"/>
                            </a:lnTo>
                            <a:lnTo>
                              <a:pt x="1222984" y="4572"/>
                            </a:lnTo>
                            <a:lnTo>
                              <a:pt x="1183182" y="12776"/>
                            </a:lnTo>
                            <a:lnTo>
                              <a:pt x="1129906" y="27851"/>
                            </a:lnTo>
                            <a:lnTo>
                              <a:pt x="1091819" y="44081"/>
                            </a:lnTo>
                            <a:lnTo>
                              <a:pt x="1046886" y="70472"/>
                            </a:lnTo>
                            <a:lnTo>
                              <a:pt x="1005319" y="101688"/>
                            </a:lnTo>
                            <a:lnTo>
                              <a:pt x="972527" y="131953"/>
                            </a:lnTo>
                            <a:lnTo>
                              <a:pt x="942898" y="165354"/>
                            </a:lnTo>
                            <a:lnTo>
                              <a:pt x="916482" y="201142"/>
                            </a:lnTo>
                            <a:lnTo>
                              <a:pt x="892975" y="238810"/>
                            </a:lnTo>
                            <a:lnTo>
                              <a:pt x="866051" y="291490"/>
                            </a:lnTo>
                            <a:lnTo>
                              <a:pt x="842010" y="353529"/>
                            </a:lnTo>
                            <a:lnTo>
                              <a:pt x="827570" y="402996"/>
                            </a:lnTo>
                            <a:lnTo>
                              <a:pt x="816698" y="453580"/>
                            </a:lnTo>
                            <a:lnTo>
                              <a:pt x="811199" y="497687"/>
                            </a:lnTo>
                            <a:lnTo>
                              <a:pt x="809599" y="542124"/>
                            </a:lnTo>
                            <a:lnTo>
                              <a:pt x="811415" y="579132"/>
                            </a:lnTo>
                            <a:lnTo>
                              <a:pt x="817359" y="623176"/>
                            </a:lnTo>
                            <a:lnTo>
                              <a:pt x="836371" y="694626"/>
                            </a:lnTo>
                            <a:lnTo>
                              <a:pt x="856195" y="742353"/>
                            </a:lnTo>
                            <a:lnTo>
                              <a:pt x="878255" y="783488"/>
                            </a:lnTo>
                            <a:lnTo>
                              <a:pt x="907503" y="827303"/>
                            </a:lnTo>
                            <a:lnTo>
                              <a:pt x="901928" y="835469"/>
                            </a:lnTo>
                            <a:lnTo>
                              <a:pt x="866025" y="897966"/>
                            </a:lnTo>
                            <a:lnTo>
                              <a:pt x="836853" y="963828"/>
                            </a:lnTo>
                            <a:lnTo>
                              <a:pt x="814933" y="1032370"/>
                            </a:lnTo>
                            <a:lnTo>
                              <a:pt x="800620" y="1102791"/>
                            </a:lnTo>
                            <a:lnTo>
                              <a:pt x="794270" y="1174216"/>
                            </a:lnTo>
                            <a:lnTo>
                              <a:pt x="793927" y="1192123"/>
                            </a:lnTo>
                            <a:lnTo>
                              <a:pt x="794105" y="1210017"/>
                            </a:lnTo>
                            <a:lnTo>
                              <a:pt x="797687" y="1263472"/>
                            </a:lnTo>
                            <a:lnTo>
                              <a:pt x="805891" y="1316266"/>
                            </a:lnTo>
                            <a:lnTo>
                              <a:pt x="804316" y="1298562"/>
                            </a:lnTo>
                            <a:lnTo>
                              <a:pt x="803122" y="1280845"/>
                            </a:lnTo>
                            <a:lnTo>
                              <a:pt x="802322" y="1263142"/>
                            </a:lnTo>
                            <a:lnTo>
                              <a:pt x="801954" y="1245438"/>
                            </a:lnTo>
                            <a:lnTo>
                              <a:pt x="802017" y="1227747"/>
                            </a:lnTo>
                            <a:lnTo>
                              <a:pt x="804786" y="1174864"/>
                            </a:lnTo>
                            <a:lnTo>
                              <a:pt x="811453" y="1122451"/>
                            </a:lnTo>
                            <a:lnTo>
                              <a:pt x="822032" y="1070800"/>
                            </a:lnTo>
                            <a:lnTo>
                              <a:pt x="842060" y="1003541"/>
                            </a:lnTo>
                            <a:lnTo>
                              <a:pt x="868565" y="938695"/>
                            </a:lnTo>
                            <a:lnTo>
                              <a:pt x="901217" y="876769"/>
                            </a:lnTo>
                            <a:lnTo>
                              <a:pt x="920991" y="845248"/>
                            </a:lnTo>
                            <a:lnTo>
                              <a:pt x="927417" y="853541"/>
                            </a:lnTo>
                            <a:lnTo>
                              <a:pt x="946099" y="876046"/>
                            </a:lnTo>
                            <a:lnTo>
                              <a:pt x="979982" y="914260"/>
                            </a:lnTo>
                            <a:lnTo>
                              <a:pt x="1010767" y="945438"/>
                            </a:lnTo>
                            <a:lnTo>
                              <a:pt x="1054582" y="983970"/>
                            </a:lnTo>
                            <a:lnTo>
                              <a:pt x="1101318" y="1018705"/>
                            </a:lnTo>
                            <a:lnTo>
                              <a:pt x="1078661" y="1000480"/>
                            </a:lnTo>
                            <a:lnTo>
                              <a:pt x="1056703" y="981481"/>
                            </a:lnTo>
                            <a:lnTo>
                              <a:pt x="1015009" y="941184"/>
                            </a:lnTo>
                            <a:lnTo>
                              <a:pt x="985824" y="909040"/>
                            </a:lnTo>
                            <a:lnTo>
                              <a:pt x="949198" y="864108"/>
                            </a:lnTo>
                            <a:lnTo>
                              <a:pt x="927684" y="835558"/>
                            </a:lnTo>
                            <a:lnTo>
                              <a:pt x="939634" y="818273"/>
                            </a:lnTo>
                            <a:lnTo>
                              <a:pt x="983399" y="763638"/>
                            </a:lnTo>
                            <a:lnTo>
                              <a:pt x="1032040" y="713282"/>
                            </a:lnTo>
                            <a:lnTo>
                              <a:pt x="1085100" y="667524"/>
                            </a:lnTo>
                            <a:lnTo>
                              <a:pt x="1142149" y="626694"/>
                            </a:lnTo>
                            <a:lnTo>
                              <a:pt x="1187246" y="599452"/>
                            </a:lnTo>
                            <a:lnTo>
                              <a:pt x="1234109" y="575208"/>
                            </a:lnTo>
                            <a:lnTo>
                              <a:pt x="1282534" y="554024"/>
                            </a:lnTo>
                            <a:lnTo>
                              <a:pt x="1332306" y="535927"/>
                            </a:lnTo>
                            <a:lnTo>
                              <a:pt x="1383245" y="520928"/>
                            </a:lnTo>
                            <a:lnTo>
                              <a:pt x="1435138" y="508901"/>
                            </a:lnTo>
                            <a:lnTo>
                              <a:pt x="1388097" y="515353"/>
                            </a:lnTo>
                            <a:lnTo>
                              <a:pt x="1341501" y="524941"/>
                            </a:lnTo>
                            <a:lnTo>
                              <a:pt x="1295552" y="537629"/>
                            </a:lnTo>
                            <a:lnTo>
                              <a:pt x="1250454" y="553313"/>
                            </a:lnTo>
                            <a:lnTo>
                              <a:pt x="1206423" y="571944"/>
                            </a:lnTo>
                            <a:lnTo>
                              <a:pt x="1163650" y="593445"/>
                            </a:lnTo>
                            <a:lnTo>
                              <a:pt x="1102271" y="630872"/>
                            </a:lnTo>
                            <a:lnTo>
                              <a:pt x="1044816" y="674217"/>
                            </a:lnTo>
                            <a:lnTo>
                              <a:pt x="991870" y="723061"/>
                            </a:lnTo>
                            <a:lnTo>
                              <a:pt x="944067" y="776986"/>
                            </a:lnTo>
                            <a:lnTo>
                              <a:pt x="914717" y="816711"/>
                            </a:lnTo>
                            <a:lnTo>
                              <a:pt x="909789" y="809523"/>
                            </a:lnTo>
                            <a:lnTo>
                              <a:pt x="889939" y="776719"/>
                            </a:lnTo>
                            <a:lnTo>
                              <a:pt x="866698" y="729589"/>
                            </a:lnTo>
                            <a:lnTo>
                              <a:pt x="847305" y="675817"/>
                            </a:lnTo>
                            <a:lnTo>
                              <a:pt x="834644" y="620179"/>
                            </a:lnTo>
                            <a:lnTo>
                              <a:pt x="828890" y="563460"/>
                            </a:lnTo>
                            <a:lnTo>
                              <a:pt x="828624" y="534949"/>
                            </a:lnTo>
                            <a:lnTo>
                              <a:pt x="828827" y="527824"/>
                            </a:lnTo>
                            <a:lnTo>
                              <a:pt x="832218" y="485216"/>
                            </a:lnTo>
                            <a:lnTo>
                              <a:pt x="840689" y="436016"/>
                            </a:lnTo>
                            <a:lnTo>
                              <a:pt x="851344" y="394423"/>
                            </a:lnTo>
                            <a:lnTo>
                              <a:pt x="864247" y="353339"/>
                            </a:lnTo>
                            <a:lnTo>
                              <a:pt x="879703" y="313372"/>
                            </a:lnTo>
                            <a:lnTo>
                              <a:pt x="904633" y="262001"/>
                            </a:lnTo>
                            <a:lnTo>
                              <a:pt x="934313" y="213233"/>
                            </a:lnTo>
                            <a:lnTo>
                              <a:pt x="959650" y="178816"/>
                            </a:lnTo>
                            <a:lnTo>
                              <a:pt x="1003033" y="132029"/>
                            </a:lnTo>
                            <a:lnTo>
                              <a:pt x="1041196" y="100152"/>
                            </a:lnTo>
                            <a:lnTo>
                              <a:pt x="1082535" y="72555"/>
                            </a:lnTo>
                            <a:lnTo>
                              <a:pt x="1126604" y="50431"/>
                            </a:lnTo>
                            <a:lnTo>
                              <a:pt x="1180846" y="33312"/>
                            </a:lnTo>
                            <a:lnTo>
                              <a:pt x="1233017" y="21856"/>
                            </a:lnTo>
                            <a:lnTo>
                              <a:pt x="1279105" y="17754"/>
                            </a:lnTo>
                            <a:lnTo>
                              <a:pt x="1293291" y="17487"/>
                            </a:lnTo>
                            <a:lnTo>
                              <a:pt x="1328940" y="19240"/>
                            </a:lnTo>
                            <a:lnTo>
                              <a:pt x="1373682" y="24815"/>
                            </a:lnTo>
                            <a:lnTo>
                              <a:pt x="1418780" y="37922"/>
                            </a:lnTo>
                            <a:lnTo>
                              <a:pt x="1468526" y="64858"/>
                            </a:lnTo>
                            <a:lnTo>
                              <a:pt x="1501711" y="91452"/>
                            </a:lnTo>
                            <a:lnTo>
                              <a:pt x="1534528" y="131457"/>
                            </a:lnTo>
                            <a:lnTo>
                              <a:pt x="1551266" y="175056"/>
                            </a:lnTo>
                            <a:lnTo>
                              <a:pt x="1553032" y="203123"/>
                            </a:lnTo>
                            <a:lnTo>
                              <a:pt x="1550924" y="219506"/>
                            </a:lnTo>
                            <a:lnTo>
                              <a:pt x="1536192" y="256882"/>
                            </a:lnTo>
                            <a:lnTo>
                              <a:pt x="1508480" y="289788"/>
                            </a:lnTo>
                            <a:lnTo>
                              <a:pt x="1485036" y="306781"/>
                            </a:lnTo>
                            <a:lnTo>
                              <a:pt x="1491462" y="303377"/>
                            </a:lnTo>
                            <a:lnTo>
                              <a:pt x="1525765" y="276250"/>
                            </a:lnTo>
                            <a:lnTo>
                              <a:pt x="1550225" y="239560"/>
                            </a:lnTo>
                            <a:lnTo>
                              <a:pt x="1560144" y="198704"/>
                            </a:lnTo>
                            <a:lnTo>
                              <a:pt x="1560334" y="193713"/>
                            </a:lnTo>
                            <a:close/>
                          </a:path>
                        </a:pathLst>
                      </a:custGeom>
                      <a:solidFill>
                        <a:srgbClr val="8C7F7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DD6CE2" id="Graphic 5" o:spid="_x0000_s1026" style="position:absolute;margin-left:13.75pt;margin-top:27.8pt;width:123pt;height:103.7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" o:allowoverlap="f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<v:path arrowok="t"/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noProof/>
        <w:sz w:val="41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85B2AA3" wp14:editId="1A2AF715">
              <wp:simplePos x="0" y="0"/>
              <wp:positionH relativeFrom="page">
                <wp:posOffset>1799996</wp:posOffset>
              </wp:positionH>
              <wp:positionV relativeFrom="paragraph">
                <wp:posOffset>-148874</wp:posOffset>
              </wp:positionV>
              <wp:extent cx="1270" cy="54038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40385">
                            <a:moveTo>
                              <a:pt x="0" y="0"/>
                            </a:moveTo>
                            <a:lnTo>
                              <a:pt x="0" y="540004"/>
                            </a:lnTo>
                          </a:path>
                        </a:pathLst>
                      </a:custGeom>
                      <a:ln w="6350">
                        <a:solidFill>
                          <a:srgbClr val="8B7E7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B63198" id="Graphic 1" o:spid="_x0000_s1026" style="position:absolute;margin-left:141.75pt;margin-top:-11.7pt;width:.1pt;height:42.5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<v:path arrowok="t"/>
              <w10:wrap anchorx="page"/>
            </v:shape>
          </w:pict>
        </mc:Fallback>
      </mc:AlternateContent>
    </w:r>
    <w:r>
      <w:rPr>
        <w:rFonts w:ascii="Arial" w:hAnsi="Arial"/>
        <w:color w:val="8C7F76"/>
        <w:spacing w:val="2"/>
        <w:w w:val="80"/>
        <w:sz w:val="41"/>
      </w:rPr>
      <w:t>Gynækologisk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2"/>
        <w:w w:val="80"/>
        <w:sz w:val="41"/>
      </w:rPr>
      <w:t>Klinik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-2"/>
        <w:w w:val="80"/>
        <w:sz w:val="41"/>
      </w:rPr>
      <w:t>Billund</w:t>
    </w:r>
  </w:p>
  <w:p w14:paraId="5BBFDAC9" w14:textId="3821EBAD" w:rsidR="008F5748" w:rsidRDefault="008F57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F5CF0" w14:textId="77777777" w:rsidR="00FF71C6" w:rsidRDefault="00FF71C6" w:rsidP="008F5748">
    <w:pPr>
      <w:spacing w:before="1"/>
      <w:ind w:left="1321"/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4AA9D68C" wp14:editId="70988B94">
              <wp:simplePos x="0" y="0"/>
              <wp:positionH relativeFrom="page">
                <wp:align>right</wp:align>
              </wp:positionH>
              <wp:positionV relativeFrom="page">
                <wp:posOffset>27526</wp:posOffset>
              </wp:positionV>
              <wp:extent cx="5972810" cy="216535"/>
              <wp:effectExtent l="0" t="0" r="8890" b="0"/>
              <wp:wrapNone/>
              <wp:docPr id="1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281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2810" h="216535">
                            <a:moveTo>
                              <a:pt x="5972403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5972403" y="216001"/>
                            </a:lnTo>
                            <a:lnTo>
                              <a:pt x="5972403" y="0"/>
                            </a:lnTo>
                            <a:close/>
                          </a:path>
                        </a:pathLst>
                      </a:custGeom>
                      <a:solidFill>
                        <a:srgbClr val="C5CDB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976BA4" id="Graphic 4" o:spid="_x0000_s1026" style="position:absolute;margin-left:419.1pt;margin-top:2.15pt;width:470.3pt;height:17.05pt;z-index:251669504;visibility:visible;mso-wrap-style:square;mso-wrap-distance-left:0;mso-wrap-distance-top:0;mso-wrap-distance-right:0;mso-wrap-distance-bottom:0;mso-position-horizontal:right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" path="m5972403,l,,,216001r5972403,l5972403,xe" fillcolor="#c5cdbe" stroked="f">
              <v:path arrowok="t"/>
              <w10:wrap anchorx="page" anchory="page"/>
            </v:shape>
          </w:pict>
        </mc:Fallback>
      </mc:AlternateContent>
    </w:r>
  </w:p>
  <w:p w14:paraId="3D5D4E09" w14:textId="77777777" w:rsidR="00FF71C6" w:rsidRDefault="00FF71C6" w:rsidP="008F5748">
    <w:pPr>
      <w:spacing w:before="1"/>
      <w:ind w:left="1321"/>
    </w:pPr>
  </w:p>
  <w:p w14:paraId="3F878A02" w14:textId="2875795E" w:rsidR="00FF71C6" w:rsidRPr="00BE56A0" w:rsidRDefault="00FF71C6" w:rsidP="00EC2BBE">
    <w:pPr>
      <w:spacing w:before="1"/>
      <w:ind w:left="1440" w:firstLine="720"/>
      <w:rPr>
        <w:rFonts w:ascii="Arial" w:hAnsi="Arial"/>
        <w:sz w:val="41"/>
        <w:lang w:val="da-DK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1" layoutInCell="1" allowOverlap="0" wp14:anchorId="272F9AFD" wp14:editId="685996E0">
              <wp:simplePos x="0" y="0"/>
              <wp:positionH relativeFrom="page">
                <wp:posOffset>174625</wp:posOffset>
              </wp:positionH>
              <wp:positionV relativeFrom="page">
                <wp:posOffset>353060</wp:posOffset>
              </wp:positionV>
              <wp:extent cx="1562100" cy="1316990"/>
              <wp:effectExtent l="0" t="0" r="0" b="0"/>
              <wp:wrapNone/>
              <wp:docPr id="1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2100" cy="13169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830" h="1316355">
                            <a:moveTo>
                              <a:pt x="459282" y="169481"/>
                            </a:moveTo>
                            <a:lnTo>
                              <a:pt x="459244" y="160591"/>
                            </a:lnTo>
                            <a:lnTo>
                              <a:pt x="458939" y="156781"/>
                            </a:lnTo>
                            <a:lnTo>
                              <a:pt x="458838" y="155511"/>
                            </a:lnTo>
                            <a:lnTo>
                              <a:pt x="457860" y="150431"/>
                            </a:lnTo>
                            <a:lnTo>
                              <a:pt x="456184" y="145351"/>
                            </a:lnTo>
                            <a:lnTo>
                              <a:pt x="455383" y="142811"/>
                            </a:lnTo>
                            <a:lnTo>
                              <a:pt x="454380" y="140271"/>
                            </a:lnTo>
                            <a:lnTo>
                              <a:pt x="453301" y="137731"/>
                            </a:lnTo>
                            <a:lnTo>
                              <a:pt x="452183" y="135191"/>
                            </a:lnTo>
                            <a:lnTo>
                              <a:pt x="451548" y="133921"/>
                            </a:lnTo>
                            <a:lnTo>
                              <a:pt x="450951" y="132651"/>
                            </a:lnTo>
                            <a:lnTo>
                              <a:pt x="449313" y="130111"/>
                            </a:lnTo>
                            <a:lnTo>
                              <a:pt x="447548" y="127571"/>
                            </a:lnTo>
                            <a:lnTo>
                              <a:pt x="445871" y="125031"/>
                            </a:lnTo>
                            <a:lnTo>
                              <a:pt x="444119" y="122491"/>
                            </a:lnTo>
                            <a:lnTo>
                              <a:pt x="442099" y="119951"/>
                            </a:lnTo>
                            <a:lnTo>
                              <a:pt x="441236" y="118681"/>
                            </a:lnTo>
                            <a:lnTo>
                              <a:pt x="439966" y="117411"/>
                            </a:lnTo>
                            <a:lnTo>
                              <a:pt x="439521" y="116141"/>
                            </a:lnTo>
                            <a:lnTo>
                              <a:pt x="438213" y="114871"/>
                            </a:lnTo>
                            <a:lnTo>
                              <a:pt x="435724" y="112331"/>
                            </a:lnTo>
                            <a:lnTo>
                              <a:pt x="433158" y="109791"/>
                            </a:lnTo>
                            <a:lnTo>
                              <a:pt x="432663" y="109791"/>
                            </a:lnTo>
                            <a:lnTo>
                              <a:pt x="431241" y="108521"/>
                            </a:lnTo>
                            <a:lnTo>
                              <a:pt x="429285" y="105981"/>
                            </a:lnTo>
                            <a:lnTo>
                              <a:pt x="423227" y="100901"/>
                            </a:lnTo>
                            <a:lnTo>
                              <a:pt x="416902" y="97091"/>
                            </a:lnTo>
                            <a:lnTo>
                              <a:pt x="410362" y="92011"/>
                            </a:lnTo>
                            <a:lnTo>
                              <a:pt x="403656" y="88201"/>
                            </a:lnTo>
                            <a:lnTo>
                              <a:pt x="396786" y="85661"/>
                            </a:lnTo>
                            <a:lnTo>
                              <a:pt x="389788" y="81851"/>
                            </a:lnTo>
                            <a:lnTo>
                              <a:pt x="382676" y="79311"/>
                            </a:lnTo>
                            <a:lnTo>
                              <a:pt x="375475" y="75501"/>
                            </a:lnTo>
                            <a:lnTo>
                              <a:pt x="365760" y="72961"/>
                            </a:lnTo>
                            <a:lnTo>
                              <a:pt x="355917" y="69151"/>
                            </a:lnTo>
                            <a:lnTo>
                              <a:pt x="350951" y="67881"/>
                            </a:lnTo>
                            <a:lnTo>
                              <a:pt x="340969" y="66611"/>
                            </a:lnTo>
                            <a:lnTo>
                              <a:pt x="325869" y="62801"/>
                            </a:lnTo>
                            <a:lnTo>
                              <a:pt x="320802" y="62801"/>
                            </a:lnTo>
                            <a:lnTo>
                              <a:pt x="315734" y="61531"/>
                            </a:lnTo>
                            <a:lnTo>
                              <a:pt x="300431" y="60261"/>
                            </a:lnTo>
                            <a:lnTo>
                              <a:pt x="338226" y="66611"/>
                            </a:lnTo>
                            <a:lnTo>
                              <a:pt x="345655" y="69151"/>
                            </a:lnTo>
                            <a:lnTo>
                              <a:pt x="353021" y="70421"/>
                            </a:lnTo>
                            <a:lnTo>
                              <a:pt x="388581" y="84391"/>
                            </a:lnTo>
                            <a:lnTo>
                              <a:pt x="418503" y="103441"/>
                            </a:lnTo>
                            <a:lnTo>
                              <a:pt x="422351" y="105981"/>
                            </a:lnTo>
                            <a:lnTo>
                              <a:pt x="425958" y="109791"/>
                            </a:lnTo>
                            <a:lnTo>
                              <a:pt x="431177" y="114871"/>
                            </a:lnTo>
                            <a:lnTo>
                              <a:pt x="435952" y="121221"/>
                            </a:lnTo>
                            <a:lnTo>
                              <a:pt x="450850" y="159321"/>
                            </a:lnTo>
                            <a:lnTo>
                              <a:pt x="450964" y="163131"/>
                            </a:lnTo>
                            <a:lnTo>
                              <a:pt x="450748" y="166941"/>
                            </a:lnTo>
                            <a:lnTo>
                              <a:pt x="443407" y="191071"/>
                            </a:lnTo>
                            <a:lnTo>
                              <a:pt x="441807" y="194881"/>
                            </a:lnTo>
                            <a:lnTo>
                              <a:pt x="440397" y="197421"/>
                            </a:lnTo>
                            <a:lnTo>
                              <a:pt x="438759" y="199961"/>
                            </a:lnTo>
                            <a:lnTo>
                              <a:pt x="438035" y="199961"/>
                            </a:lnTo>
                            <a:lnTo>
                              <a:pt x="437349" y="201231"/>
                            </a:lnTo>
                            <a:lnTo>
                              <a:pt x="405269" y="230441"/>
                            </a:lnTo>
                            <a:lnTo>
                              <a:pt x="399021" y="235521"/>
                            </a:lnTo>
                            <a:lnTo>
                              <a:pt x="392607" y="238061"/>
                            </a:lnTo>
                            <a:lnTo>
                              <a:pt x="386041" y="241871"/>
                            </a:lnTo>
                            <a:lnTo>
                              <a:pt x="379361" y="245681"/>
                            </a:lnTo>
                            <a:lnTo>
                              <a:pt x="374865" y="246951"/>
                            </a:lnTo>
                            <a:lnTo>
                              <a:pt x="370293" y="249491"/>
                            </a:lnTo>
                            <a:lnTo>
                              <a:pt x="361048" y="253301"/>
                            </a:lnTo>
                            <a:lnTo>
                              <a:pt x="346900" y="257111"/>
                            </a:lnTo>
                            <a:lnTo>
                              <a:pt x="342125" y="259651"/>
                            </a:lnTo>
                            <a:lnTo>
                              <a:pt x="332511" y="262191"/>
                            </a:lnTo>
                            <a:lnTo>
                              <a:pt x="327672" y="262191"/>
                            </a:lnTo>
                            <a:lnTo>
                              <a:pt x="308114" y="267271"/>
                            </a:lnTo>
                            <a:lnTo>
                              <a:pt x="293306" y="268541"/>
                            </a:lnTo>
                            <a:lnTo>
                              <a:pt x="278409" y="271081"/>
                            </a:lnTo>
                            <a:lnTo>
                              <a:pt x="263461" y="271081"/>
                            </a:lnTo>
                            <a:lnTo>
                              <a:pt x="248475" y="272351"/>
                            </a:lnTo>
                            <a:lnTo>
                              <a:pt x="233502" y="271081"/>
                            </a:lnTo>
                            <a:lnTo>
                              <a:pt x="218567" y="271081"/>
                            </a:lnTo>
                            <a:lnTo>
                              <a:pt x="203695" y="268541"/>
                            </a:lnTo>
                            <a:lnTo>
                              <a:pt x="198755" y="268541"/>
                            </a:lnTo>
                            <a:lnTo>
                              <a:pt x="193840" y="267271"/>
                            </a:lnTo>
                            <a:lnTo>
                              <a:pt x="184035" y="266001"/>
                            </a:lnTo>
                            <a:lnTo>
                              <a:pt x="174320" y="263461"/>
                            </a:lnTo>
                            <a:lnTo>
                              <a:pt x="167081" y="262191"/>
                            </a:lnTo>
                            <a:lnTo>
                              <a:pt x="138836" y="252031"/>
                            </a:lnTo>
                            <a:lnTo>
                              <a:pt x="100228" y="231711"/>
                            </a:lnTo>
                            <a:lnTo>
                              <a:pt x="94576" y="226631"/>
                            </a:lnTo>
                            <a:lnTo>
                              <a:pt x="92760" y="225361"/>
                            </a:lnTo>
                            <a:lnTo>
                              <a:pt x="92316" y="224091"/>
                            </a:lnTo>
                            <a:lnTo>
                              <a:pt x="90982" y="222821"/>
                            </a:lnTo>
                            <a:lnTo>
                              <a:pt x="88607" y="221551"/>
                            </a:lnTo>
                            <a:lnTo>
                              <a:pt x="86309" y="219011"/>
                            </a:lnTo>
                            <a:lnTo>
                              <a:pt x="85102" y="217741"/>
                            </a:lnTo>
                            <a:lnTo>
                              <a:pt x="84683" y="216471"/>
                            </a:lnTo>
                            <a:lnTo>
                              <a:pt x="83540" y="215201"/>
                            </a:lnTo>
                            <a:lnTo>
                              <a:pt x="82727" y="213931"/>
                            </a:lnTo>
                            <a:lnTo>
                              <a:pt x="80899" y="212661"/>
                            </a:lnTo>
                            <a:lnTo>
                              <a:pt x="79298" y="210121"/>
                            </a:lnTo>
                            <a:lnTo>
                              <a:pt x="77787" y="207581"/>
                            </a:lnTo>
                            <a:lnTo>
                              <a:pt x="76187" y="205041"/>
                            </a:lnTo>
                            <a:lnTo>
                              <a:pt x="75895" y="205041"/>
                            </a:lnTo>
                            <a:lnTo>
                              <a:pt x="72593" y="198691"/>
                            </a:lnTo>
                            <a:lnTo>
                              <a:pt x="70027" y="191071"/>
                            </a:lnTo>
                            <a:lnTo>
                              <a:pt x="68237" y="184721"/>
                            </a:lnTo>
                            <a:lnTo>
                              <a:pt x="67284" y="177101"/>
                            </a:lnTo>
                            <a:lnTo>
                              <a:pt x="67208" y="170751"/>
                            </a:lnTo>
                            <a:lnTo>
                              <a:pt x="68008" y="163131"/>
                            </a:lnTo>
                            <a:lnTo>
                              <a:pt x="69634" y="156781"/>
                            </a:lnTo>
                            <a:lnTo>
                              <a:pt x="72047" y="149161"/>
                            </a:lnTo>
                            <a:lnTo>
                              <a:pt x="72263" y="149161"/>
                            </a:lnTo>
                            <a:lnTo>
                              <a:pt x="74726" y="142811"/>
                            </a:lnTo>
                            <a:lnTo>
                              <a:pt x="76034" y="141541"/>
                            </a:lnTo>
                            <a:lnTo>
                              <a:pt x="76962" y="139001"/>
                            </a:lnTo>
                            <a:lnTo>
                              <a:pt x="77558" y="137731"/>
                            </a:lnTo>
                            <a:lnTo>
                              <a:pt x="78244" y="137731"/>
                            </a:lnTo>
                            <a:lnTo>
                              <a:pt x="78892" y="136461"/>
                            </a:lnTo>
                            <a:lnTo>
                              <a:pt x="81559" y="131381"/>
                            </a:lnTo>
                            <a:lnTo>
                              <a:pt x="84607" y="127571"/>
                            </a:lnTo>
                            <a:lnTo>
                              <a:pt x="91198" y="119951"/>
                            </a:lnTo>
                            <a:lnTo>
                              <a:pt x="94754" y="117411"/>
                            </a:lnTo>
                            <a:lnTo>
                              <a:pt x="102260" y="109791"/>
                            </a:lnTo>
                            <a:lnTo>
                              <a:pt x="106210" y="107251"/>
                            </a:lnTo>
                            <a:lnTo>
                              <a:pt x="110299" y="103441"/>
                            </a:lnTo>
                            <a:lnTo>
                              <a:pt x="116535" y="99631"/>
                            </a:lnTo>
                            <a:lnTo>
                              <a:pt x="171640" y="74231"/>
                            </a:lnTo>
                            <a:lnTo>
                              <a:pt x="193776" y="67881"/>
                            </a:lnTo>
                            <a:lnTo>
                              <a:pt x="208775" y="64071"/>
                            </a:lnTo>
                            <a:lnTo>
                              <a:pt x="193649" y="66611"/>
                            </a:lnTo>
                            <a:lnTo>
                              <a:pt x="191770" y="67881"/>
                            </a:lnTo>
                            <a:lnTo>
                              <a:pt x="187401" y="67881"/>
                            </a:lnTo>
                            <a:lnTo>
                              <a:pt x="182435" y="69151"/>
                            </a:lnTo>
                            <a:lnTo>
                              <a:pt x="173774" y="71691"/>
                            </a:lnTo>
                            <a:lnTo>
                              <a:pt x="168859" y="72961"/>
                            </a:lnTo>
                            <a:lnTo>
                              <a:pt x="159118" y="76771"/>
                            </a:lnTo>
                            <a:lnTo>
                              <a:pt x="154279" y="78041"/>
                            </a:lnTo>
                            <a:lnTo>
                              <a:pt x="144716" y="81851"/>
                            </a:lnTo>
                            <a:lnTo>
                              <a:pt x="139979" y="84391"/>
                            </a:lnTo>
                            <a:lnTo>
                              <a:pt x="135318" y="85661"/>
                            </a:lnTo>
                            <a:lnTo>
                              <a:pt x="121539" y="93281"/>
                            </a:lnTo>
                            <a:lnTo>
                              <a:pt x="114833" y="97091"/>
                            </a:lnTo>
                            <a:lnTo>
                              <a:pt x="108292" y="100901"/>
                            </a:lnTo>
                            <a:lnTo>
                              <a:pt x="101930" y="105981"/>
                            </a:lnTo>
                            <a:lnTo>
                              <a:pt x="95770" y="109791"/>
                            </a:lnTo>
                            <a:lnTo>
                              <a:pt x="89852" y="114871"/>
                            </a:lnTo>
                            <a:lnTo>
                              <a:pt x="84239" y="121221"/>
                            </a:lnTo>
                            <a:lnTo>
                              <a:pt x="80619" y="125031"/>
                            </a:lnTo>
                            <a:lnTo>
                              <a:pt x="77190" y="128841"/>
                            </a:lnTo>
                            <a:lnTo>
                              <a:pt x="74104" y="132651"/>
                            </a:lnTo>
                            <a:lnTo>
                              <a:pt x="73355" y="133921"/>
                            </a:lnTo>
                            <a:lnTo>
                              <a:pt x="72567" y="135191"/>
                            </a:lnTo>
                            <a:lnTo>
                              <a:pt x="71869" y="136461"/>
                            </a:lnTo>
                            <a:lnTo>
                              <a:pt x="70777" y="137731"/>
                            </a:lnTo>
                            <a:lnTo>
                              <a:pt x="69240" y="140271"/>
                            </a:lnTo>
                            <a:lnTo>
                              <a:pt x="67462" y="144081"/>
                            </a:lnTo>
                            <a:lnTo>
                              <a:pt x="66573" y="145351"/>
                            </a:lnTo>
                            <a:lnTo>
                              <a:pt x="66255" y="145351"/>
                            </a:lnTo>
                            <a:lnTo>
                              <a:pt x="64871" y="149161"/>
                            </a:lnTo>
                            <a:lnTo>
                              <a:pt x="64630" y="149161"/>
                            </a:lnTo>
                            <a:lnTo>
                              <a:pt x="63830" y="151701"/>
                            </a:lnTo>
                            <a:lnTo>
                              <a:pt x="63398" y="152971"/>
                            </a:lnTo>
                            <a:lnTo>
                              <a:pt x="62928" y="154241"/>
                            </a:lnTo>
                            <a:lnTo>
                              <a:pt x="62064" y="156781"/>
                            </a:lnTo>
                            <a:lnTo>
                              <a:pt x="61264" y="159321"/>
                            </a:lnTo>
                            <a:lnTo>
                              <a:pt x="60693" y="161861"/>
                            </a:lnTo>
                            <a:lnTo>
                              <a:pt x="59461" y="166941"/>
                            </a:lnTo>
                            <a:lnTo>
                              <a:pt x="59067" y="170751"/>
                            </a:lnTo>
                            <a:lnTo>
                              <a:pt x="58991" y="178371"/>
                            </a:lnTo>
                            <a:lnTo>
                              <a:pt x="59524" y="184721"/>
                            </a:lnTo>
                            <a:lnTo>
                              <a:pt x="59639" y="185991"/>
                            </a:lnTo>
                            <a:lnTo>
                              <a:pt x="61252" y="193611"/>
                            </a:lnTo>
                            <a:lnTo>
                              <a:pt x="63766" y="202501"/>
                            </a:lnTo>
                            <a:lnTo>
                              <a:pt x="67437" y="210121"/>
                            </a:lnTo>
                            <a:lnTo>
                              <a:pt x="67779" y="210121"/>
                            </a:lnTo>
                            <a:lnTo>
                              <a:pt x="68757" y="212661"/>
                            </a:lnTo>
                            <a:lnTo>
                              <a:pt x="70675" y="215201"/>
                            </a:lnTo>
                            <a:lnTo>
                              <a:pt x="72339" y="217741"/>
                            </a:lnTo>
                            <a:lnTo>
                              <a:pt x="73507" y="220281"/>
                            </a:lnTo>
                            <a:lnTo>
                              <a:pt x="74269" y="221551"/>
                            </a:lnTo>
                            <a:lnTo>
                              <a:pt x="75095" y="221551"/>
                            </a:lnTo>
                            <a:lnTo>
                              <a:pt x="79209" y="227901"/>
                            </a:lnTo>
                            <a:lnTo>
                              <a:pt x="82867" y="231711"/>
                            </a:lnTo>
                            <a:lnTo>
                              <a:pt x="90614" y="239331"/>
                            </a:lnTo>
                            <a:lnTo>
                              <a:pt x="94716" y="241871"/>
                            </a:lnTo>
                            <a:lnTo>
                              <a:pt x="103251" y="248221"/>
                            </a:lnTo>
                            <a:lnTo>
                              <a:pt x="170624" y="278701"/>
                            </a:lnTo>
                            <a:lnTo>
                              <a:pt x="178269" y="279971"/>
                            </a:lnTo>
                            <a:lnTo>
                              <a:pt x="185966" y="282511"/>
                            </a:lnTo>
                            <a:lnTo>
                              <a:pt x="201472" y="285051"/>
                            </a:lnTo>
                            <a:lnTo>
                              <a:pt x="232752" y="287591"/>
                            </a:lnTo>
                            <a:lnTo>
                              <a:pt x="264160" y="287591"/>
                            </a:lnTo>
                            <a:lnTo>
                              <a:pt x="295440" y="285051"/>
                            </a:lnTo>
                            <a:lnTo>
                              <a:pt x="326339" y="279971"/>
                            </a:lnTo>
                            <a:lnTo>
                              <a:pt x="341553" y="274891"/>
                            </a:lnTo>
                            <a:lnTo>
                              <a:pt x="349072" y="273621"/>
                            </a:lnTo>
                            <a:lnTo>
                              <a:pt x="352806" y="272351"/>
                            </a:lnTo>
                            <a:lnTo>
                              <a:pt x="356539" y="271081"/>
                            </a:lnTo>
                            <a:lnTo>
                              <a:pt x="363931" y="267271"/>
                            </a:lnTo>
                            <a:lnTo>
                              <a:pt x="371246" y="264731"/>
                            </a:lnTo>
                            <a:lnTo>
                              <a:pt x="378460" y="260921"/>
                            </a:lnTo>
                            <a:lnTo>
                              <a:pt x="385584" y="258381"/>
                            </a:lnTo>
                            <a:lnTo>
                              <a:pt x="392569" y="254571"/>
                            </a:lnTo>
                            <a:lnTo>
                              <a:pt x="399440" y="250761"/>
                            </a:lnTo>
                            <a:lnTo>
                              <a:pt x="406146" y="245681"/>
                            </a:lnTo>
                            <a:lnTo>
                              <a:pt x="412686" y="241871"/>
                            </a:lnTo>
                            <a:lnTo>
                              <a:pt x="416991" y="238061"/>
                            </a:lnTo>
                            <a:lnTo>
                              <a:pt x="421144" y="235521"/>
                            </a:lnTo>
                            <a:lnTo>
                              <a:pt x="429107" y="227901"/>
                            </a:lnTo>
                            <a:lnTo>
                              <a:pt x="432904" y="224091"/>
                            </a:lnTo>
                            <a:lnTo>
                              <a:pt x="439991" y="216471"/>
                            </a:lnTo>
                            <a:lnTo>
                              <a:pt x="443280" y="211391"/>
                            </a:lnTo>
                            <a:lnTo>
                              <a:pt x="446214" y="207581"/>
                            </a:lnTo>
                            <a:lnTo>
                              <a:pt x="446925" y="206311"/>
                            </a:lnTo>
                            <a:lnTo>
                              <a:pt x="447675" y="205041"/>
                            </a:lnTo>
                            <a:lnTo>
                              <a:pt x="448335" y="203771"/>
                            </a:lnTo>
                            <a:lnTo>
                              <a:pt x="449351" y="202501"/>
                            </a:lnTo>
                            <a:lnTo>
                              <a:pt x="450799" y="199961"/>
                            </a:lnTo>
                            <a:lnTo>
                              <a:pt x="452437" y="196151"/>
                            </a:lnTo>
                            <a:lnTo>
                              <a:pt x="452704" y="194881"/>
                            </a:lnTo>
                            <a:lnTo>
                              <a:pt x="453542" y="193611"/>
                            </a:lnTo>
                            <a:lnTo>
                              <a:pt x="453783" y="193611"/>
                            </a:lnTo>
                            <a:lnTo>
                              <a:pt x="456501" y="184721"/>
                            </a:lnTo>
                            <a:lnTo>
                              <a:pt x="458355" y="177101"/>
                            </a:lnTo>
                            <a:lnTo>
                              <a:pt x="459282" y="169481"/>
                            </a:lnTo>
                            <a:close/>
                          </a:path>
                          <a:path w="1560830" h="1316355">
                            <a:moveTo>
                              <a:pt x="763981" y="1192123"/>
                            </a:moveTo>
                            <a:lnTo>
                              <a:pt x="761466" y="1138440"/>
                            </a:lnTo>
                            <a:lnTo>
                              <a:pt x="751116" y="1067396"/>
                            </a:lnTo>
                            <a:lnTo>
                              <a:pt x="732955" y="997813"/>
                            </a:lnTo>
                            <a:lnTo>
                              <a:pt x="707351" y="930516"/>
                            </a:lnTo>
                            <a:lnTo>
                              <a:pt x="674751" y="866241"/>
                            </a:lnTo>
                            <a:lnTo>
                              <a:pt x="651586" y="829043"/>
                            </a:lnTo>
                            <a:lnTo>
                              <a:pt x="660781" y="816406"/>
                            </a:lnTo>
                            <a:lnTo>
                              <a:pt x="682078" y="783488"/>
                            </a:lnTo>
                            <a:lnTo>
                              <a:pt x="700887" y="748995"/>
                            </a:lnTo>
                            <a:lnTo>
                              <a:pt x="719747" y="706208"/>
                            </a:lnTo>
                            <a:lnTo>
                              <a:pt x="740079" y="637692"/>
                            </a:lnTo>
                            <a:lnTo>
                              <a:pt x="747407" y="593877"/>
                            </a:lnTo>
                            <a:lnTo>
                              <a:pt x="750633" y="527304"/>
                            </a:lnTo>
                            <a:lnTo>
                              <a:pt x="749681" y="505079"/>
                            </a:lnTo>
                            <a:lnTo>
                              <a:pt x="744791" y="460895"/>
                            </a:lnTo>
                            <a:lnTo>
                              <a:pt x="736295" y="417322"/>
                            </a:lnTo>
                            <a:lnTo>
                              <a:pt x="715987" y="346519"/>
                            </a:lnTo>
                            <a:lnTo>
                              <a:pt x="700214" y="305041"/>
                            </a:lnTo>
                            <a:lnTo>
                              <a:pt x="678053" y="258254"/>
                            </a:lnTo>
                            <a:lnTo>
                              <a:pt x="651992" y="213512"/>
                            </a:lnTo>
                            <a:lnTo>
                              <a:pt x="626567" y="177063"/>
                            </a:lnTo>
                            <a:lnTo>
                              <a:pt x="594690" y="139103"/>
                            </a:lnTo>
                            <a:lnTo>
                              <a:pt x="555015" y="101688"/>
                            </a:lnTo>
                            <a:lnTo>
                              <a:pt x="513435" y="70472"/>
                            </a:lnTo>
                            <a:lnTo>
                              <a:pt x="468515" y="44081"/>
                            </a:lnTo>
                            <a:lnTo>
                              <a:pt x="405676" y="20218"/>
                            </a:lnTo>
                            <a:lnTo>
                              <a:pt x="355561" y="7988"/>
                            </a:lnTo>
                            <a:lnTo>
                              <a:pt x="316242" y="2070"/>
                            </a:lnTo>
                            <a:lnTo>
                              <a:pt x="281736" y="0"/>
                            </a:lnTo>
                            <a:lnTo>
                              <a:pt x="266839" y="0"/>
                            </a:lnTo>
                            <a:lnTo>
                              <a:pt x="222618" y="3302"/>
                            </a:lnTo>
                            <a:lnTo>
                              <a:pt x="183489" y="9410"/>
                            </a:lnTo>
                            <a:lnTo>
                              <a:pt x="131394" y="26454"/>
                            </a:lnTo>
                            <a:lnTo>
                              <a:pt x="84429" y="54292"/>
                            </a:lnTo>
                            <a:lnTo>
                              <a:pt x="50533" y="83261"/>
                            </a:lnTo>
                            <a:lnTo>
                              <a:pt x="25247" y="113868"/>
                            </a:lnTo>
                            <a:lnTo>
                              <a:pt x="6515" y="151892"/>
                            </a:lnTo>
                            <a:lnTo>
                              <a:pt x="0" y="193713"/>
                            </a:lnTo>
                            <a:lnTo>
                              <a:pt x="190" y="198704"/>
                            </a:lnTo>
                            <a:lnTo>
                              <a:pt x="11658" y="242938"/>
                            </a:lnTo>
                            <a:lnTo>
                              <a:pt x="34556" y="276250"/>
                            </a:lnTo>
                            <a:lnTo>
                              <a:pt x="68859" y="303377"/>
                            </a:lnTo>
                            <a:lnTo>
                              <a:pt x="71081" y="304393"/>
                            </a:lnTo>
                            <a:lnTo>
                              <a:pt x="67043" y="301701"/>
                            </a:lnTo>
                            <a:lnTo>
                              <a:pt x="36690" y="274345"/>
                            </a:lnTo>
                            <a:lnTo>
                              <a:pt x="14744" y="237667"/>
                            </a:lnTo>
                            <a:lnTo>
                              <a:pt x="7289" y="203123"/>
                            </a:lnTo>
                            <a:lnTo>
                              <a:pt x="7327" y="189026"/>
                            </a:lnTo>
                            <a:lnTo>
                              <a:pt x="17322" y="148209"/>
                            </a:lnTo>
                            <a:lnTo>
                              <a:pt x="39395" y="112293"/>
                            </a:lnTo>
                            <a:lnTo>
                              <a:pt x="69164" y="81965"/>
                            </a:lnTo>
                            <a:lnTo>
                              <a:pt x="103797" y="57162"/>
                            </a:lnTo>
                            <a:lnTo>
                              <a:pt x="141541" y="37922"/>
                            </a:lnTo>
                            <a:lnTo>
                              <a:pt x="186651" y="24815"/>
                            </a:lnTo>
                            <a:lnTo>
                              <a:pt x="252869" y="17818"/>
                            </a:lnTo>
                            <a:lnTo>
                              <a:pt x="281216" y="17754"/>
                            </a:lnTo>
                            <a:lnTo>
                              <a:pt x="295414" y="18567"/>
                            </a:lnTo>
                            <a:lnTo>
                              <a:pt x="334149" y="22999"/>
                            </a:lnTo>
                            <a:lnTo>
                              <a:pt x="372541" y="31521"/>
                            </a:lnTo>
                            <a:lnTo>
                              <a:pt x="423976" y="46774"/>
                            </a:lnTo>
                            <a:lnTo>
                              <a:pt x="465455" y="65557"/>
                            </a:lnTo>
                            <a:lnTo>
                              <a:pt x="501777" y="87757"/>
                            </a:lnTo>
                            <a:lnTo>
                              <a:pt x="541362" y="117868"/>
                            </a:lnTo>
                            <a:lnTo>
                              <a:pt x="572528" y="146900"/>
                            </a:lnTo>
                            <a:lnTo>
                              <a:pt x="600671" y="178816"/>
                            </a:lnTo>
                            <a:lnTo>
                              <a:pt x="626021" y="213233"/>
                            </a:lnTo>
                            <a:lnTo>
                              <a:pt x="655701" y="262001"/>
                            </a:lnTo>
                            <a:lnTo>
                              <a:pt x="680631" y="313372"/>
                            </a:lnTo>
                            <a:lnTo>
                              <a:pt x="698385" y="360108"/>
                            </a:lnTo>
                            <a:lnTo>
                              <a:pt x="712838" y="408241"/>
                            </a:lnTo>
                            <a:lnTo>
                              <a:pt x="722528" y="449999"/>
                            </a:lnTo>
                            <a:lnTo>
                              <a:pt x="728929" y="492302"/>
                            </a:lnTo>
                            <a:lnTo>
                              <a:pt x="731710" y="534949"/>
                            </a:lnTo>
                            <a:lnTo>
                              <a:pt x="731431" y="563460"/>
                            </a:lnTo>
                            <a:lnTo>
                              <a:pt x="725678" y="620179"/>
                            </a:lnTo>
                            <a:lnTo>
                              <a:pt x="713016" y="675817"/>
                            </a:lnTo>
                            <a:lnTo>
                              <a:pt x="693623" y="729589"/>
                            </a:lnTo>
                            <a:lnTo>
                              <a:pt x="670394" y="776719"/>
                            </a:lnTo>
                            <a:lnTo>
                              <a:pt x="645223" y="817511"/>
                            </a:lnTo>
                            <a:lnTo>
                              <a:pt x="644461" y="818591"/>
                            </a:lnTo>
                            <a:lnTo>
                              <a:pt x="635660" y="805688"/>
                            </a:lnTo>
                            <a:lnTo>
                              <a:pt x="613841" y="776986"/>
                            </a:lnTo>
                            <a:lnTo>
                              <a:pt x="566039" y="723061"/>
                            </a:lnTo>
                            <a:lnTo>
                              <a:pt x="513092" y="674217"/>
                            </a:lnTo>
                            <a:lnTo>
                              <a:pt x="455637" y="630872"/>
                            </a:lnTo>
                            <a:lnTo>
                              <a:pt x="394258" y="593445"/>
                            </a:lnTo>
                            <a:lnTo>
                              <a:pt x="351485" y="571944"/>
                            </a:lnTo>
                            <a:lnTo>
                              <a:pt x="307454" y="553313"/>
                            </a:lnTo>
                            <a:lnTo>
                              <a:pt x="262356" y="537629"/>
                            </a:lnTo>
                            <a:lnTo>
                              <a:pt x="216408" y="524941"/>
                            </a:lnTo>
                            <a:lnTo>
                              <a:pt x="169811" y="515353"/>
                            </a:lnTo>
                            <a:lnTo>
                              <a:pt x="122770" y="508901"/>
                            </a:lnTo>
                            <a:lnTo>
                              <a:pt x="140169" y="512597"/>
                            </a:lnTo>
                            <a:lnTo>
                              <a:pt x="157467" y="516610"/>
                            </a:lnTo>
                            <a:lnTo>
                              <a:pt x="208737" y="530580"/>
                            </a:lnTo>
                            <a:lnTo>
                              <a:pt x="258914" y="547649"/>
                            </a:lnTo>
                            <a:lnTo>
                              <a:pt x="307822" y="567804"/>
                            </a:lnTo>
                            <a:lnTo>
                              <a:pt x="355231" y="591032"/>
                            </a:lnTo>
                            <a:lnTo>
                              <a:pt x="415759" y="626694"/>
                            </a:lnTo>
                            <a:lnTo>
                              <a:pt x="472808" y="667524"/>
                            </a:lnTo>
                            <a:lnTo>
                              <a:pt x="525868" y="713282"/>
                            </a:lnTo>
                            <a:lnTo>
                              <a:pt x="574509" y="763638"/>
                            </a:lnTo>
                            <a:lnTo>
                              <a:pt x="618274" y="818273"/>
                            </a:lnTo>
                            <a:lnTo>
                              <a:pt x="631355" y="837209"/>
                            </a:lnTo>
                            <a:lnTo>
                              <a:pt x="628611" y="841095"/>
                            </a:lnTo>
                            <a:lnTo>
                              <a:pt x="574497" y="909040"/>
                            </a:lnTo>
                            <a:lnTo>
                              <a:pt x="545325" y="941184"/>
                            </a:lnTo>
                            <a:lnTo>
                              <a:pt x="503618" y="981481"/>
                            </a:lnTo>
                            <a:lnTo>
                              <a:pt x="459016" y="1018705"/>
                            </a:lnTo>
                            <a:lnTo>
                              <a:pt x="482714" y="1001826"/>
                            </a:lnTo>
                            <a:lnTo>
                              <a:pt x="528040" y="965161"/>
                            </a:lnTo>
                            <a:lnTo>
                              <a:pt x="560031" y="935266"/>
                            </a:lnTo>
                            <a:lnTo>
                              <a:pt x="590207" y="903452"/>
                            </a:lnTo>
                            <a:lnTo>
                              <a:pt x="628307" y="859231"/>
                            </a:lnTo>
                            <a:lnTo>
                              <a:pt x="638022" y="846861"/>
                            </a:lnTo>
                            <a:lnTo>
                              <a:pt x="638175" y="847064"/>
                            </a:lnTo>
                            <a:lnTo>
                              <a:pt x="673760" y="907338"/>
                            </a:lnTo>
                            <a:lnTo>
                              <a:pt x="703389" y="970788"/>
                            </a:lnTo>
                            <a:lnTo>
                              <a:pt x="726694" y="1036916"/>
                            </a:lnTo>
                            <a:lnTo>
                              <a:pt x="739838" y="1087920"/>
                            </a:lnTo>
                            <a:lnTo>
                              <a:pt x="749122" y="1139850"/>
                            </a:lnTo>
                            <a:lnTo>
                              <a:pt x="754481" y="1192453"/>
                            </a:lnTo>
                            <a:lnTo>
                              <a:pt x="755954" y="1245438"/>
                            </a:lnTo>
                            <a:lnTo>
                              <a:pt x="755586" y="1263142"/>
                            </a:lnTo>
                            <a:lnTo>
                              <a:pt x="754786" y="1280845"/>
                            </a:lnTo>
                            <a:lnTo>
                              <a:pt x="753592" y="1298562"/>
                            </a:lnTo>
                            <a:lnTo>
                              <a:pt x="752017" y="1316266"/>
                            </a:lnTo>
                            <a:lnTo>
                              <a:pt x="755281" y="1298765"/>
                            </a:lnTo>
                            <a:lnTo>
                              <a:pt x="761923" y="1245704"/>
                            </a:lnTo>
                            <a:lnTo>
                              <a:pt x="763803" y="1210017"/>
                            </a:lnTo>
                            <a:lnTo>
                              <a:pt x="763981" y="1192123"/>
                            </a:lnTo>
                            <a:close/>
                          </a:path>
                          <a:path w="1560830" h="1316355">
                            <a:moveTo>
                              <a:pt x="1501394" y="172021"/>
                            </a:moveTo>
                            <a:lnTo>
                              <a:pt x="1500873" y="166941"/>
                            </a:lnTo>
                            <a:lnTo>
                              <a:pt x="1499641" y="161861"/>
                            </a:lnTo>
                            <a:lnTo>
                              <a:pt x="1499069" y="159321"/>
                            </a:lnTo>
                            <a:lnTo>
                              <a:pt x="1498269" y="156781"/>
                            </a:lnTo>
                            <a:lnTo>
                              <a:pt x="1497406" y="154241"/>
                            </a:lnTo>
                            <a:lnTo>
                              <a:pt x="1496936" y="152971"/>
                            </a:lnTo>
                            <a:lnTo>
                              <a:pt x="1496504" y="151701"/>
                            </a:lnTo>
                            <a:lnTo>
                              <a:pt x="1495704" y="149161"/>
                            </a:lnTo>
                            <a:lnTo>
                              <a:pt x="1495463" y="149161"/>
                            </a:lnTo>
                            <a:lnTo>
                              <a:pt x="1494078" y="145351"/>
                            </a:lnTo>
                            <a:lnTo>
                              <a:pt x="1493761" y="145351"/>
                            </a:lnTo>
                            <a:lnTo>
                              <a:pt x="1492872" y="144081"/>
                            </a:lnTo>
                            <a:lnTo>
                              <a:pt x="1491094" y="140271"/>
                            </a:lnTo>
                            <a:lnTo>
                              <a:pt x="1489557" y="137731"/>
                            </a:lnTo>
                            <a:lnTo>
                              <a:pt x="1488465" y="136461"/>
                            </a:lnTo>
                            <a:lnTo>
                              <a:pt x="1487766" y="135191"/>
                            </a:lnTo>
                            <a:lnTo>
                              <a:pt x="1486979" y="133921"/>
                            </a:lnTo>
                            <a:lnTo>
                              <a:pt x="1486230" y="132651"/>
                            </a:lnTo>
                            <a:lnTo>
                              <a:pt x="1483144" y="128841"/>
                            </a:lnTo>
                            <a:lnTo>
                              <a:pt x="1479715" y="125031"/>
                            </a:lnTo>
                            <a:lnTo>
                              <a:pt x="1476095" y="121221"/>
                            </a:lnTo>
                            <a:lnTo>
                              <a:pt x="1470469" y="114871"/>
                            </a:lnTo>
                            <a:lnTo>
                              <a:pt x="1464564" y="109791"/>
                            </a:lnTo>
                            <a:lnTo>
                              <a:pt x="1458391" y="105981"/>
                            </a:lnTo>
                            <a:lnTo>
                              <a:pt x="1452041" y="100901"/>
                            </a:lnTo>
                            <a:lnTo>
                              <a:pt x="1445488" y="97091"/>
                            </a:lnTo>
                            <a:lnTo>
                              <a:pt x="1438795" y="93281"/>
                            </a:lnTo>
                            <a:lnTo>
                              <a:pt x="1425016" y="85661"/>
                            </a:lnTo>
                            <a:lnTo>
                              <a:pt x="1420355" y="84391"/>
                            </a:lnTo>
                            <a:lnTo>
                              <a:pt x="1415618" y="81851"/>
                            </a:lnTo>
                            <a:lnTo>
                              <a:pt x="1406055" y="78041"/>
                            </a:lnTo>
                            <a:lnTo>
                              <a:pt x="1401216" y="76771"/>
                            </a:lnTo>
                            <a:lnTo>
                              <a:pt x="1391475" y="72961"/>
                            </a:lnTo>
                            <a:lnTo>
                              <a:pt x="1386560" y="71691"/>
                            </a:lnTo>
                            <a:lnTo>
                              <a:pt x="1377899" y="69151"/>
                            </a:lnTo>
                            <a:lnTo>
                              <a:pt x="1372933" y="67881"/>
                            </a:lnTo>
                            <a:lnTo>
                              <a:pt x="1368564" y="67881"/>
                            </a:lnTo>
                            <a:lnTo>
                              <a:pt x="1366685" y="66611"/>
                            </a:lnTo>
                            <a:lnTo>
                              <a:pt x="1351559" y="64071"/>
                            </a:lnTo>
                            <a:lnTo>
                              <a:pt x="1366558" y="67881"/>
                            </a:lnTo>
                            <a:lnTo>
                              <a:pt x="1373987" y="69151"/>
                            </a:lnTo>
                            <a:lnTo>
                              <a:pt x="1395933" y="76771"/>
                            </a:lnTo>
                            <a:lnTo>
                              <a:pt x="1437360" y="95821"/>
                            </a:lnTo>
                            <a:lnTo>
                              <a:pt x="1454124" y="107251"/>
                            </a:lnTo>
                            <a:lnTo>
                              <a:pt x="1458074" y="109791"/>
                            </a:lnTo>
                            <a:lnTo>
                              <a:pt x="1465580" y="117411"/>
                            </a:lnTo>
                            <a:lnTo>
                              <a:pt x="1469136" y="119951"/>
                            </a:lnTo>
                            <a:lnTo>
                              <a:pt x="1475727" y="127571"/>
                            </a:lnTo>
                            <a:lnTo>
                              <a:pt x="1478775" y="131381"/>
                            </a:lnTo>
                            <a:lnTo>
                              <a:pt x="1481442" y="136461"/>
                            </a:lnTo>
                            <a:lnTo>
                              <a:pt x="1482090" y="137731"/>
                            </a:lnTo>
                            <a:lnTo>
                              <a:pt x="1482775" y="137731"/>
                            </a:lnTo>
                            <a:lnTo>
                              <a:pt x="1483372" y="139001"/>
                            </a:lnTo>
                            <a:lnTo>
                              <a:pt x="1484299" y="141541"/>
                            </a:lnTo>
                            <a:lnTo>
                              <a:pt x="1485607" y="142811"/>
                            </a:lnTo>
                            <a:lnTo>
                              <a:pt x="1488071" y="149161"/>
                            </a:lnTo>
                            <a:lnTo>
                              <a:pt x="1488287" y="149161"/>
                            </a:lnTo>
                            <a:lnTo>
                              <a:pt x="1490700" y="156781"/>
                            </a:lnTo>
                            <a:lnTo>
                              <a:pt x="1492313" y="163131"/>
                            </a:lnTo>
                            <a:lnTo>
                              <a:pt x="1492973" y="169481"/>
                            </a:lnTo>
                            <a:lnTo>
                              <a:pt x="1493050" y="177101"/>
                            </a:lnTo>
                            <a:lnTo>
                              <a:pt x="1492084" y="184721"/>
                            </a:lnTo>
                            <a:lnTo>
                              <a:pt x="1490306" y="191071"/>
                            </a:lnTo>
                            <a:lnTo>
                              <a:pt x="1487728" y="198691"/>
                            </a:lnTo>
                            <a:lnTo>
                              <a:pt x="1484439" y="205041"/>
                            </a:lnTo>
                            <a:lnTo>
                              <a:pt x="1484147" y="205041"/>
                            </a:lnTo>
                            <a:lnTo>
                              <a:pt x="1482877" y="207581"/>
                            </a:lnTo>
                            <a:lnTo>
                              <a:pt x="1481035" y="210121"/>
                            </a:lnTo>
                            <a:lnTo>
                              <a:pt x="1479435" y="212661"/>
                            </a:lnTo>
                            <a:lnTo>
                              <a:pt x="1477606" y="213931"/>
                            </a:lnTo>
                            <a:lnTo>
                              <a:pt x="1476794" y="215201"/>
                            </a:lnTo>
                            <a:lnTo>
                              <a:pt x="1475651" y="216471"/>
                            </a:lnTo>
                            <a:lnTo>
                              <a:pt x="1475232" y="217741"/>
                            </a:lnTo>
                            <a:lnTo>
                              <a:pt x="1474025" y="219011"/>
                            </a:lnTo>
                            <a:lnTo>
                              <a:pt x="1471726" y="221551"/>
                            </a:lnTo>
                            <a:lnTo>
                              <a:pt x="1469351" y="222821"/>
                            </a:lnTo>
                            <a:lnTo>
                              <a:pt x="1468907" y="224091"/>
                            </a:lnTo>
                            <a:lnTo>
                              <a:pt x="1467573" y="225361"/>
                            </a:lnTo>
                            <a:lnTo>
                              <a:pt x="1465757" y="226631"/>
                            </a:lnTo>
                            <a:lnTo>
                              <a:pt x="1460093" y="231711"/>
                            </a:lnTo>
                            <a:lnTo>
                              <a:pt x="1421485" y="252031"/>
                            </a:lnTo>
                            <a:lnTo>
                              <a:pt x="1386014" y="263461"/>
                            </a:lnTo>
                            <a:lnTo>
                              <a:pt x="1376299" y="266001"/>
                            </a:lnTo>
                            <a:lnTo>
                              <a:pt x="1366494" y="267271"/>
                            </a:lnTo>
                            <a:lnTo>
                              <a:pt x="1361579" y="268541"/>
                            </a:lnTo>
                            <a:lnTo>
                              <a:pt x="1356639" y="268541"/>
                            </a:lnTo>
                            <a:lnTo>
                              <a:pt x="1341755" y="271081"/>
                            </a:lnTo>
                            <a:lnTo>
                              <a:pt x="1326819" y="271081"/>
                            </a:lnTo>
                            <a:lnTo>
                              <a:pt x="1311846" y="272351"/>
                            </a:lnTo>
                            <a:lnTo>
                              <a:pt x="1296873" y="271081"/>
                            </a:lnTo>
                            <a:lnTo>
                              <a:pt x="1281912" y="271081"/>
                            </a:lnTo>
                            <a:lnTo>
                              <a:pt x="1267015" y="268541"/>
                            </a:lnTo>
                            <a:lnTo>
                              <a:pt x="1252220" y="267271"/>
                            </a:lnTo>
                            <a:lnTo>
                              <a:pt x="1232662" y="262191"/>
                            </a:lnTo>
                            <a:lnTo>
                              <a:pt x="1227823" y="262191"/>
                            </a:lnTo>
                            <a:lnTo>
                              <a:pt x="1218209" y="259651"/>
                            </a:lnTo>
                            <a:lnTo>
                              <a:pt x="1213434" y="257111"/>
                            </a:lnTo>
                            <a:lnTo>
                              <a:pt x="1199286" y="253301"/>
                            </a:lnTo>
                            <a:lnTo>
                              <a:pt x="1190040" y="249491"/>
                            </a:lnTo>
                            <a:lnTo>
                              <a:pt x="1185468" y="246951"/>
                            </a:lnTo>
                            <a:lnTo>
                              <a:pt x="1180973" y="245681"/>
                            </a:lnTo>
                            <a:lnTo>
                              <a:pt x="1174280" y="241871"/>
                            </a:lnTo>
                            <a:lnTo>
                              <a:pt x="1167714" y="238061"/>
                            </a:lnTo>
                            <a:lnTo>
                              <a:pt x="1161300" y="235521"/>
                            </a:lnTo>
                            <a:lnTo>
                              <a:pt x="1155065" y="230441"/>
                            </a:lnTo>
                            <a:lnTo>
                              <a:pt x="1149007" y="226631"/>
                            </a:lnTo>
                            <a:lnTo>
                              <a:pt x="1143177" y="222821"/>
                            </a:lnTo>
                            <a:lnTo>
                              <a:pt x="1122299" y="199961"/>
                            </a:lnTo>
                            <a:lnTo>
                              <a:pt x="1121575" y="199961"/>
                            </a:lnTo>
                            <a:lnTo>
                              <a:pt x="1119936" y="197421"/>
                            </a:lnTo>
                            <a:lnTo>
                              <a:pt x="1118527" y="194881"/>
                            </a:lnTo>
                            <a:lnTo>
                              <a:pt x="1116926" y="191071"/>
                            </a:lnTo>
                            <a:lnTo>
                              <a:pt x="1115834" y="189801"/>
                            </a:lnTo>
                            <a:lnTo>
                              <a:pt x="1112837" y="182181"/>
                            </a:lnTo>
                            <a:lnTo>
                              <a:pt x="1110843" y="175831"/>
                            </a:lnTo>
                            <a:lnTo>
                              <a:pt x="1109649" y="168211"/>
                            </a:lnTo>
                            <a:lnTo>
                              <a:pt x="1109357" y="163131"/>
                            </a:lnTo>
                            <a:lnTo>
                              <a:pt x="1109472" y="159321"/>
                            </a:lnTo>
                            <a:lnTo>
                              <a:pt x="1124369" y="121221"/>
                            </a:lnTo>
                            <a:lnTo>
                              <a:pt x="1134376" y="109791"/>
                            </a:lnTo>
                            <a:lnTo>
                              <a:pt x="1137983" y="105981"/>
                            </a:lnTo>
                            <a:lnTo>
                              <a:pt x="1141831" y="103441"/>
                            </a:lnTo>
                            <a:lnTo>
                              <a:pt x="1149883" y="97091"/>
                            </a:lnTo>
                            <a:lnTo>
                              <a:pt x="1154087" y="94551"/>
                            </a:lnTo>
                            <a:lnTo>
                              <a:pt x="1207300" y="70421"/>
                            </a:lnTo>
                            <a:lnTo>
                              <a:pt x="1214678" y="69151"/>
                            </a:lnTo>
                            <a:lnTo>
                              <a:pt x="1222108" y="66611"/>
                            </a:lnTo>
                            <a:lnTo>
                              <a:pt x="1259890" y="60261"/>
                            </a:lnTo>
                            <a:lnTo>
                              <a:pt x="1244600" y="61531"/>
                            </a:lnTo>
                            <a:lnTo>
                              <a:pt x="1239532" y="62801"/>
                            </a:lnTo>
                            <a:lnTo>
                              <a:pt x="1234465" y="62801"/>
                            </a:lnTo>
                            <a:lnTo>
                              <a:pt x="1219365" y="66611"/>
                            </a:lnTo>
                            <a:lnTo>
                              <a:pt x="1209382" y="67881"/>
                            </a:lnTo>
                            <a:lnTo>
                              <a:pt x="1204417" y="69151"/>
                            </a:lnTo>
                            <a:lnTo>
                              <a:pt x="1194574" y="72961"/>
                            </a:lnTo>
                            <a:lnTo>
                              <a:pt x="1184859" y="75501"/>
                            </a:lnTo>
                            <a:lnTo>
                              <a:pt x="1177658" y="79311"/>
                            </a:lnTo>
                            <a:lnTo>
                              <a:pt x="1170533" y="81851"/>
                            </a:lnTo>
                            <a:lnTo>
                              <a:pt x="1163535" y="85661"/>
                            </a:lnTo>
                            <a:lnTo>
                              <a:pt x="1156677" y="88201"/>
                            </a:lnTo>
                            <a:lnTo>
                              <a:pt x="1149959" y="92011"/>
                            </a:lnTo>
                            <a:lnTo>
                              <a:pt x="1143419" y="97091"/>
                            </a:lnTo>
                            <a:lnTo>
                              <a:pt x="1137094" y="100901"/>
                            </a:lnTo>
                            <a:lnTo>
                              <a:pt x="1131049" y="105981"/>
                            </a:lnTo>
                            <a:lnTo>
                              <a:pt x="1129093" y="108521"/>
                            </a:lnTo>
                            <a:lnTo>
                              <a:pt x="1128623" y="108521"/>
                            </a:lnTo>
                            <a:lnTo>
                              <a:pt x="1127175" y="109791"/>
                            </a:lnTo>
                            <a:lnTo>
                              <a:pt x="1124610" y="112331"/>
                            </a:lnTo>
                            <a:lnTo>
                              <a:pt x="1122121" y="114871"/>
                            </a:lnTo>
                            <a:lnTo>
                              <a:pt x="1120813" y="116141"/>
                            </a:lnTo>
                            <a:lnTo>
                              <a:pt x="1120368" y="117411"/>
                            </a:lnTo>
                            <a:lnTo>
                              <a:pt x="1119098" y="118681"/>
                            </a:lnTo>
                            <a:lnTo>
                              <a:pt x="1118235" y="119951"/>
                            </a:lnTo>
                            <a:lnTo>
                              <a:pt x="1116215" y="122491"/>
                            </a:lnTo>
                            <a:lnTo>
                              <a:pt x="1114463" y="125031"/>
                            </a:lnTo>
                            <a:lnTo>
                              <a:pt x="1112786" y="127571"/>
                            </a:lnTo>
                            <a:lnTo>
                              <a:pt x="1111021" y="130111"/>
                            </a:lnTo>
                            <a:lnTo>
                              <a:pt x="1109383" y="132651"/>
                            </a:lnTo>
                            <a:lnTo>
                              <a:pt x="1109091" y="132651"/>
                            </a:lnTo>
                            <a:lnTo>
                              <a:pt x="1108151" y="135191"/>
                            </a:lnTo>
                            <a:lnTo>
                              <a:pt x="1107033" y="137731"/>
                            </a:lnTo>
                            <a:lnTo>
                              <a:pt x="1105954" y="140271"/>
                            </a:lnTo>
                            <a:lnTo>
                              <a:pt x="1104950" y="142811"/>
                            </a:lnTo>
                            <a:lnTo>
                              <a:pt x="1104150" y="145351"/>
                            </a:lnTo>
                            <a:lnTo>
                              <a:pt x="1102474" y="150431"/>
                            </a:lnTo>
                            <a:lnTo>
                              <a:pt x="1101496" y="155511"/>
                            </a:lnTo>
                            <a:lnTo>
                              <a:pt x="1101191" y="159321"/>
                            </a:lnTo>
                            <a:lnTo>
                              <a:pt x="1101090" y="160591"/>
                            </a:lnTo>
                            <a:lnTo>
                              <a:pt x="1101039" y="169481"/>
                            </a:lnTo>
                            <a:lnTo>
                              <a:pt x="1101966" y="177101"/>
                            </a:lnTo>
                            <a:lnTo>
                              <a:pt x="1103820" y="184721"/>
                            </a:lnTo>
                            <a:lnTo>
                              <a:pt x="1106551" y="193611"/>
                            </a:lnTo>
                            <a:lnTo>
                              <a:pt x="1106792" y="193611"/>
                            </a:lnTo>
                            <a:lnTo>
                              <a:pt x="1107084" y="194881"/>
                            </a:lnTo>
                            <a:lnTo>
                              <a:pt x="1107897" y="196151"/>
                            </a:lnTo>
                            <a:lnTo>
                              <a:pt x="1109535" y="199961"/>
                            </a:lnTo>
                            <a:lnTo>
                              <a:pt x="1110983" y="202501"/>
                            </a:lnTo>
                            <a:lnTo>
                              <a:pt x="1111999" y="203771"/>
                            </a:lnTo>
                            <a:lnTo>
                              <a:pt x="1112659" y="205041"/>
                            </a:lnTo>
                            <a:lnTo>
                              <a:pt x="1113409" y="206311"/>
                            </a:lnTo>
                            <a:lnTo>
                              <a:pt x="1114120" y="207581"/>
                            </a:lnTo>
                            <a:lnTo>
                              <a:pt x="1117053" y="211391"/>
                            </a:lnTo>
                            <a:lnTo>
                              <a:pt x="1120343" y="216471"/>
                            </a:lnTo>
                            <a:lnTo>
                              <a:pt x="1127429" y="224091"/>
                            </a:lnTo>
                            <a:lnTo>
                              <a:pt x="1131227" y="227901"/>
                            </a:lnTo>
                            <a:lnTo>
                              <a:pt x="1139190" y="235521"/>
                            </a:lnTo>
                            <a:lnTo>
                              <a:pt x="1143342" y="238061"/>
                            </a:lnTo>
                            <a:lnTo>
                              <a:pt x="1147648" y="241871"/>
                            </a:lnTo>
                            <a:lnTo>
                              <a:pt x="1154176" y="245681"/>
                            </a:lnTo>
                            <a:lnTo>
                              <a:pt x="1160894" y="250761"/>
                            </a:lnTo>
                            <a:lnTo>
                              <a:pt x="1167752" y="254571"/>
                            </a:lnTo>
                            <a:lnTo>
                              <a:pt x="1174750" y="258381"/>
                            </a:lnTo>
                            <a:lnTo>
                              <a:pt x="1181862" y="260921"/>
                            </a:lnTo>
                            <a:lnTo>
                              <a:pt x="1189075" y="264731"/>
                            </a:lnTo>
                            <a:lnTo>
                              <a:pt x="1196390" y="267271"/>
                            </a:lnTo>
                            <a:lnTo>
                              <a:pt x="1203794" y="271081"/>
                            </a:lnTo>
                            <a:lnTo>
                              <a:pt x="1211249" y="273621"/>
                            </a:lnTo>
                            <a:lnTo>
                              <a:pt x="1218768" y="274891"/>
                            </a:lnTo>
                            <a:lnTo>
                              <a:pt x="1233995" y="279971"/>
                            </a:lnTo>
                            <a:lnTo>
                              <a:pt x="1264894" y="285051"/>
                            </a:lnTo>
                            <a:lnTo>
                              <a:pt x="1296174" y="287591"/>
                            </a:lnTo>
                            <a:lnTo>
                              <a:pt x="1327569" y="287591"/>
                            </a:lnTo>
                            <a:lnTo>
                              <a:pt x="1358861" y="285051"/>
                            </a:lnTo>
                            <a:lnTo>
                              <a:pt x="1374355" y="282511"/>
                            </a:lnTo>
                            <a:lnTo>
                              <a:pt x="1382052" y="279971"/>
                            </a:lnTo>
                            <a:lnTo>
                              <a:pt x="1389710" y="278701"/>
                            </a:lnTo>
                            <a:lnTo>
                              <a:pt x="1426984" y="266001"/>
                            </a:lnTo>
                            <a:lnTo>
                              <a:pt x="1457083" y="248221"/>
                            </a:lnTo>
                            <a:lnTo>
                              <a:pt x="1465618" y="241871"/>
                            </a:lnTo>
                            <a:lnTo>
                              <a:pt x="1469720" y="239331"/>
                            </a:lnTo>
                            <a:lnTo>
                              <a:pt x="1477467" y="231711"/>
                            </a:lnTo>
                            <a:lnTo>
                              <a:pt x="1481124" y="227901"/>
                            </a:lnTo>
                            <a:lnTo>
                              <a:pt x="1485239" y="221551"/>
                            </a:lnTo>
                            <a:lnTo>
                              <a:pt x="1486065" y="221551"/>
                            </a:lnTo>
                            <a:lnTo>
                              <a:pt x="1486827" y="220281"/>
                            </a:lnTo>
                            <a:lnTo>
                              <a:pt x="1487995" y="217741"/>
                            </a:lnTo>
                            <a:lnTo>
                              <a:pt x="1489659" y="215201"/>
                            </a:lnTo>
                            <a:lnTo>
                              <a:pt x="1491234" y="212661"/>
                            </a:lnTo>
                            <a:lnTo>
                              <a:pt x="1492897" y="210121"/>
                            </a:lnTo>
                            <a:lnTo>
                              <a:pt x="1496555" y="202501"/>
                            </a:lnTo>
                            <a:lnTo>
                              <a:pt x="1499069" y="193611"/>
                            </a:lnTo>
                            <a:lnTo>
                              <a:pt x="1500695" y="185991"/>
                            </a:lnTo>
                            <a:lnTo>
                              <a:pt x="1501343" y="178371"/>
                            </a:lnTo>
                            <a:lnTo>
                              <a:pt x="1501394" y="172021"/>
                            </a:lnTo>
                            <a:close/>
                          </a:path>
                          <a:path w="1560830" h="1316355">
                            <a:moveTo>
                              <a:pt x="1560334" y="193713"/>
                            </a:moveTo>
                            <a:lnTo>
                              <a:pt x="1553806" y="151892"/>
                            </a:lnTo>
                            <a:lnTo>
                              <a:pt x="1529245" y="105816"/>
                            </a:lnTo>
                            <a:lnTo>
                              <a:pt x="1499057" y="72948"/>
                            </a:lnTo>
                            <a:lnTo>
                              <a:pt x="1463649" y="45910"/>
                            </a:lnTo>
                            <a:lnTo>
                              <a:pt x="1428940" y="26454"/>
                            </a:lnTo>
                            <a:lnTo>
                              <a:pt x="1391373" y="12966"/>
                            </a:lnTo>
                            <a:lnTo>
                              <a:pt x="1337716" y="3302"/>
                            </a:lnTo>
                            <a:lnTo>
                              <a:pt x="1278597" y="0"/>
                            </a:lnTo>
                            <a:lnTo>
                              <a:pt x="1263738" y="584"/>
                            </a:lnTo>
                            <a:lnTo>
                              <a:pt x="1222984" y="4572"/>
                            </a:lnTo>
                            <a:lnTo>
                              <a:pt x="1183182" y="12776"/>
                            </a:lnTo>
                            <a:lnTo>
                              <a:pt x="1129906" y="27851"/>
                            </a:lnTo>
                            <a:lnTo>
                              <a:pt x="1091819" y="44081"/>
                            </a:lnTo>
                            <a:lnTo>
                              <a:pt x="1046886" y="70472"/>
                            </a:lnTo>
                            <a:lnTo>
                              <a:pt x="1005319" y="101688"/>
                            </a:lnTo>
                            <a:lnTo>
                              <a:pt x="972527" y="131953"/>
                            </a:lnTo>
                            <a:lnTo>
                              <a:pt x="942898" y="165354"/>
                            </a:lnTo>
                            <a:lnTo>
                              <a:pt x="916482" y="201142"/>
                            </a:lnTo>
                            <a:lnTo>
                              <a:pt x="892975" y="238810"/>
                            </a:lnTo>
                            <a:lnTo>
                              <a:pt x="866051" y="291490"/>
                            </a:lnTo>
                            <a:lnTo>
                              <a:pt x="842010" y="353529"/>
                            </a:lnTo>
                            <a:lnTo>
                              <a:pt x="827570" y="402996"/>
                            </a:lnTo>
                            <a:lnTo>
                              <a:pt x="816698" y="453580"/>
                            </a:lnTo>
                            <a:lnTo>
                              <a:pt x="811199" y="497687"/>
                            </a:lnTo>
                            <a:lnTo>
                              <a:pt x="809599" y="542124"/>
                            </a:lnTo>
                            <a:lnTo>
                              <a:pt x="811415" y="579132"/>
                            </a:lnTo>
                            <a:lnTo>
                              <a:pt x="817359" y="623176"/>
                            </a:lnTo>
                            <a:lnTo>
                              <a:pt x="836371" y="694626"/>
                            </a:lnTo>
                            <a:lnTo>
                              <a:pt x="856195" y="742353"/>
                            </a:lnTo>
                            <a:lnTo>
                              <a:pt x="878255" y="783488"/>
                            </a:lnTo>
                            <a:lnTo>
                              <a:pt x="907503" y="827303"/>
                            </a:lnTo>
                            <a:lnTo>
                              <a:pt x="901928" y="835469"/>
                            </a:lnTo>
                            <a:lnTo>
                              <a:pt x="866025" y="897966"/>
                            </a:lnTo>
                            <a:lnTo>
                              <a:pt x="836853" y="963828"/>
                            </a:lnTo>
                            <a:lnTo>
                              <a:pt x="814933" y="1032370"/>
                            </a:lnTo>
                            <a:lnTo>
                              <a:pt x="800620" y="1102791"/>
                            </a:lnTo>
                            <a:lnTo>
                              <a:pt x="794270" y="1174216"/>
                            </a:lnTo>
                            <a:lnTo>
                              <a:pt x="793927" y="1192123"/>
                            </a:lnTo>
                            <a:lnTo>
                              <a:pt x="794105" y="1210017"/>
                            </a:lnTo>
                            <a:lnTo>
                              <a:pt x="797687" y="1263472"/>
                            </a:lnTo>
                            <a:lnTo>
                              <a:pt x="805891" y="1316266"/>
                            </a:lnTo>
                            <a:lnTo>
                              <a:pt x="804316" y="1298562"/>
                            </a:lnTo>
                            <a:lnTo>
                              <a:pt x="803122" y="1280845"/>
                            </a:lnTo>
                            <a:lnTo>
                              <a:pt x="802322" y="1263142"/>
                            </a:lnTo>
                            <a:lnTo>
                              <a:pt x="801954" y="1245438"/>
                            </a:lnTo>
                            <a:lnTo>
                              <a:pt x="802017" y="1227747"/>
                            </a:lnTo>
                            <a:lnTo>
                              <a:pt x="804786" y="1174864"/>
                            </a:lnTo>
                            <a:lnTo>
                              <a:pt x="811453" y="1122451"/>
                            </a:lnTo>
                            <a:lnTo>
                              <a:pt x="822032" y="1070800"/>
                            </a:lnTo>
                            <a:lnTo>
                              <a:pt x="842060" y="1003541"/>
                            </a:lnTo>
                            <a:lnTo>
                              <a:pt x="868565" y="938695"/>
                            </a:lnTo>
                            <a:lnTo>
                              <a:pt x="901217" y="876769"/>
                            </a:lnTo>
                            <a:lnTo>
                              <a:pt x="920991" y="845248"/>
                            </a:lnTo>
                            <a:lnTo>
                              <a:pt x="927417" y="853541"/>
                            </a:lnTo>
                            <a:lnTo>
                              <a:pt x="946099" y="876046"/>
                            </a:lnTo>
                            <a:lnTo>
                              <a:pt x="979982" y="914260"/>
                            </a:lnTo>
                            <a:lnTo>
                              <a:pt x="1010767" y="945438"/>
                            </a:lnTo>
                            <a:lnTo>
                              <a:pt x="1054582" y="983970"/>
                            </a:lnTo>
                            <a:lnTo>
                              <a:pt x="1101318" y="1018705"/>
                            </a:lnTo>
                            <a:lnTo>
                              <a:pt x="1078661" y="1000480"/>
                            </a:lnTo>
                            <a:lnTo>
                              <a:pt x="1056703" y="981481"/>
                            </a:lnTo>
                            <a:lnTo>
                              <a:pt x="1015009" y="941184"/>
                            </a:lnTo>
                            <a:lnTo>
                              <a:pt x="985824" y="909040"/>
                            </a:lnTo>
                            <a:lnTo>
                              <a:pt x="949198" y="864108"/>
                            </a:lnTo>
                            <a:lnTo>
                              <a:pt x="927684" y="835558"/>
                            </a:lnTo>
                            <a:lnTo>
                              <a:pt x="939634" y="818273"/>
                            </a:lnTo>
                            <a:lnTo>
                              <a:pt x="983399" y="763638"/>
                            </a:lnTo>
                            <a:lnTo>
                              <a:pt x="1032040" y="713282"/>
                            </a:lnTo>
                            <a:lnTo>
                              <a:pt x="1085100" y="667524"/>
                            </a:lnTo>
                            <a:lnTo>
                              <a:pt x="1142149" y="626694"/>
                            </a:lnTo>
                            <a:lnTo>
                              <a:pt x="1187246" y="599452"/>
                            </a:lnTo>
                            <a:lnTo>
                              <a:pt x="1234109" y="575208"/>
                            </a:lnTo>
                            <a:lnTo>
                              <a:pt x="1282534" y="554024"/>
                            </a:lnTo>
                            <a:lnTo>
                              <a:pt x="1332306" y="535927"/>
                            </a:lnTo>
                            <a:lnTo>
                              <a:pt x="1383245" y="520928"/>
                            </a:lnTo>
                            <a:lnTo>
                              <a:pt x="1435138" y="508901"/>
                            </a:lnTo>
                            <a:lnTo>
                              <a:pt x="1388097" y="515353"/>
                            </a:lnTo>
                            <a:lnTo>
                              <a:pt x="1341501" y="524941"/>
                            </a:lnTo>
                            <a:lnTo>
                              <a:pt x="1295552" y="537629"/>
                            </a:lnTo>
                            <a:lnTo>
                              <a:pt x="1250454" y="553313"/>
                            </a:lnTo>
                            <a:lnTo>
                              <a:pt x="1206423" y="571944"/>
                            </a:lnTo>
                            <a:lnTo>
                              <a:pt x="1163650" y="593445"/>
                            </a:lnTo>
                            <a:lnTo>
                              <a:pt x="1102271" y="630872"/>
                            </a:lnTo>
                            <a:lnTo>
                              <a:pt x="1044816" y="674217"/>
                            </a:lnTo>
                            <a:lnTo>
                              <a:pt x="991870" y="723061"/>
                            </a:lnTo>
                            <a:lnTo>
                              <a:pt x="944067" y="776986"/>
                            </a:lnTo>
                            <a:lnTo>
                              <a:pt x="914717" y="816711"/>
                            </a:lnTo>
                            <a:lnTo>
                              <a:pt x="909789" y="809523"/>
                            </a:lnTo>
                            <a:lnTo>
                              <a:pt x="889939" y="776719"/>
                            </a:lnTo>
                            <a:lnTo>
                              <a:pt x="866698" y="729589"/>
                            </a:lnTo>
                            <a:lnTo>
                              <a:pt x="847305" y="675817"/>
                            </a:lnTo>
                            <a:lnTo>
                              <a:pt x="834644" y="620179"/>
                            </a:lnTo>
                            <a:lnTo>
                              <a:pt x="828890" y="563460"/>
                            </a:lnTo>
                            <a:lnTo>
                              <a:pt x="828624" y="534949"/>
                            </a:lnTo>
                            <a:lnTo>
                              <a:pt x="828827" y="527824"/>
                            </a:lnTo>
                            <a:lnTo>
                              <a:pt x="832218" y="485216"/>
                            </a:lnTo>
                            <a:lnTo>
                              <a:pt x="840689" y="436016"/>
                            </a:lnTo>
                            <a:lnTo>
                              <a:pt x="851344" y="394423"/>
                            </a:lnTo>
                            <a:lnTo>
                              <a:pt x="864247" y="353339"/>
                            </a:lnTo>
                            <a:lnTo>
                              <a:pt x="879703" y="313372"/>
                            </a:lnTo>
                            <a:lnTo>
                              <a:pt x="904633" y="262001"/>
                            </a:lnTo>
                            <a:lnTo>
                              <a:pt x="934313" y="213233"/>
                            </a:lnTo>
                            <a:lnTo>
                              <a:pt x="959650" y="178816"/>
                            </a:lnTo>
                            <a:lnTo>
                              <a:pt x="1003033" y="132029"/>
                            </a:lnTo>
                            <a:lnTo>
                              <a:pt x="1041196" y="100152"/>
                            </a:lnTo>
                            <a:lnTo>
                              <a:pt x="1082535" y="72555"/>
                            </a:lnTo>
                            <a:lnTo>
                              <a:pt x="1126604" y="50431"/>
                            </a:lnTo>
                            <a:lnTo>
                              <a:pt x="1180846" y="33312"/>
                            </a:lnTo>
                            <a:lnTo>
                              <a:pt x="1233017" y="21856"/>
                            </a:lnTo>
                            <a:lnTo>
                              <a:pt x="1279105" y="17754"/>
                            </a:lnTo>
                            <a:lnTo>
                              <a:pt x="1293291" y="17487"/>
                            </a:lnTo>
                            <a:lnTo>
                              <a:pt x="1328940" y="19240"/>
                            </a:lnTo>
                            <a:lnTo>
                              <a:pt x="1373682" y="24815"/>
                            </a:lnTo>
                            <a:lnTo>
                              <a:pt x="1418780" y="37922"/>
                            </a:lnTo>
                            <a:lnTo>
                              <a:pt x="1468526" y="64858"/>
                            </a:lnTo>
                            <a:lnTo>
                              <a:pt x="1501711" y="91452"/>
                            </a:lnTo>
                            <a:lnTo>
                              <a:pt x="1534528" y="131457"/>
                            </a:lnTo>
                            <a:lnTo>
                              <a:pt x="1551266" y="175056"/>
                            </a:lnTo>
                            <a:lnTo>
                              <a:pt x="1553032" y="203123"/>
                            </a:lnTo>
                            <a:lnTo>
                              <a:pt x="1550924" y="219506"/>
                            </a:lnTo>
                            <a:lnTo>
                              <a:pt x="1536192" y="256882"/>
                            </a:lnTo>
                            <a:lnTo>
                              <a:pt x="1508480" y="289788"/>
                            </a:lnTo>
                            <a:lnTo>
                              <a:pt x="1485036" y="306781"/>
                            </a:lnTo>
                            <a:lnTo>
                              <a:pt x="1491462" y="303377"/>
                            </a:lnTo>
                            <a:lnTo>
                              <a:pt x="1525765" y="276250"/>
                            </a:lnTo>
                            <a:lnTo>
                              <a:pt x="1550225" y="239560"/>
                            </a:lnTo>
                            <a:lnTo>
                              <a:pt x="1560144" y="198704"/>
                            </a:lnTo>
                            <a:lnTo>
                              <a:pt x="1560334" y="193713"/>
                            </a:lnTo>
                            <a:close/>
                          </a:path>
                        </a:pathLst>
                      </a:custGeom>
                      <a:solidFill>
                        <a:srgbClr val="8C7F7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7DA0D4" id="Graphic 5" o:spid="_x0000_s1026" style="position:absolute;margin-left:13.75pt;margin-top:27.8pt;width:123pt;height:103.7pt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" o:allowoverlap="f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<v:path arrowok="t"/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noProof/>
        <w:sz w:val="41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FFE0DB4" wp14:editId="606095AB">
              <wp:simplePos x="0" y="0"/>
              <wp:positionH relativeFrom="page">
                <wp:posOffset>1799996</wp:posOffset>
              </wp:positionH>
              <wp:positionV relativeFrom="paragraph">
                <wp:posOffset>-148874</wp:posOffset>
              </wp:positionV>
              <wp:extent cx="1270" cy="540385"/>
              <wp:effectExtent l="0" t="0" r="0" b="0"/>
              <wp:wrapNone/>
              <wp:docPr id="16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40385">
                            <a:moveTo>
                              <a:pt x="0" y="0"/>
                            </a:moveTo>
                            <a:lnTo>
                              <a:pt x="0" y="540004"/>
                            </a:lnTo>
                          </a:path>
                        </a:pathLst>
                      </a:custGeom>
                      <a:ln w="6350">
                        <a:solidFill>
                          <a:srgbClr val="8B7E7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B30E45" id="Graphic 1" o:spid="_x0000_s1026" style="position:absolute;margin-left:141.75pt;margin-top:-11.7pt;width:.1pt;height:42.55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<v:path arrowok="t"/>
              <w10:wrap anchorx="page"/>
            </v:shape>
          </w:pict>
        </mc:Fallback>
      </mc:AlternateContent>
    </w:r>
    <w:r>
      <w:rPr>
        <w:rFonts w:ascii="Arial" w:hAnsi="Arial"/>
        <w:color w:val="8C7F76"/>
        <w:spacing w:val="2"/>
        <w:w w:val="80"/>
        <w:sz w:val="41"/>
      </w:rPr>
      <w:t xml:space="preserve">       </w:t>
    </w:r>
    <w:r>
      <w:rPr>
        <w:rFonts w:ascii="Arial" w:hAnsi="Arial"/>
        <w:color w:val="8C7F76"/>
        <w:spacing w:val="2"/>
        <w:w w:val="80"/>
        <w:sz w:val="41"/>
      </w:rPr>
      <w:tab/>
      <w:t xml:space="preserve">       </w:t>
    </w:r>
    <w:r>
      <w:rPr>
        <w:rFonts w:ascii="Arial" w:hAnsi="Arial"/>
        <w:color w:val="8C7F76"/>
        <w:spacing w:val="2"/>
        <w:w w:val="80"/>
        <w:sz w:val="41"/>
      </w:rPr>
      <w:t>Gynækologisk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2"/>
        <w:w w:val="80"/>
        <w:sz w:val="41"/>
      </w:rPr>
      <w:t>Klinik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-2"/>
        <w:w w:val="80"/>
        <w:sz w:val="41"/>
      </w:rPr>
      <w:t>Billund</w:t>
    </w:r>
  </w:p>
  <w:p w14:paraId="4DC6474B" w14:textId="77777777" w:rsidR="00FF71C6" w:rsidRDefault="00FF71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E7C"/>
    <w:rsid w:val="00033124"/>
    <w:rsid w:val="00041E7C"/>
    <w:rsid w:val="00096406"/>
    <w:rsid w:val="00115EFC"/>
    <w:rsid w:val="00144064"/>
    <w:rsid w:val="00244612"/>
    <w:rsid w:val="00247696"/>
    <w:rsid w:val="00256D9C"/>
    <w:rsid w:val="00295BE5"/>
    <w:rsid w:val="00493E71"/>
    <w:rsid w:val="004D2F20"/>
    <w:rsid w:val="0065727F"/>
    <w:rsid w:val="006B12D8"/>
    <w:rsid w:val="006C63B4"/>
    <w:rsid w:val="007A32E9"/>
    <w:rsid w:val="00865DE5"/>
    <w:rsid w:val="008F5748"/>
    <w:rsid w:val="00910D51"/>
    <w:rsid w:val="00930984"/>
    <w:rsid w:val="00932F27"/>
    <w:rsid w:val="009657CA"/>
    <w:rsid w:val="00AB3C61"/>
    <w:rsid w:val="00B27B76"/>
    <w:rsid w:val="00BE56A0"/>
    <w:rsid w:val="00C9301F"/>
    <w:rsid w:val="00D07FD4"/>
    <w:rsid w:val="00D75DEA"/>
    <w:rsid w:val="00EC2BBE"/>
    <w:rsid w:val="00F56218"/>
    <w:rsid w:val="00FE022C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1EE25"/>
  <w15:docId w15:val="{5BFB205D-F7AB-4DC5-A8F6-6ABB9456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ca-ES"/>
    </w:rPr>
  </w:style>
  <w:style w:type="paragraph" w:styleId="Heading1">
    <w:name w:val="heading 1"/>
    <w:basedOn w:val="Normal"/>
    <w:link w:val="Heading1Char"/>
    <w:uiPriority w:val="9"/>
    <w:qFormat/>
    <w:pPr>
      <w:ind w:left="1039"/>
      <w:outlineLvl w:val="0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6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C9301F"/>
    <w:pPr>
      <w:widowControl/>
      <w:autoSpaceDE/>
      <w:autoSpaceDN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character" w:customStyle="1" w:styleId="TitleChar">
    <w:name w:val="Title Char"/>
    <w:basedOn w:val="DefaultParagraphFont"/>
    <w:link w:val="Title"/>
    <w:uiPriority w:val="10"/>
    <w:rsid w:val="00C9301F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Header">
    <w:name w:val="header"/>
    <w:basedOn w:val="Normal"/>
    <w:link w:val="HeaderChar"/>
    <w:uiPriority w:val="99"/>
    <w:unhideWhenUsed/>
    <w:rsid w:val="00C9301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01F"/>
    <w:rPr>
      <w:rFonts w:ascii="Verdana" w:eastAsia="Verdana" w:hAnsi="Verdana" w:cs="Verdana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C9301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01F"/>
    <w:rPr>
      <w:rFonts w:ascii="Verdana" w:eastAsia="Verdana" w:hAnsi="Verdana" w:cs="Verdana"/>
      <w:lang w:val="ca-ES"/>
    </w:rPr>
  </w:style>
  <w:style w:type="character" w:customStyle="1" w:styleId="Heading1Char">
    <w:name w:val="Heading 1 Char"/>
    <w:basedOn w:val="DefaultParagraphFont"/>
    <w:link w:val="Heading1"/>
    <w:uiPriority w:val="9"/>
    <w:rsid w:val="00247696"/>
    <w:rPr>
      <w:rFonts w:ascii="Verdana" w:eastAsia="Verdana" w:hAnsi="Verdana" w:cs="Verdana"/>
      <w:b/>
      <w:bCs/>
      <w:sz w:val="20"/>
      <w:szCs w:val="20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69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paragraph" w:styleId="NormalWeb">
    <w:name w:val="Normal (Web)"/>
    <w:basedOn w:val="Normal"/>
    <w:uiPriority w:val="99"/>
    <w:unhideWhenUsed/>
    <w:rsid w:val="0024769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USERPROFILES\MIHO\Downloads\brevpapir_C_01_skabl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brevpapir_C_01_skablon.dotx</Template>
  <TotalTime>1</TotalTime>
  <Pages>1</Pages>
  <Words>63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MIHO</dc:creator>
  <cp:lastModifiedBy>Susan Frisgaard Lauritzen</cp:lastModifiedBy>
  <cp:revision>2</cp:revision>
  <dcterms:created xsi:type="dcterms:W3CDTF">2026-08-28T11:59:00Z</dcterms:created>
  <dcterms:modified xsi:type="dcterms:W3CDTF">2026-08-28T11:59:00Z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Adobe InDesign 18.3 (Macintosh)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17.0</vt:lpwstr>
  </property>
</Properties>
</file>