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FDE39" w14:textId="77777777" w:rsidR="00144064" w:rsidRDefault="00144064">
      <w:pPr>
        <w:pStyle w:val="BodyText"/>
        <w:rPr>
          <w:rFonts w:ascii="Arial"/>
        </w:rPr>
      </w:pPr>
    </w:p>
    <w:p w14:paraId="71207D1D" w14:textId="77777777" w:rsidR="00C9301F" w:rsidRDefault="00C9301F">
      <w:pPr>
        <w:pStyle w:val="BodyText"/>
        <w:rPr>
          <w:rFonts w:ascii="Arial"/>
        </w:rPr>
      </w:pPr>
    </w:p>
    <w:p w14:paraId="4CED13D6" w14:textId="77777777" w:rsidR="00144064" w:rsidRDefault="00144064">
      <w:pPr>
        <w:pStyle w:val="BodyText"/>
        <w:spacing w:before="14"/>
        <w:rPr>
          <w:rFonts w:ascii="Arial"/>
        </w:rPr>
      </w:pPr>
    </w:p>
    <w:p w14:paraId="3E1EDE7F" w14:textId="77777777" w:rsidR="00144064" w:rsidRDefault="00144064">
      <w:pPr>
        <w:pStyle w:val="BodyText"/>
        <w:rPr>
          <w:rFonts w:ascii="Arial"/>
        </w:rPr>
        <w:sectPr w:rsidR="00144064">
          <w:headerReference w:type="default" r:id="rId6"/>
          <w:footerReference w:type="default" r:id="rId7"/>
          <w:type w:val="continuous"/>
          <w:pgSz w:w="12240" w:h="15840"/>
          <w:pgMar w:top="0" w:right="360" w:bottom="0" w:left="1800" w:header="708" w:footer="708" w:gutter="0"/>
          <w:cols w:space="708"/>
        </w:sectPr>
      </w:pPr>
    </w:p>
    <w:p w14:paraId="4A57A54B" w14:textId="77777777" w:rsidR="00794B00" w:rsidRPr="00794B00" w:rsidRDefault="00794B00" w:rsidP="00794B00">
      <w:pPr>
        <w:pStyle w:val="Title"/>
        <w:jc w:val="center"/>
        <w:rPr>
          <w:rFonts w:ascii="Arial" w:hAnsi="Arial" w:cs="Arial"/>
          <w:b/>
          <w:bCs/>
          <w:sz w:val="32"/>
          <w:szCs w:val="32"/>
        </w:rPr>
      </w:pPr>
      <w:r w:rsidRPr="00794B00">
        <w:rPr>
          <w:rFonts w:ascii="Arial" w:hAnsi="Arial" w:cs="Arial"/>
          <w:b/>
          <w:bCs/>
          <w:sz w:val="32"/>
          <w:szCs w:val="32"/>
        </w:rPr>
        <w:t>Frysebehandling af slimhinden</w:t>
      </w:r>
    </w:p>
    <w:p w14:paraId="1F6D03F7" w14:textId="77777777" w:rsidR="00794B00" w:rsidRPr="00D44B54" w:rsidRDefault="00794B00" w:rsidP="00794B00"/>
    <w:p w14:paraId="343DECC7" w14:textId="1EBF5C26" w:rsidR="00794B00" w:rsidRPr="00794B00" w:rsidRDefault="00794B00" w:rsidP="00794B00">
      <w:pPr>
        <w:rPr>
          <w:rFonts w:ascii="Arial" w:hAnsi="Arial" w:cs="Arial"/>
          <w:b/>
          <w:sz w:val="24"/>
          <w:szCs w:val="24"/>
        </w:rPr>
      </w:pPr>
      <w:r w:rsidRPr="00794B00">
        <w:rPr>
          <w:rFonts w:ascii="Arial" w:hAnsi="Arial" w:cs="Arial"/>
          <w:b/>
          <w:sz w:val="24"/>
          <w:szCs w:val="24"/>
        </w:rPr>
        <w:t>Formål</w:t>
      </w:r>
    </w:p>
    <w:p w14:paraId="46B16429" w14:textId="77777777" w:rsidR="00794B00" w:rsidRPr="00794B00" w:rsidRDefault="00794B00" w:rsidP="00794B00">
      <w:pPr>
        <w:rPr>
          <w:rFonts w:ascii="Arial" w:hAnsi="Arial" w:cs="Arial"/>
          <w:sz w:val="24"/>
          <w:szCs w:val="24"/>
        </w:rPr>
      </w:pPr>
      <w:r w:rsidRPr="00794B00">
        <w:rPr>
          <w:rFonts w:ascii="Arial" w:hAnsi="Arial" w:cs="Arial"/>
          <w:sz w:val="24"/>
          <w:szCs w:val="24"/>
        </w:rPr>
        <w:t xml:space="preserve">Ved frysebehandling fjernes det øverste lag af slimhinden på livmoderhalsen, således at nyt sundt væv kan vokse frem. </w:t>
      </w:r>
    </w:p>
    <w:p w14:paraId="1E5C58E1" w14:textId="77777777" w:rsidR="00794B00" w:rsidRPr="00794B00" w:rsidRDefault="00794B00" w:rsidP="00794B00">
      <w:pPr>
        <w:rPr>
          <w:rFonts w:ascii="Arial" w:hAnsi="Arial" w:cs="Arial"/>
          <w:b/>
          <w:sz w:val="24"/>
          <w:szCs w:val="24"/>
        </w:rPr>
      </w:pPr>
      <w:r w:rsidRPr="00794B00">
        <w:rPr>
          <w:rFonts w:ascii="Arial" w:hAnsi="Arial" w:cs="Arial"/>
          <w:b/>
          <w:sz w:val="24"/>
          <w:szCs w:val="24"/>
        </w:rPr>
        <w:t xml:space="preserve">Sådan foregår frysebehandlingen </w:t>
      </w:r>
    </w:p>
    <w:p w14:paraId="57CA7D5D" w14:textId="77777777" w:rsidR="00794B00" w:rsidRPr="00794B00" w:rsidRDefault="00794B00" w:rsidP="00794B00">
      <w:pPr>
        <w:rPr>
          <w:rFonts w:ascii="Arial" w:hAnsi="Arial" w:cs="Arial"/>
          <w:sz w:val="24"/>
          <w:szCs w:val="24"/>
        </w:rPr>
      </w:pPr>
      <w:r w:rsidRPr="00794B00">
        <w:rPr>
          <w:rFonts w:ascii="Arial" w:hAnsi="Arial" w:cs="Arial"/>
          <w:sz w:val="24"/>
          <w:szCs w:val="24"/>
        </w:rPr>
        <w:t>Livmoderhalsen fryses med en frysespray i ca. 6 x 6 sekunder. Frysningen giver en varmefølelse og få oplever en let menstruationslignende smerte. Behandlingen gentages nogle gange efter 2-4 uger.</w:t>
      </w:r>
    </w:p>
    <w:p w14:paraId="0E383985" w14:textId="2E3ED7BA" w:rsidR="00794B00" w:rsidRPr="00794B00" w:rsidRDefault="00794B00" w:rsidP="00794B00">
      <w:pPr>
        <w:rPr>
          <w:rFonts w:ascii="Arial" w:hAnsi="Arial" w:cs="Arial"/>
          <w:b/>
          <w:sz w:val="24"/>
          <w:szCs w:val="24"/>
        </w:rPr>
      </w:pPr>
      <w:r w:rsidRPr="00794B00">
        <w:rPr>
          <w:rFonts w:ascii="Arial" w:hAnsi="Arial" w:cs="Arial"/>
          <w:b/>
          <w:sz w:val="24"/>
          <w:szCs w:val="24"/>
        </w:rPr>
        <w:t xml:space="preserve">Efter behandlingen </w:t>
      </w:r>
    </w:p>
    <w:p w14:paraId="1E0369E7" w14:textId="77777777" w:rsidR="00794B00" w:rsidRPr="00794B00" w:rsidRDefault="00794B00" w:rsidP="00794B00">
      <w:pPr>
        <w:rPr>
          <w:rFonts w:ascii="Arial" w:hAnsi="Arial" w:cs="Arial"/>
          <w:sz w:val="24"/>
          <w:szCs w:val="24"/>
        </w:rPr>
      </w:pPr>
      <w:r w:rsidRPr="00794B00">
        <w:rPr>
          <w:rFonts w:ascii="Arial" w:hAnsi="Arial" w:cs="Arial"/>
          <w:sz w:val="24"/>
          <w:szCs w:val="24"/>
        </w:rPr>
        <w:t xml:space="preserve">Der kan være rigeligt vandigt, let blodigt udflåd i nogle uger efter behandlingen. Enkelte vil bløde kraftigere lige efter frysebehandlingen, men det aftager i løbet af et døgn. </w:t>
      </w:r>
    </w:p>
    <w:p w14:paraId="04027A72" w14:textId="77777777" w:rsidR="00794B00" w:rsidRPr="00794B00" w:rsidRDefault="00794B00" w:rsidP="00794B00">
      <w:pPr>
        <w:rPr>
          <w:rFonts w:ascii="Arial" w:hAnsi="Arial" w:cs="Arial"/>
          <w:b/>
          <w:sz w:val="24"/>
          <w:szCs w:val="24"/>
        </w:rPr>
      </w:pPr>
      <w:r w:rsidRPr="00794B00">
        <w:rPr>
          <w:rFonts w:ascii="Arial" w:hAnsi="Arial" w:cs="Arial"/>
          <w:b/>
          <w:sz w:val="24"/>
          <w:szCs w:val="24"/>
        </w:rPr>
        <w:t>Forholdsregler før frysebehandlingen</w:t>
      </w:r>
    </w:p>
    <w:p w14:paraId="6E200B61" w14:textId="77777777" w:rsidR="00794B00" w:rsidRPr="00794B00" w:rsidRDefault="00794B00" w:rsidP="00794B00">
      <w:pPr>
        <w:rPr>
          <w:rFonts w:ascii="Arial" w:hAnsi="Arial" w:cs="Arial"/>
          <w:sz w:val="24"/>
          <w:szCs w:val="24"/>
        </w:rPr>
      </w:pPr>
      <w:r w:rsidRPr="00794B00">
        <w:rPr>
          <w:rFonts w:ascii="Arial" w:hAnsi="Arial" w:cs="Arial"/>
          <w:sz w:val="24"/>
          <w:szCs w:val="24"/>
        </w:rPr>
        <w:t>Hvis du har menstruation eller regner med at få din menstruation omkring den tid, som du har fået til frysebehandling, bedes du kontakte klinikken og få en ny tid.</w:t>
      </w:r>
    </w:p>
    <w:p w14:paraId="5E616945" w14:textId="3BE6BDB5" w:rsidR="00794B00" w:rsidRPr="00794B00" w:rsidRDefault="00794B00" w:rsidP="00794B00">
      <w:pPr>
        <w:rPr>
          <w:rFonts w:ascii="Arial" w:hAnsi="Arial" w:cs="Arial"/>
          <w:b/>
          <w:sz w:val="24"/>
          <w:szCs w:val="24"/>
        </w:rPr>
      </w:pPr>
      <w:r w:rsidRPr="00794B00">
        <w:rPr>
          <w:rFonts w:ascii="Arial" w:hAnsi="Arial" w:cs="Arial"/>
          <w:b/>
          <w:sz w:val="24"/>
          <w:szCs w:val="24"/>
        </w:rPr>
        <w:t xml:space="preserve">Forholdsregler efter frysebehandlingen </w:t>
      </w:r>
    </w:p>
    <w:p w14:paraId="5A105E99" w14:textId="77777777" w:rsidR="00794B00" w:rsidRPr="00794B00" w:rsidRDefault="00794B00" w:rsidP="00794B00">
      <w:pPr>
        <w:rPr>
          <w:rFonts w:ascii="Arial" w:hAnsi="Arial" w:cs="Arial"/>
          <w:sz w:val="24"/>
          <w:szCs w:val="24"/>
        </w:rPr>
      </w:pPr>
      <w:r w:rsidRPr="00794B00">
        <w:rPr>
          <w:rFonts w:ascii="Arial" w:hAnsi="Arial" w:cs="Arial"/>
          <w:sz w:val="24"/>
          <w:szCs w:val="24"/>
        </w:rPr>
        <w:t>Så længe der er vandigt eller blodigt udflåd, bør du undlade at bruge tampon og at gå i karbad og svømmehal. Du tilrådes desuden at bruge kondom ved samleje i denne periode.</w:t>
      </w:r>
    </w:p>
    <w:p w14:paraId="02B4796E" w14:textId="2C04AC6D" w:rsidR="00144064" w:rsidRPr="00794B00" w:rsidRDefault="00FE022C" w:rsidP="00794B00">
      <w:pPr>
        <w:pStyle w:val="Title"/>
        <w:jc w:val="center"/>
        <w:rPr>
          <w:rFonts w:ascii="Arial" w:hAnsi="Arial" w:cs="Arial"/>
          <w:b/>
          <w:sz w:val="32"/>
          <w:szCs w:val="32"/>
        </w:rPr>
      </w:pP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9963EF0" wp14:editId="44E1AE3C">
                <wp:simplePos x="0" y="0"/>
                <wp:positionH relativeFrom="page">
                  <wp:posOffset>0</wp:posOffset>
                </wp:positionH>
                <wp:positionV relativeFrom="page">
                  <wp:posOffset>9827996</wp:posOffset>
                </wp:positionV>
                <wp:extent cx="1800225" cy="23050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0225" cy="2305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0225" h="230504">
                              <a:moveTo>
                                <a:pt x="1799996" y="0"/>
                              </a:moveTo>
                              <a:lnTo>
                                <a:pt x="0" y="0"/>
                              </a:lnTo>
                              <a:lnTo>
                                <a:pt x="0" y="230403"/>
                              </a:lnTo>
                              <a:lnTo>
                                <a:pt x="1799996" y="230403"/>
                              </a:lnTo>
                              <a:lnTo>
                                <a:pt x="1799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E73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57517" id="Graphic 3" o:spid="_x0000_s1026" style="position:absolute;margin-left:0;margin-top:773.85pt;width:141.75pt;height:18.1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0225,230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" path="m1799996,l,,,230403r1799996,l1799996,xe" fillcolor="#9e7374" stroked="f">
                <v:path arrowok="t"/>
                <w10:wrap anchorx="page" anchory="page"/>
              </v:shape>
            </w:pict>
          </mc:Fallback>
        </mc:AlternateContent>
      </w:r>
      <w:r w:rsidRPr="008F574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2A5D598" wp14:editId="216CBBAB">
                <wp:simplePos x="0" y="0"/>
                <wp:positionH relativeFrom="page">
                  <wp:posOffset>1799996</wp:posOffset>
                </wp:positionH>
                <wp:positionV relativeFrom="page">
                  <wp:posOffset>0</wp:posOffset>
                </wp:positionV>
                <wp:extent cx="5972810" cy="2165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2810" cy="21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2810" h="216535">
                              <a:moveTo>
                                <a:pt x="5972403" y="0"/>
                              </a:moveTo>
                              <a:lnTo>
                                <a:pt x="0" y="0"/>
                              </a:lnTo>
                              <a:lnTo>
                                <a:pt x="0" y="216001"/>
                              </a:lnTo>
                              <a:lnTo>
                                <a:pt x="5972403" y="216001"/>
                              </a:lnTo>
                              <a:lnTo>
                                <a:pt x="59724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5CDB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2A894" id="Graphic 4" o:spid="_x0000_s1026" style="position:absolute;margin-left:141.75pt;margin-top:0;width:470.3pt;height:17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72810,21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" path="m5972403,l,,,216001r5972403,l5972403,xe" fillcolor="#c5cdbe" stroked="f">
                <v:path arrowok="t"/>
                <w10:wrap anchorx="page" anchory="page"/>
              </v:shape>
            </w:pict>
          </mc:Fallback>
        </mc:AlternateContent>
      </w:r>
    </w:p>
    <w:sectPr w:rsidR="00144064" w:rsidRPr="00794B00" w:rsidSect="00932F27">
      <w:type w:val="continuous"/>
      <w:pgSz w:w="12240" w:h="15840"/>
      <w:pgMar w:top="1701" w:right="1134" w:bottom="1701" w:left="1134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41298" w14:textId="77777777" w:rsidR="00606AEF" w:rsidRDefault="00606AEF" w:rsidP="00C9301F">
      <w:r>
        <w:separator/>
      </w:r>
    </w:p>
  </w:endnote>
  <w:endnote w:type="continuationSeparator" w:id="0">
    <w:p w14:paraId="3F68BAA8" w14:textId="77777777" w:rsidR="00606AEF" w:rsidRDefault="00606AEF" w:rsidP="00C9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F63C6" w14:textId="77777777" w:rsidR="00C9301F" w:rsidRPr="00C9301F" w:rsidRDefault="00C9301F">
    <w:pPr>
      <w:pStyle w:val="Footer"/>
      <w:rPr>
        <w:sz w:val="16"/>
        <w:szCs w:val="16"/>
      </w:rPr>
    </w:pPr>
    <w:r>
      <w:ptab w:relativeTo="margin" w:alignment="center" w:leader="none"/>
    </w:r>
    <w:r w:rsidRPr="00C9301F">
      <w:rPr>
        <w:sz w:val="16"/>
        <w:szCs w:val="16"/>
      </w:rPr>
      <w:t xml:space="preserve">Granvej </w:t>
    </w:r>
    <w:r w:rsidRPr="00C9301F">
      <w:rPr>
        <w:sz w:val="16"/>
        <w:szCs w:val="16"/>
      </w:rPr>
      <w:t>2E, 2. sal</w:t>
    </w:r>
  </w:p>
  <w:p w14:paraId="39176EAD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7190 Billund</w:t>
    </w:r>
  </w:p>
  <w:p w14:paraId="54628BFF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Tlf. 69141405</w:t>
    </w:r>
  </w:p>
  <w:p w14:paraId="683BA152" w14:textId="77777777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CVR 37158046</w:t>
    </w:r>
  </w:p>
  <w:p w14:paraId="348958FC" w14:textId="5C516A00" w:rsidR="00C9301F" w:rsidRPr="00C9301F" w:rsidRDefault="00C9301F">
    <w:pPr>
      <w:pStyle w:val="Footer"/>
      <w:rPr>
        <w:sz w:val="16"/>
        <w:szCs w:val="16"/>
      </w:rPr>
    </w:pPr>
    <w:r w:rsidRPr="00C9301F">
      <w:rPr>
        <w:sz w:val="16"/>
        <w:szCs w:val="16"/>
      </w:rPr>
      <w:tab/>
      <w:t>www.gynbillund.dk</w:t>
    </w:r>
    <w:r w:rsidRPr="00C9301F"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E5552" w14:textId="77777777" w:rsidR="00606AEF" w:rsidRDefault="00606AEF" w:rsidP="00C9301F">
      <w:r>
        <w:separator/>
      </w:r>
    </w:p>
  </w:footnote>
  <w:footnote w:type="continuationSeparator" w:id="0">
    <w:p w14:paraId="5B113FC4" w14:textId="77777777" w:rsidR="00606AEF" w:rsidRDefault="00606AEF" w:rsidP="00C930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D4245" w14:textId="77777777" w:rsidR="008F5748" w:rsidRDefault="008F5748" w:rsidP="008F5748">
    <w:pPr>
      <w:spacing w:before="1"/>
      <w:ind w:left="1321"/>
    </w:pPr>
  </w:p>
  <w:p w14:paraId="39C1409C" w14:textId="77777777" w:rsidR="008F5748" w:rsidRDefault="008F5748" w:rsidP="008F5748">
    <w:pPr>
      <w:spacing w:before="1"/>
      <w:ind w:left="1321"/>
    </w:pPr>
  </w:p>
  <w:p w14:paraId="7B27923B" w14:textId="45D873EB" w:rsidR="008F5748" w:rsidRPr="00BE56A0" w:rsidRDefault="008F5748" w:rsidP="008F5748">
    <w:pPr>
      <w:spacing w:before="1"/>
      <w:ind w:left="1321"/>
      <w:rPr>
        <w:rFonts w:ascii="Arial" w:hAnsi="Arial"/>
        <w:sz w:val="41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0" wp14:anchorId="6B5EFA41" wp14:editId="45CB4E1F">
              <wp:simplePos x="0" y="0"/>
              <wp:positionH relativeFrom="page">
                <wp:posOffset>174625</wp:posOffset>
              </wp:positionH>
              <wp:positionV relativeFrom="page">
                <wp:posOffset>353060</wp:posOffset>
              </wp:positionV>
              <wp:extent cx="1562100" cy="1316990"/>
              <wp:effectExtent l="0" t="0" r="0" b="0"/>
              <wp:wrapNone/>
              <wp:docPr id="8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62100" cy="13169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560830" h="1316355">
                            <a:moveTo>
                              <a:pt x="459282" y="169481"/>
                            </a:moveTo>
                            <a:lnTo>
                              <a:pt x="459244" y="160591"/>
                            </a:lnTo>
                            <a:lnTo>
                              <a:pt x="458939" y="156781"/>
                            </a:lnTo>
                            <a:lnTo>
                              <a:pt x="458838" y="155511"/>
                            </a:lnTo>
                            <a:lnTo>
                              <a:pt x="457860" y="150431"/>
                            </a:lnTo>
                            <a:lnTo>
                              <a:pt x="456184" y="145351"/>
                            </a:lnTo>
                            <a:lnTo>
                              <a:pt x="455383" y="142811"/>
                            </a:lnTo>
                            <a:lnTo>
                              <a:pt x="454380" y="140271"/>
                            </a:lnTo>
                            <a:lnTo>
                              <a:pt x="453301" y="137731"/>
                            </a:lnTo>
                            <a:lnTo>
                              <a:pt x="452183" y="135191"/>
                            </a:lnTo>
                            <a:lnTo>
                              <a:pt x="451548" y="133921"/>
                            </a:lnTo>
                            <a:lnTo>
                              <a:pt x="450951" y="132651"/>
                            </a:lnTo>
                            <a:lnTo>
                              <a:pt x="449313" y="130111"/>
                            </a:lnTo>
                            <a:lnTo>
                              <a:pt x="447548" y="127571"/>
                            </a:lnTo>
                            <a:lnTo>
                              <a:pt x="445871" y="125031"/>
                            </a:lnTo>
                            <a:lnTo>
                              <a:pt x="444119" y="122491"/>
                            </a:lnTo>
                            <a:lnTo>
                              <a:pt x="442099" y="119951"/>
                            </a:lnTo>
                            <a:lnTo>
                              <a:pt x="441236" y="118681"/>
                            </a:lnTo>
                            <a:lnTo>
                              <a:pt x="439966" y="117411"/>
                            </a:lnTo>
                            <a:lnTo>
                              <a:pt x="439521" y="116141"/>
                            </a:lnTo>
                            <a:lnTo>
                              <a:pt x="438213" y="114871"/>
                            </a:lnTo>
                            <a:lnTo>
                              <a:pt x="435724" y="112331"/>
                            </a:lnTo>
                            <a:lnTo>
                              <a:pt x="433158" y="109791"/>
                            </a:lnTo>
                            <a:lnTo>
                              <a:pt x="432663" y="109791"/>
                            </a:lnTo>
                            <a:lnTo>
                              <a:pt x="431241" y="108521"/>
                            </a:lnTo>
                            <a:lnTo>
                              <a:pt x="429285" y="105981"/>
                            </a:lnTo>
                            <a:lnTo>
                              <a:pt x="423227" y="100901"/>
                            </a:lnTo>
                            <a:lnTo>
                              <a:pt x="416902" y="97091"/>
                            </a:lnTo>
                            <a:lnTo>
                              <a:pt x="410362" y="92011"/>
                            </a:lnTo>
                            <a:lnTo>
                              <a:pt x="403656" y="88201"/>
                            </a:lnTo>
                            <a:lnTo>
                              <a:pt x="396786" y="85661"/>
                            </a:lnTo>
                            <a:lnTo>
                              <a:pt x="389788" y="81851"/>
                            </a:lnTo>
                            <a:lnTo>
                              <a:pt x="382676" y="79311"/>
                            </a:lnTo>
                            <a:lnTo>
                              <a:pt x="375475" y="75501"/>
                            </a:lnTo>
                            <a:lnTo>
                              <a:pt x="365760" y="72961"/>
                            </a:lnTo>
                            <a:lnTo>
                              <a:pt x="355917" y="69151"/>
                            </a:lnTo>
                            <a:lnTo>
                              <a:pt x="350951" y="67881"/>
                            </a:lnTo>
                            <a:lnTo>
                              <a:pt x="340969" y="66611"/>
                            </a:lnTo>
                            <a:lnTo>
                              <a:pt x="325869" y="62801"/>
                            </a:lnTo>
                            <a:lnTo>
                              <a:pt x="320802" y="62801"/>
                            </a:lnTo>
                            <a:lnTo>
                              <a:pt x="315734" y="61531"/>
                            </a:lnTo>
                            <a:lnTo>
                              <a:pt x="300431" y="60261"/>
                            </a:lnTo>
                            <a:lnTo>
                              <a:pt x="338226" y="66611"/>
                            </a:lnTo>
                            <a:lnTo>
                              <a:pt x="345655" y="69151"/>
                            </a:lnTo>
                            <a:lnTo>
                              <a:pt x="353021" y="70421"/>
                            </a:lnTo>
                            <a:lnTo>
                              <a:pt x="388581" y="84391"/>
                            </a:lnTo>
                            <a:lnTo>
                              <a:pt x="418503" y="103441"/>
                            </a:lnTo>
                            <a:lnTo>
                              <a:pt x="422351" y="105981"/>
                            </a:lnTo>
                            <a:lnTo>
                              <a:pt x="425958" y="109791"/>
                            </a:lnTo>
                            <a:lnTo>
                              <a:pt x="431177" y="114871"/>
                            </a:lnTo>
                            <a:lnTo>
                              <a:pt x="435952" y="121221"/>
                            </a:lnTo>
                            <a:lnTo>
                              <a:pt x="450850" y="159321"/>
                            </a:lnTo>
                            <a:lnTo>
                              <a:pt x="450964" y="163131"/>
                            </a:lnTo>
                            <a:lnTo>
                              <a:pt x="450748" y="166941"/>
                            </a:lnTo>
                            <a:lnTo>
                              <a:pt x="443407" y="191071"/>
                            </a:lnTo>
                            <a:lnTo>
                              <a:pt x="441807" y="194881"/>
                            </a:lnTo>
                            <a:lnTo>
                              <a:pt x="440397" y="197421"/>
                            </a:lnTo>
                            <a:lnTo>
                              <a:pt x="438759" y="199961"/>
                            </a:lnTo>
                            <a:lnTo>
                              <a:pt x="438035" y="199961"/>
                            </a:lnTo>
                            <a:lnTo>
                              <a:pt x="437349" y="201231"/>
                            </a:lnTo>
                            <a:lnTo>
                              <a:pt x="405269" y="230441"/>
                            </a:lnTo>
                            <a:lnTo>
                              <a:pt x="399021" y="235521"/>
                            </a:lnTo>
                            <a:lnTo>
                              <a:pt x="392607" y="238061"/>
                            </a:lnTo>
                            <a:lnTo>
                              <a:pt x="386041" y="241871"/>
                            </a:lnTo>
                            <a:lnTo>
                              <a:pt x="379361" y="245681"/>
                            </a:lnTo>
                            <a:lnTo>
                              <a:pt x="374865" y="246951"/>
                            </a:lnTo>
                            <a:lnTo>
                              <a:pt x="370293" y="249491"/>
                            </a:lnTo>
                            <a:lnTo>
                              <a:pt x="361048" y="253301"/>
                            </a:lnTo>
                            <a:lnTo>
                              <a:pt x="346900" y="257111"/>
                            </a:lnTo>
                            <a:lnTo>
                              <a:pt x="342125" y="259651"/>
                            </a:lnTo>
                            <a:lnTo>
                              <a:pt x="332511" y="262191"/>
                            </a:lnTo>
                            <a:lnTo>
                              <a:pt x="327672" y="262191"/>
                            </a:lnTo>
                            <a:lnTo>
                              <a:pt x="308114" y="267271"/>
                            </a:lnTo>
                            <a:lnTo>
                              <a:pt x="293306" y="268541"/>
                            </a:lnTo>
                            <a:lnTo>
                              <a:pt x="278409" y="271081"/>
                            </a:lnTo>
                            <a:lnTo>
                              <a:pt x="263461" y="271081"/>
                            </a:lnTo>
                            <a:lnTo>
                              <a:pt x="248475" y="272351"/>
                            </a:lnTo>
                            <a:lnTo>
                              <a:pt x="233502" y="271081"/>
                            </a:lnTo>
                            <a:lnTo>
                              <a:pt x="218567" y="271081"/>
                            </a:lnTo>
                            <a:lnTo>
                              <a:pt x="203695" y="268541"/>
                            </a:lnTo>
                            <a:lnTo>
                              <a:pt x="198755" y="268541"/>
                            </a:lnTo>
                            <a:lnTo>
                              <a:pt x="193840" y="267271"/>
                            </a:lnTo>
                            <a:lnTo>
                              <a:pt x="184035" y="266001"/>
                            </a:lnTo>
                            <a:lnTo>
                              <a:pt x="174320" y="263461"/>
                            </a:lnTo>
                            <a:lnTo>
                              <a:pt x="167081" y="262191"/>
                            </a:lnTo>
                            <a:lnTo>
                              <a:pt x="138836" y="252031"/>
                            </a:lnTo>
                            <a:lnTo>
                              <a:pt x="100228" y="231711"/>
                            </a:lnTo>
                            <a:lnTo>
                              <a:pt x="94576" y="226631"/>
                            </a:lnTo>
                            <a:lnTo>
                              <a:pt x="92760" y="225361"/>
                            </a:lnTo>
                            <a:lnTo>
                              <a:pt x="92316" y="224091"/>
                            </a:lnTo>
                            <a:lnTo>
                              <a:pt x="90982" y="222821"/>
                            </a:lnTo>
                            <a:lnTo>
                              <a:pt x="88607" y="221551"/>
                            </a:lnTo>
                            <a:lnTo>
                              <a:pt x="86309" y="219011"/>
                            </a:lnTo>
                            <a:lnTo>
                              <a:pt x="85102" y="217741"/>
                            </a:lnTo>
                            <a:lnTo>
                              <a:pt x="84683" y="216471"/>
                            </a:lnTo>
                            <a:lnTo>
                              <a:pt x="83540" y="215201"/>
                            </a:lnTo>
                            <a:lnTo>
                              <a:pt x="82727" y="213931"/>
                            </a:lnTo>
                            <a:lnTo>
                              <a:pt x="80899" y="212661"/>
                            </a:lnTo>
                            <a:lnTo>
                              <a:pt x="79298" y="210121"/>
                            </a:lnTo>
                            <a:lnTo>
                              <a:pt x="77787" y="207581"/>
                            </a:lnTo>
                            <a:lnTo>
                              <a:pt x="76187" y="205041"/>
                            </a:lnTo>
                            <a:lnTo>
                              <a:pt x="75895" y="205041"/>
                            </a:lnTo>
                            <a:lnTo>
                              <a:pt x="72593" y="198691"/>
                            </a:lnTo>
                            <a:lnTo>
                              <a:pt x="70027" y="191071"/>
                            </a:lnTo>
                            <a:lnTo>
                              <a:pt x="68237" y="184721"/>
                            </a:lnTo>
                            <a:lnTo>
                              <a:pt x="67284" y="177101"/>
                            </a:lnTo>
                            <a:lnTo>
                              <a:pt x="67208" y="170751"/>
                            </a:lnTo>
                            <a:lnTo>
                              <a:pt x="68008" y="163131"/>
                            </a:lnTo>
                            <a:lnTo>
                              <a:pt x="69634" y="156781"/>
                            </a:lnTo>
                            <a:lnTo>
                              <a:pt x="72047" y="149161"/>
                            </a:lnTo>
                            <a:lnTo>
                              <a:pt x="72263" y="149161"/>
                            </a:lnTo>
                            <a:lnTo>
                              <a:pt x="74726" y="142811"/>
                            </a:lnTo>
                            <a:lnTo>
                              <a:pt x="76034" y="141541"/>
                            </a:lnTo>
                            <a:lnTo>
                              <a:pt x="76962" y="139001"/>
                            </a:lnTo>
                            <a:lnTo>
                              <a:pt x="77558" y="137731"/>
                            </a:lnTo>
                            <a:lnTo>
                              <a:pt x="78244" y="137731"/>
                            </a:lnTo>
                            <a:lnTo>
                              <a:pt x="78892" y="136461"/>
                            </a:lnTo>
                            <a:lnTo>
                              <a:pt x="81559" y="131381"/>
                            </a:lnTo>
                            <a:lnTo>
                              <a:pt x="84607" y="127571"/>
                            </a:lnTo>
                            <a:lnTo>
                              <a:pt x="91198" y="119951"/>
                            </a:lnTo>
                            <a:lnTo>
                              <a:pt x="94754" y="117411"/>
                            </a:lnTo>
                            <a:lnTo>
                              <a:pt x="102260" y="109791"/>
                            </a:lnTo>
                            <a:lnTo>
                              <a:pt x="106210" y="107251"/>
                            </a:lnTo>
                            <a:lnTo>
                              <a:pt x="110299" y="103441"/>
                            </a:lnTo>
                            <a:lnTo>
                              <a:pt x="116535" y="99631"/>
                            </a:lnTo>
                            <a:lnTo>
                              <a:pt x="171640" y="74231"/>
                            </a:lnTo>
                            <a:lnTo>
                              <a:pt x="193776" y="67881"/>
                            </a:lnTo>
                            <a:lnTo>
                              <a:pt x="208775" y="64071"/>
                            </a:lnTo>
                            <a:lnTo>
                              <a:pt x="193649" y="66611"/>
                            </a:lnTo>
                            <a:lnTo>
                              <a:pt x="191770" y="67881"/>
                            </a:lnTo>
                            <a:lnTo>
                              <a:pt x="187401" y="67881"/>
                            </a:lnTo>
                            <a:lnTo>
                              <a:pt x="182435" y="69151"/>
                            </a:lnTo>
                            <a:lnTo>
                              <a:pt x="173774" y="71691"/>
                            </a:lnTo>
                            <a:lnTo>
                              <a:pt x="168859" y="72961"/>
                            </a:lnTo>
                            <a:lnTo>
                              <a:pt x="159118" y="76771"/>
                            </a:lnTo>
                            <a:lnTo>
                              <a:pt x="154279" y="78041"/>
                            </a:lnTo>
                            <a:lnTo>
                              <a:pt x="144716" y="81851"/>
                            </a:lnTo>
                            <a:lnTo>
                              <a:pt x="139979" y="84391"/>
                            </a:lnTo>
                            <a:lnTo>
                              <a:pt x="135318" y="85661"/>
                            </a:lnTo>
                            <a:lnTo>
                              <a:pt x="121539" y="93281"/>
                            </a:lnTo>
                            <a:lnTo>
                              <a:pt x="114833" y="97091"/>
                            </a:lnTo>
                            <a:lnTo>
                              <a:pt x="108292" y="100901"/>
                            </a:lnTo>
                            <a:lnTo>
                              <a:pt x="101930" y="105981"/>
                            </a:lnTo>
                            <a:lnTo>
                              <a:pt x="95770" y="109791"/>
                            </a:lnTo>
                            <a:lnTo>
                              <a:pt x="89852" y="114871"/>
                            </a:lnTo>
                            <a:lnTo>
                              <a:pt x="84239" y="121221"/>
                            </a:lnTo>
                            <a:lnTo>
                              <a:pt x="80619" y="125031"/>
                            </a:lnTo>
                            <a:lnTo>
                              <a:pt x="77190" y="128841"/>
                            </a:lnTo>
                            <a:lnTo>
                              <a:pt x="74104" y="132651"/>
                            </a:lnTo>
                            <a:lnTo>
                              <a:pt x="73355" y="133921"/>
                            </a:lnTo>
                            <a:lnTo>
                              <a:pt x="72567" y="135191"/>
                            </a:lnTo>
                            <a:lnTo>
                              <a:pt x="71869" y="136461"/>
                            </a:lnTo>
                            <a:lnTo>
                              <a:pt x="70777" y="137731"/>
                            </a:lnTo>
                            <a:lnTo>
                              <a:pt x="69240" y="140271"/>
                            </a:lnTo>
                            <a:lnTo>
                              <a:pt x="67462" y="144081"/>
                            </a:lnTo>
                            <a:lnTo>
                              <a:pt x="66573" y="145351"/>
                            </a:lnTo>
                            <a:lnTo>
                              <a:pt x="66255" y="145351"/>
                            </a:lnTo>
                            <a:lnTo>
                              <a:pt x="64871" y="149161"/>
                            </a:lnTo>
                            <a:lnTo>
                              <a:pt x="64630" y="149161"/>
                            </a:lnTo>
                            <a:lnTo>
                              <a:pt x="63830" y="151701"/>
                            </a:lnTo>
                            <a:lnTo>
                              <a:pt x="63398" y="152971"/>
                            </a:lnTo>
                            <a:lnTo>
                              <a:pt x="62928" y="154241"/>
                            </a:lnTo>
                            <a:lnTo>
                              <a:pt x="62064" y="156781"/>
                            </a:lnTo>
                            <a:lnTo>
                              <a:pt x="61264" y="159321"/>
                            </a:lnTo>
                            <a:lnTo>
                              <a:pt x="60693" y="161861"/>
                            </a:lnTo>
                            <a:lnTo>
                              <a:pt x="59461" y="166941"/>
                            </a:lnTo>
                            <a:lnTo>
                              <a:pt x="59067" y="170751"/>
                            </a:lnTo>
                            <a:lnTo>
                              <a:pt x="58991" y="178371"/>
                            </a:lnTo>
                            <a:lnTo>
                              <a:pt x="59524" y="184721"/>
                            </a:lnTo>
                            <a:lnTo>
                              <a:pt x="59639" y="185991"/>
                            </a:lnTo>
                            <a:lnTo>
                              <a:pt x="61252" y="193611"/>
                            </a:lnTo>
                            <a:lnTo>
                              <a:pt x="63766" y="202501"/>
                            </a:lnTo>
                            <a:lnTo>
                              <a:pt x="67437" y="210121"/>
                            </a:lnTo>
                            <a:lnTo>
                              <a:pt x="67779" y="210121"/>
                            </a:lnTo>
                            <a:lnTo>
                              <a:pt x="68757" y="212661"/>
                            </a:lnTo>
                            <a:lnTo>
                              <a:pt x="70675" y="215201"/>
                            </a:lnTo>
                            <a:lnTo>
                              <a:pt x="72339" y="217741"/>
                            </a:lnTo>
                            <a:lnTo>
                              <a:pt x="73507" y="220281"/>
                            </a:lnTo>
                            <a:lnTo>
                              <a:pt x="74269" y="221551"/>
                            </a:lnTo>
                            <a:lnTo>
                              <a:pt x="75095" y="221551"/>
                            </a:lnTo>
                            <a:lnTo>
                              <a:pt x="79209" y="227901"/>
                            </a:lnTo>
                            <a:lnTo>
                              <a:pt x="82867" y="231711"/>
                            </a:lnTo>
                            <a:lnTo>
                              <a:pt x="90614" y="239331"/>
                            </a:lnTo>
                            <a:lnTo>
                              <a:pt x="94716" y="241871"/>
                            </a:lnTo>
                            <a:lnTo>
                              <a:pt x="103251" y="248221"/>
                            </a:lnTo>
                            <a:lnTo>
                              <a:pt x="170624" y="278701"/>
                            </a:lnTo>
                            <a:lnTo>
                              <a:pt x="178269" y="279971"/>
                            </a:lnTo>
                            <a:lnTo>
                              <a:pt x="185966" y="282511"/>
                            </a:lnTo>
                            <a:lnTo>
                              <a:pt x="201472" y="285051"/>
                            </a:lnTo>
                            <a:lnTo>
                              <a:pt x="232752" y="287591"/>
                            </a:lnTo>
                            <a:lnTo>
                              <a:pt x="264160" y="287591"/>
                            </a:lnTo>
                            <a:lnTo>
                              <a:pt x="295440" y="285051"/>
                            </a:lnTo>
                            <a:lnTo>
                              <a:pt x="326339" y="279971"/>
                            </a:lnTo>
                            <a:lnTo>
                              <a:pt x="341553" y="274891"/>
                            </a:lnTo>
                            <a:lnTo>
                              <a:pt x="349072" y="273621"/>
                            </a:lnTo>
                            <a:lnTo>
                              <a:pt x="352806" y="272351"/>
                            </a:lnTo>
                            <a:lnTo>
                              <a:pt x="356539" y="271081"/>
                            </a:lnTo>
                            <a:lnTo>
                              <a:pt x="363931" y="267271"/>
                            </a:lnTo>
                            <a:lnTo>
                              <a:pt x="371246" y="264731"/>
                            </a:lnTo>
                            <a:lnTo>
                              <a:pt x="378460" y="260921"/>
                            </a:lnTo>
                            <a:lnTo>
                              <a:pt x="385584" y="258381"/>
                            </a:lnTo>
                            <a:lnTo>
                              <a:pt x="392569" y="254571"/>
                            </a:lnTo>
                            <a:lnTo>
                              <a:pt x="399440" y="250761"/>
                            </a:lnTo>
                            <a:lnTo>
                              <a:pt x="406146" y="245681"/>
                            </a:lnTo>
                            <a:lnTo>
                              <a:pt x="412686" y="241871"/>
                            </a:lnTo>
                            <a:lnTo>
                              <a:pt x="416991" y="238061"/>
                            </a:lnTo>
                            <a:lnTo>
                              <a:pt x="421144" y="235521"/>
                            </a:lnTo>
                            <a:lnTo>
                              <a:pt x="429107" y="227901"/>
                            </a:lnTo>
                            <a:lnTo>
                              <a:pt x="432904" y="224091"/>
                            </a:lnTo>
                            <a:lnTo>
                              <a:pt x="439991" y="216471"/>
                            </a:lnTo>
                            <a:lnTo>
                              <a:pt x="443280" y="211391"/>
                            </a:lnTo>
                            <a:lnTo>
                              <a:pt x="446214" y="207581"/>
                            </a:lnTo>
                            <a:lnTo>
                              <a:pt x="446925" y="206311"/>
                            </a:lnTo>
                            <a:lnTo>
                              <a:pt x="447675" y="205041"/>
                            </a:lnTo>
                            <a:lnTo>
                              <a:pt x="448335" y="203771"/>
                            </a:lnTo>
                            <a:lnTo>
                              <a:pt x="449351" y="202501"/>
                            </a:lnTo>
                            <a:lnTo>
                              <a:pt x="450799" y="199961"/>
                            </a:lnTo>
                            <a:lnTo>
                              <a:pt x="452437" y="196151"/>
                            </a:lnTo>
                            <a:lnTo>
                              <a:pt x="452704" y="194881"/>
                            </a:lnTo>
                            <a:lnTo>
                              <a:pt x="453542" y="193611"/>
                            </a:lnTo>
                            <a:lnTo>
                              <a:pt x="453783" y="193611"/>
                            </a:lnTo>
                            <a:lnTo>
                              <a:pt x="456501" y="184721"/>
                            </a:lnTo>
                            <a:lnTo>
                              <a:pt x="458355" y="177101"/>
                            </a:lnTo>
                            <a:lnTo>
                              <a:pt x="459282" y="169481"/>
                            </a:lnTo>
                            <a:close/>
                          </a:path>
                          <a:path w="1560830" h="1316355">
                            <a:moveTo>
                              <a:pt x="763981" y="1192123"/>
                            </a:moveTo>
                            <a:lnTo>
                              <a:pt x="761466" y="1138440"/>
                            </a:lnTo>
                            <a:lnTo>
                              <a:pt x="751116" y="1067396"/>
                            </a:lnTo>
                            <a:lnTo>
                              <a:pt x="732955" y="997813"/>
                            </a:lnTo>
                            <a:lnTo>
                              <a:pt x="707351" y="930516"/>
                            </a:lnTo>
                            <a:lnTo>
                              <a:pt x="674751" y="866241"/>
                            </a:lnTo>
                            <a:lnTo>
                              <a:pt x="651586" y="829043"/>
                            </a:lnTo>
                            <a:lnTo>
                              <a:pt x="660781" y="816406"/>
                            </a:lnTo>
                            <a:lnTo>
                              <a:pt x="682078" y="783488"/>
                            </a:lnTo>
                            <a:lnTo>
                              <a:pt x="700887" y="748995"/>
                            </a:lnTo>
                            <a:lnTo>
                              <a:pt x="719747" y="706208"/>
                            </a:lnTo>
                            <a:lnTo>
                              <a:pt x="740079" y="637692"/>
                            </a:lnTo>
                            <a:lnTo>
                              <a:pt x="747407" y="593877"/>
                            </a:lnTo>
                            <a:lnTo>
                              <a:pt x="750633" y="527304"/>
                            </a:lnTo>
                            <a:lnTo>
                              <a:pt x="749681" y="505079"/>
                            </a:lnTo>
                            <a:lnTo>
                              <a:pt x="744791" y="460895"/>
                            </a:lnTo>
                            <a:lnTo>
                              <a:pt x="736295" y="417322"/>
                            </a:lnTo>
                            <a:lnTo>
                              <a:pt x="715987" y="346519"/>
                            </a:lnTo>
                            <a:lnTo>
                              <a:pt x="700214" y="305041"/>
                            </a:lnTo>
                            <a:lnTo>
                              <a:pt x="678053" y="258254"/>
                            </a:lnTo>
                            <a:lnTo>
                              <a:pt x="651992" y="213512"/>
                            </a:lnTo>
                            <a:lnTo>
                              <a:pt x="626567" y="177063"/>
                            </a:lnTo>
                            <a:lnTo>
                              <a:pt x="594690" y="139103"/>
                            </a:lnTo>
                            <a:lnTo>
                              <a:pt x="555015" y="101688"/>
                            </a:lnTo>
                            <a:lnTo>
                              <a:pt x="513435" y="70472"/>
                            </a:lnTo>
                            <a:lnTo>
                              <a:pt x="468515" y="44081"/>
                            </a:lnTo>
                            <a:lnTo>
                              <a:pt x="405676" y="20218"/>
                            </a:lnTo>
                            <a:lnTo>
                              <a:pt x="355561" y="7988"/>
                            </a:lnTo>
                            <a:lnTo>
                              <a:pt x="316242" y="2070"/>
                            </a:lnTo>
                            <a:lnTo>
                              <a:pt x="281736" y="0"/>
                            </a:lnTo>
                            <a:lnTo>
                              <a:pt x="266839" y="0"/>
                            </a:lnTo>
                            <a:lnTo>
                              <a:pt x="222618" y="3302"/>
                            </a:lnTo>
                            <a:lnTo>
                              <a:pt x="183489" y="9410"/>
                            </a:lnTo>
                            <a:lnTo>
                              <a:pt x="131394" y="26454"/>
                            </a:lnTo>
                            <a:lnTo>
                              <a:pt x="84429" y="54292"/>
                            </a:lnTo>
                            <a:lnTo>
                              <a:pt x="50533" y="83261"/>
                            </a:lnTo>
                            <a:lnTo>
                              <a:pt x="25247" y="113868"/>
                            </a:lnTo>
                            <a:lnTo>
                              <a:pt x="6515" y="151892"/>
                            </a:lnTo>
                            <a:lnTo>
                              <a:pt x="0" y="193713"/>
                            </a:lnTo>
                            <a:lnTo>
                              <a:pt x="190" y="198704"/>
                            </a:lnTo>
                            <a:lnTo>
                              <a:pt x="11658" y="242938"/>
                            </a:lnTo>
                            <a:lnTo>
                              <a:pt x="34556" y="276250"/>
                            </a:lnTo>
                            <a:lnTo>
                              <a:pt x="68859" y="303377"/>
                            </a:lnTo>
                            <a:lnTo>
                              <a:pt x="71081" y="304393"/>
                            </a:lnTo>
                            <a:lnTo>
                              <a:pt x="67043" y="301701"/>
                            </a:lnTo>
                            <a:lnTo>
                              <a:pt x="36690" y="274345"/>
                            </a:lnTo>
                            <a:lnTo>
                              <a:pt x="14744" y="237667"/>
                            </a:lnTo>
                            <a:lnTo>
                              <a:pt x="7289" y="203123"/>
                            </a:lnTo>
                            <a:lnTo>
                              <a:pt x="7327" y="189026"/>
                            </a:lnTo>
                            <a:lnTo>
                              <a:pt x="17322" y="148209"/>
                            </a:lnTo>
                            <a:lnTo>
                              <a:pt x="39395" y="112293"/>
                            </a:lnTo>
                            <a:lnTo>
                              <a:pt x="69164" y="81965"/>
                            </a:lnTo>
                            <a:lnTo>
                              <a:pt x="103797" y="57162"/>
                            </a:lnTo>
                            <a:lnTo>
                              <a:pt x="141541" y="37922"/>
                            </a:lnTo>
                            <a:lnTo>
                              <a:pt x="186651" y="24815"/>
                            </a:lnTo>
                            <a:lnTo>
                              <a:pt x="252869" y="17818"/>
                            </a:lnTo>
                            <a:lnTo>
                              <a:pt x="281216" y="17754"/>
                            </a:lnTo>
                            <a:lnTo>
                              <a:pt x="295414" y="18567"/>
                            </a:lnTo>
                            <a:lnTo>
                              <a:pt x="334149" y="22999"/>
                            </a:lnTo>
                            <a:lnTo>
                              <a:pt x="372541" y="31521"/>
                            </a:lnTo>
                            <a:lnTo>
                              <a:pt x="423976" y="46774"/>
                            </a:lnTo>
                            <a:lnTo>
                              <a:pt x="465455" y="65557"/>
                            </a:lnTo>
                            <a:lnTo>
                              <a:pt x="501777" y="87757"/>
                            </a:lnTo>
                            <a:lnTo>
                              <a:pt x="541362" y="117868"/>
                            </a:lnTo>
                            <a:lnTo>
                              <a:pt x="572528" y="146900"/>
                            </a:lnTo>
                            <a:lnTo>
                              <a:pt x="600671" y="178816"/>
                            </a:lnTo>
                            <a:lnTo>
                              <a:pt x="626021" y="213233"/>
                            </a:lnTo>
                            <a:lnTo>
                              <a:pt x="655701" y="262001"/>
                            </a:lnTo>
                            <a:lnTo>
                              <a:pt x="680631" y="313372"/>
                            </a:lnTo>
                            <a:lnTo>
                              <a:pt x="698385" y="360108"/>
                            </a:lnTo>
                            <a:lnTo>
                              <a:pt x="712838" y="408241"/>
                            </a:lnTo>
                            <a:lnTo>
                              <a:pt x="722528" y="449999"/>
                            </a:lnTo>
                            <a:lnTo>
                              <a:pt x="728929" y="492302"/>
                            </a:lnTo>
                            <a:lnTo>
                              <a:pt x="731710" y="534949"/>
                            </a:lnTo>
                            <a:lnTo>
                              <a:pt x="731431" y="563460"/>
                            </a:lnTo>
                            <a:lnTo>
                              <a:pt x="725678" y="620179"/>
                            </a:lnTo>
                            <a:lnTo>
                              <a:pt x="713016" y="675817"/>
                            </a:lnTo>
                            <a:lnTo>
                              <a:pt x="693623" y="729589"/>
                            </a:lnTo>
                            <a:lnTo>
                              <a:pt x="670394" y="776719"/>
                            </a:lnTo>
                            <a:lnTo>
                              <a:pt x="645223" y="817511"/>
                            </a:lnTo>
                            <a:lnTo>
                              <a:pt x="644461" y="818591"/>
                            </a:lnTo>
                            <a:lnTo>
                              <a:pt x="635660" y="805688"/>
                            </a:lnTo>
                            <a:lnTo>
                              <a:pt x="613841" y="776986"/>
                            </a:lnTo>
                            <a:lnTo>
                              <a:pt x="566039" y="723061"/>
                            </a:lnTo>
                            <a:lnTo>
                              <a:pt x="513092" y="674217"/>
                            </a:lnTo>
                            <a:lnTo>
                              <a:pt x="455637" y="630872"/>
                            </a:lnTo>
                            <a:lnTo>
                              <a:pt x="394258" y="593445"/>
                            </a:lnTo>
                            <a:lnTo>
                              <a:pt x="351485" y="571944"/>
                            </a:lnTo>
                            <a:lnTo>
                              <a:pt x="307454" y="553313"/>
                            </a:lnTo>
                            <a:lnTo>
                              <a:pt x="262356" y="537629"/>
                            </a:lnTo>
                            <a:lnTo>
                              <a:pt x="216408" y="524941"/>
                            </a:lnTo>
                            <a:lnTo>
                              <a:pt x="169811" y="515353"/>
                            </a:lnTo>
                            <a:lnTo>
                              <a:pt x="122770" y="508901"/>
                            </a:lnTo>
                            <a:lnTo>
                              <a:pt x="140169" y="512597"/>
                            </a:lnTo>
                            <a:lnTo>
                              <a:pt x="157467" y="516610"/>
                            </a:lnTo>
                            <a:lnTo>
                              <a:pt x="208737" y="530580"/>
                            </a:lnTo>
                            <a:lnTo>
                              <a:pt x="258914" y="547649"/>
                            </a:lnTo>
                            <a:lnTo>
                              <a:pt x="307822" y="567804"/>
                            </a:lnTo>
                            <a:lnTo>
                              <a:pt x="355231" y="591032"/>
                            </a:lnTo>
                            <a:lnTo>
                              <a:pt x="415759" y="626694"/>
                            </a:lnTo>
                            <a:lnTo>
                              <a:pt x="472808" y="667524"/>
                            </a:lnTo>
                            <a:lnTo>
                              <a:pt x="525868" y="713282"/>
                            </a:lnTo>
                            <a:lnTo>
                              <a:pt x="574509" y="763638"/>
                            </a:lnTo>
                            <a:lnTo>
                              <a:pt x="618274" y="818273"/>
                            </a:lnTo>
                            <a:lnTo>
                              <a:pt x="631355" y="837209"/>
                            </a:lnTo>
                            <a:lnTo>
                              <a:pt x="628611" y="841095"/>
                            </a:lnTo>
                            <a:lnTo>
                              <a:pt x="574497" y="909040"/>
                            </a:lnTo>
                            <a:lnTo>
                              <a:pt x="545325" y="941184"/>
                            </a:lnTo>
                            <a:lnTo>
                              <a:pt x="503618" y="981481"/>
                            </a:lnTo>
                            <a:lnTo>
                              <a:pt x="459016" y="1018705"/>
                            </a:lnTo>
                            <a:lnTo>
                              <a:pt x="482714" y="1001826"/>
                            </a:lnTo>
                            <a:lnTo>
                              <a:pt x="528040" y="965161"/>
                            </a:lnTo>
                            <a:lnTo>
                              <a:pt x="560031" y="935266"/>
                            </a:lnTo>
                            <a:lnTo>
                              <a:pt x="590207" y="903452"/>
                            </a:lnTo>
                            <a:lnTo>
                              <a:pt x="628307" y="859231"/>
                            </a:lnTo>
                            <a:lnTo>
                              <a:pt x="638022" y="846861"/>
                            </a:lnTo>
                            <a:lnTo>
                              <a:pt x="638175" y="847064"/>
                            </a:lnTo>
                            <a:lnTo>
                              <a:pt x="673760" y="907338"/>
                            </a:lnTo>
                            <a:lnTo>
                              <a:pt x="703389" y="970788"/>
                            </a:lnTo>
                            <a:lnTo>
                              <a:pt x="726694" y="1036916"/>
                            </a:lnTo>
                            <a:lnTo>
                              <a:pt x="739838" y="1087920"/>
                            </a:lnTo>
                            <a:lnTo>
                              <a:pt x="749122" y="1139850"/>
                            </a:lnTo>
                            <a:lnTo>
                              <a:pt x="754481" y="1192453"/>
                            </a:lnTo>
                            <a:lnTo>
                              <a:pt x="755954" y="1245438"/>
                            </a:lnTo>
                            <a:lnTo>
                              <a:pt x="755586" y="1263142"/>
                            </a:lnTo>
                            <a:lnTo>
                              <a:pt x="754786" y="1280845"/>
                            </a:lnTo>
                            <a:lnTo>
                              <a:pt x="753592" y="1298562"/>
                            </a:lnTo>
                            <a:lnTo>
                              <a:pt x="752017" y="1316266"/>
                            </a:lnTo>
                            <a:lnTo>
                              <a:pt x="755281" y="1298765"/>
                            </a:lnTo>
                            <a:lnTo>
                              <a:pt x="761923" y="1245704"/>
                            </a:lnTo>
                            <a:lnTo>
                              <a:pt x="763803" y="1210017"/>
                            </a:lnTo>
                            <a:lnTo>
                              <a:pt x="763981" y="1192123"/>
                            </a:lnTo>
                            <a:close/>
                          </a:path>
                          <a:path w="1560830" h="1316355">
                            <a:moveTo>
                              <a:pt x="1501394" y="172021"/>
                            </a:moveTo>
                            <a:lnTo>
                              <a:pt x="1500873" y="166941"/>
                            </a:lnTo>
                            <a:lnTo>
                              <a:pt x="1499641" y="161861"/>
                            </a:lnTo>
                            <a:lnTo>
                              <a:pt x="1499069" y="159321"/>
                            </a:lnTo>
                            <a:lnTo>
                              <a:pt x="1498269" y="156781"/>
                            </a:lnTo>
                            <a:lnTo>
                              <a:pt x="1497406" y="154241"/>
                            </a:lnTo>
                            <a:lnTo>
                              <a:pt x="1496936" y="152971"/>
                            </a:lnTo>
                            <a:lnTo>
                              <a:pt x="1496504" y="151701"/>
                            </a:lnTo>
                            <a:lnTo>
                              <a:pt x="1495704" y="149161"/>
                            </a:lnTo>
                            <a:lnTo>
                              <a:pt x="1495463" y="149161"/>
                            </a:lnTo>
                            <a:lnTo>
                              <a:pt x="1494078" y="145351"/>
                            </a:lnTo>
                            <a:lnTo>
                              <a:pt x="1493761" y="145351"/>
                            </a:lnTo>
                            <a:lnTo>
                              <a:pt x="1492872" y="144081"/>
                            </a:lnTo>
                            <a:lnTo>
                              <a:pt x="1491094" y="140271"/>
                            </a:lnTo>
                            <a:lnTo>
                              <a:pt x="1489557" y="137731"/>
                            </a:lnTo>
                            <a:lnTo>
                              <a:pt x="1488465" y="136461"/>
                            </a:lnTo>
                            <a:lnTo>
                              <a:pt x="1487766" y="135191"/>
                            </a:lnTo>
                            <a:lnTo>
                              <a:pt x="1486979" y="133921"/>
                            </a:lnTo>
                            <a:lnTo>
                              <a:pt x="1486230" y="132651"/>
                            </a:lnTo>
                            <a:lnTo>
                              <a:pt x="1483144" y="128841"/>
                            </a:lnTo>
                            <a:lnTo>
                              <a:pt x="1479715" y="125031"/>
                            </a:lnTo>
                            <a:lnTo>
                              <a:pt x="1476095" y="121221"/>
                            </a:lnTo>
                            <a:lnTo>
                              <a:pt x="1470469" y="114871"/>
                            </a:lnTo>
                            <a:lnTo>
                              <a:pt x="1464564" y="109791"/>
                            </a:lnTo>
                            <a:lnTo>
                              <a:pt x="1458391" y="105981"/>
                            </a:lnTo>
                            <a:lnTo>
                              <a:pt x="1452041" y="100901"/>
                            </a:lnTo>
                            <a:lnTo>
                              <a:pt x="1445488" y="97091"/>
                            </a:lnTo>
                            <a:lnTo>
                              <a:pt x="1438795" y="93281"/>
                            </a:lnTo>
                            <a:lnTo>
                              <a:pt x="1425016" y="85661"/>
                            </a:lnTo>
                            <a:lnTo>
                              <a:pt x="1420355" y="84391"/>
                            </a:lnTo>
                            <a:lnTo>
                              <a:pt x="1415618" y="81851"/>
                            </a:lnTo>
                            <a:lnTo>
                              <a:pt x="1406055" y="78041"/>
                            </a:lnTo>
                            <a:lnTo>
                              <a:pt x="1401216" y="76771"/>
                            </a:lnTo>
                            <a:lnTo>
                              <a:pt x="1391475" y="72961"/>
                            </a:lnTo>
                            <a:lnTo>
                              <a:pt x="1386560" y="71691"/>
                            </a:lnTo>
                            <a:lnTo>
                              <a:pt x="1377899" y="69151"/>
                            </a:lnTo>
                            <a:lnTo>
                              <a:pt x="1372933" y="67881"/>
                            </a:lnTo>
                            <a:lnTo>
                              <a:pt x="1368564" y="67881"/>
                            </a:lnTo>
                            <a:lnTo>
                              <a:pt x="1366685" y="66611"/>
                            </a:lnTo>
                            <a:lnTo>
                              <a:pt x="1351559" y="64071"/>
                            </a:lnTo>
                            <a:lnTo>
                              <a:pt x="1366558" y="67881"/>
                            </a:lnTo>
                            <a:lnTo>
                              <a:pt x="1373987" y="69151"/>
                            </a:lnTo>
                            <a:lnTo>
                              <a:pt x="1395933" y="76771"/>
                            </a:lnTo>
                            <a:lnTo>
                              <a:pt x="1437360" y="95821"/>
                            </a:lnTo>
                            <a:lnTo>
                              <a:pt x="1454124" y="107251"/>
                            </a:lnTo>
                            <a:lnTo>
                              <a:pt x="1458074" y="109791"/>
                            </a:lnTo>
                            <a:lnTo>
                              <a:pt x="1465580" y="117411"/>
                            </a:lnTo>
                            <a:lnTo>
                              <a:pt x="1469136" y="119951"/>
                            </a:lnTo>
                            <a:lnTo>
                              <a:pt x="1475727" y="127571"/>
                            </a:lnTo>
                            <a:lnTo>
                              <a:pt x="1478775" y="131381"/>
                            </a:lnTo>
                            <a:lnTo>
                              <a:pt x="1481442" y="136461"/>
                            </a:lnTo>
                            <a:lnTo>
                              <a:pt x="1482090" y="137731"/>
                            </a:lnTo>
                            <a:lnTo>
                              <a:pt x="1482775" y="137731"/>
                            </a:lnTo>
                            <a:lnTo>
                              <a:pt x="1483372" y="139001"/>
                            </a:lnTo>
                            <a:lnTo>
                              <a:pt x="1484299" y="141541"/>
                            </a:lnTo>
                            <a:lnTo>
                              <a:pt x="1485607" y="142811"/>
                            </a:lnTo>
                            <a:lnTo>
                              <a:pt x="1488071" y="149161"/>
                            </a:lnTo>
                            <a:lnTo>
                              <a:pt x="1488287" y="149161"/>
                            </a:lnTo>
                            <a:lnTo>
                              <a:pt x="1490700" y="156781"/>
                            </a:lnTo>
                            <a:lnTo>
                              <a:pt x="1492313" y="163131"/>
                            </a:lnTo>
                            <a:lnTo>
                              <a:pt x="1492973" y="169481"/>
                            </a:lnTo>
                            <a:lnTo>
                              <a:pt x="1493050" y="177101"/>
                            </a:lnTo>
                            <a:lnTo>
                              <a:pt x="1492084" y="184721"/>
                            </a:lnTo>
                            <a:lnTo>
                              <a:pt x="1490306" y="191071"/>
                            </a:lnTo>
                            <a:lnTo>
                              <a:pt x="1487728" y="198691"/>
                            </a:lnTo>
                            <a:lnTo>
                              <a:pt x="1484439" y="205041"/>
                            </a:lnTo>
                            <a:lnTo>
                              <a:pt x="1484147" y="205041"/>
                            </a:lnTo>
                            <a:lnTo>
                              <a:pt x="1482877" y="207581"/>
                            </a:lnTo>
                            <a:lnTo>
                              <a:pt x="1481035" y="210121"/>
                            </a:lnTo>
                            <a:lnTo>
                              <a:pt x="1479435" y="212661"/>
                            </a:lnTo>
                            <a:lnTo>
                              <a:pt x="1477606" y="213931"/>
                            </a:lnTo>
                            <a:lnTo>
                              <a:pt x="1476794" y="215201"/>
                            </a:lnTo>
                            <a:lnTo>
                              <a:pt x="1475651" y="216471"/>
                            </a:lnTo>
                            <a:lnTo>
                              <a:pt x="1475232" y="217741"/>
                            </a:lnTo>
                            <a:lnTo>
                              <a:pt x="1474025" y="219011"/>
                            </a:lnTo>
                            <a:lnTo>
                              <a:pt x="1471726" y="221551"/>
                            </a:lnTo>
                            <a:lnTo>
                              <a:pt x="1469351" y="222821"/>
                            </a:lnTo>
                            <a:lnTo>
                              <a:pt x="1468907" y="224091"/>
                            </a:lnTo>
                            <a:lnTo>
                              <a:pt x="1467573" y="225361"/>
                            </a:lnTo>
                            <a:lnTo>
                              <a:pt x="1465757" y="226631"/>
                            </a:lnTo>
                            <a:lnTo>
                              <a:pt x="1460093" y="231711"/>
                            </a:lnTo>
                            <a:lnTo>
                              <a:pt x="1421485" y="252031"/>
                            </a:lnTo>
                            <a:lnTo>
                              <a:pt x="1386014" y="263461"/>
                            </a:lnTo>
                            <a:lnTo>
                              <a:pt x="1376299" y="266001"/>
                            </a:lnTo>
                            <a:lnTo>
                              <a:pt x="1366494" y="267271"/>
                            </a:lnTo>
                            <a:lnTo>
                              <a:pt x="1361579" y="268541"/>
                            </a:lnTo>
                            <a:lnTo>
                              <a:pt x="1356639" y="268541"/>
                            </a:lnTo>
                            <a:lnTo>
                              <a:pt x="1341755" y="271081"/>
                            </a:lnTo>
                            <a:lnTo>
                              <a:pt x="1326819" y="271081"/>
                            </a:lnTo>
                            <a:lnTo>
                              <a:pt x="1311846" y="272351"/>
                            </a:lnTo>
                            <a:lnTo>
                              <a:pt x="1296873" y="271081"/>
                            </a:lnTo>
                            <a:lnTo>
                              <a:pt x="1281912" y="271081"/>
                            </a:lnTo>
                            <a:lnTo>
                              <a:pt x="1267015" y="268541"/>
                            </a:lnTo>
                            <a:lnTo>
                              <a:pt x="1252220" y="267271"/>
                            </a:lnTo>
                            <a:lnTo>
                              <a:pt x="1232662" y="262191"/>
                            </a:lnTo>
                            <a:lnTo>
                              <a:pt x="1227823" y="262191"/>
                            </a:lnTo>
                            <a:lnTo>
                              <a:pt x="1218209" y="259651"/>
                            </a:lnTo>
                            <a:lnTo>
                              <a:pt x="1213434" y="257111"/>
                            </a:lnTo>
                            <a:lnTo>
                              <a:pt x="1199286" y="253301"/>
                            </a:lnTo>
                            <a:lnTo>
                              <a:pt x="1190040" y="249491"/>
                            </a:lnTo>
                            <a:lnTo>
                              <a:pt x="1185468" y="246951"/>
                            </a:lnTo>
                            <a:lnTo>
                              <a:pt x="1180973" y="245681"/>
                            </a:lnTo>
                            <a:lnTo>
                              <a:pt x="1174280" y="241871"/>
                            </a:lnTo>
                            <a:lnTo>
                              <a:pt x="1167714" y="238061"/>
                            </a:lnTo>
                            <a:lnTo>
                              <a:pt x="1161300" y="235521"/>
                            </a:lnTo>
                            <a:lnTo>
                              <a:pt x="1155065" y="230441"/>
                            </a:lnTo>
                            <a:lnTo>
                              <a:pt x="1149007" y="226631"/>
                            </a:lnTo>
                            <a:lnTo>
                              <a:pt x="1143177" y="222821"/>
                            </a:lnTo>
                            <a:lnTo>
                              <a:pt x="1122299" y="199961"/>
                            </a:lnTo>
                            <a:lnTo>
                              <a:pt x="1121575" y="199961"/>
                            </a:lnTo>
                            <a:lnTo>
                              <a:pt x="1119936" y="197421"/>
                            </a:lnTo>
                            <a:lnTo>
                              <a:pt x="1118527" y="194881"/>
                            </a:lnTo>
                            <a:lnTo>
                              <a:pt x="1116926" y="191071"/>
                            </a:lnTo>
                            <a:lnTo>
                              <a:pt x="1115834" y="189801"/>
                            </a:lnTo>
                            <a:lnTo>
                              <a:pt x="1112837" y="182181"/>
                            </a:lnTo>
                            <a:lnTo>
                              <a:pt x="1110843" y="175831"/>
                            </a:lnTo>
                            <a:lnTo>
                              <a:pt x="1109649" y="168211"/>
                            </a:lnTo>
                            <a:lnTo>
                              <a:pt x="1109357" y="163131"/>
                            </a:lnTo>
                            <a:lnTo>
                              <a:pt x="1109472" y="159321"/>
                            </a:lnTo>
                            <a:lnTo>
                              <a:pt x="1124369" y="121221"/>
                            </a:lnTo>
                            <a:lnTo>
                              <a:pt x="1134376" y="109791"/>
                            </a:lnTo>
                            <a:lnTo>
                              <a:pt x="1137983" y="105981"/>
                            </a:lnTo>
                            <a:lnTo>
                              <a:pt x="1141831" y="103441"/>
                            </a:lnTo>
                            <a:lnTo>
                              <a:pt x="1149883" y="97091"/>
                            </a:lnTo>
                            <a:lnTo>
                              <a:pt x="1154087" y="94551"/>
                            </a:lnTo>
                            <a:lnTo>
                              <a:pt x="1207300" y="70421"/>
                            </a:lnTo>
                            <a:lnTo>
                              <a:pt x="1214678" y="69151"/>
                            </a:lnTo>
                            <a:lnTo>
                              <a:pt x="1222108" y="66611"/>
                            </a:lnTo>
                            <a:lnTo>
                              <a:pt x="1259890" y="60261"/>
                            </a:lnTo>
                            <a:lnTo>
                              <a:pt x="1244600" y="61531"/>
                            </a:lnTo>
                            <a:lnTo>
                              <a:pt x="1239532" y="62801"/>
                            </a:lnTo>
                            <a:lnTo>
                              <a:pt x="1234465" y="62801"/>
                            </a:lnTo>
                            <a:lnTo>
                              <a:pt x="1219365" y="66611"/>
                            </a:lnTo>
                            <a:lnTo>
                              <a:pt x="1209382" y="67881"/>
                            </a:lnTo>
                            <a:lnTo>
                              <a:pt x="1204417" y="69151"/>
                            </a:lnTo>
                            <a:lnTo>
                              <a:pt x="1194574" y="72961"/>
                            </a:lnTo>
                            <a:lnTo>
                              <a:pt x="1184859" y="75501"/>
                            </a:lnTo>
                            <a:lnTo>
                              <a:pt x="1177658" y="79311"/>
                            </a:lnTo>
                            <a:lnTo>
                              <a:pt x="1170533" y="81851"/>
                            </a:lnTo>
                            <a:lnTo>
                              <a:pt x="1163535" y="85661"/>
                            </a:lnTo>
                            <a:lnTo>
                              <a:pt x="1156677" y="88201"/>
                            </a:lnTo>
                            <a:lnTo>
                              <a:pt x="1149959" y="92011"/>
                            </a:lnTo>
                            <a:lnTo>
                              <a:pt x="1143419" y="97091"/>
                            </a:lnTo>
                            <a:lnTo>
                              <a:pt x="1137094" y="100901"/>
                            </a:lnTo>
                            <a:lnTo>
                              <a:pt x="1131049" y="105981"/>
                            </a:lnTo>
                            <a:lnTo>
                              <a:pt x="1129093" y="108521"/>
                            </a:lnTo>
                            <a:lnTo>
                              <a:pt x="1128623" y="108521"/>
                            </a:lnTo>
                            <a:lnTo>
                              <a:pt x="1127175" y="109791"/>
                            </a:lnTo>
                            <a:lnTo>
                              <a:pt x="1124610" y="112331"/>
                            </a:lnTo>
                            <a:lnTo>
                              <a:pt x="1122121" y="114871"/>
                            </a:lnTo>
                            <a:lnTo>
                              <a:pt x="1120813" y="116141"/>
                            </a:lnTo>
                            <a:lnTo>
                              <a:pt x="1120368" y="117411"/>
                            </a:lnTo>
                            <a:lnTo>
                              <a:pt x="1119098" y="118681"/>
                            </a:lnTo>
                            <a:lnTo>
                              <a:pt x="1118235" y="119951"/>
                            </a:lnTo>
                            <a:lnTo>
                              <a:pt x="1116215" y="122491"/>
                            </a:lnTo>
                            <a:lnTo>
                              <a:pt x="1114463" y="125031"/>
                            </a:lnTo>
                            <a:lnTo>
                              <a:pt x="1112786" y="127571"/>
                            </a:lnTo>
                            <a:lnTo>
                              <a:pt x="1111021" y="130111"/>
                            </a:lnTo>
                            <a:lnTo>
                              <a:pt x="1109383" y="132651"/>
                            </a:lnTo>
                            <a:lnTo>
                              <a:pt x="1109091" y="132651"/>
                            </a:lnTo>
                            <a:lnTo>
                              <a:pt x="1108151" y="135191"/>
                            </a:lnTo>
                            <a:lnTo>
                              <a:pt x="1107033" y="137731"/>
                            </a:lnTo>
                            <a:lnTo>
                              <a:pt x="1105954" y="140271"/>
                            </a:lnTo>
                            <a:lnTo>
                              <a:pt x="1104950" y="142811"/>
                            </a:lnTo>
                            <a:lnTo>
                              <a:pt x="1104150" y="145351"/>
                            </a:lnTo>
                            <a:lnTo>
                              <a:pt x="1102474" y="150431"/>
                            </a:lnTo>
                            <a:lnTo>
                              <a:pt x="1101496" y="155511"/>
                            </a:lnTo>
                            <a:lnTo>
                              <a:pt x="1101191" y="159321"/>
                            </a:lnTo>
                            <a:lnTo>
                              <a:pt x="1101090" y="160591"/>
                            </a:lnTo>
                            <a:lnTo>
                              <a:pt x="1101039" y="169481"/>
                            </a:lnTo>
                            <a:lnTo>
                              <a:pt x="1101966" y="177101"/>
                            </a:lnTo>
                            <a:lnTo>
                              <a:pt x="1103820" y="184721"/>
                            </a:lnTo>
                            <a:lnTo>
                              <a:pt x="1106551" y="193611"/>
                            </a:lnTo>
                            <a:lnTo>
                              <a:pt x="1106792" y="193611"/>
                            </a:lnTo>
                            <a:lnTo>
                              <a:pt x="1107084" y="194881"/>
                            </a:lnTo>
                            <a:lnTo>
                              <a:pt x="1107897" y="196151"/>
                            </a:lnTo>
                            <a:lnTo>
                              <a:pt x="1109535" y="199961"/>
                            </a:lnTo>
                            <a:lnTo>
                              <a:pt x="1110983" y="202501"/>
                            </a:lnTo>
                            <a:lnTo>
                              <a:pt x="1111999" y="203771"/>
                            </a:lnTo>
                            <a:lnTo>
                              <a:pt x="1112659" y="205041"/>
                            </a:lnTo>
                            <a:lnTo>
                              <a:pt x="1113409" y="206311"/>
                            </a:lnTo>
                            <a:lnTo>
                              <a:pt x="1114120" y="207581"/>
                            </a:lnTo>
                            <a:lnTo>
                              <a:pt x="1117053" y="211391"/>
                            </a:lnTo>
                            <a:lnTo>
                              <a:pt x="1120343" y="216471"/>
                            </a:lnTo>
                            <a:lnTo>
                              <a:pt x="1127429" y="224091"/>
                            </a:lnTo>
                            <a:lnTo>
                              <a:pt x="1131227" y="227901"/>
                            </a:lnTo>
                            <a:lnTo>
                              <a:pt x="1139190" y="235521"/>
                            </a:lnTo>
                            <a:lnTo>
                              <a:pt x="1143342" y="238061"/>
                            </a:lnTo>
                            <a:lnTo>
                              <a:pt x="1147648" y="241871"/>
                            </a:lnTo>
                            <a:lnTo>
                              <a:pt x="1154176" y="245681"/>
                            </a:lnTo>
                            <a:lnTo>
                              <a:pt x="1160894" y="250761"/>
                            </a:lnTo>
                            <a:lnTo>
                              <a:pt x="1167752" y="254571"/>
                            </a:lnTo>
                            <a:lnTo>
                              <a:pt x="1174750" y="258381"/>
                            </a:lnTo>
                            <a:lnTo>
                              <a:pt x="1181862" y="260921"/>
                            </a:lnTo>
                            <a:lnTo>
                              <a:pt x="1189075" y="264731"/>
                            </a:lnTo>
                            <a:lnTo>
                              <a:pt x="1196390" y="267271"/>
                            </a:lnTo>
                            <a:lnTo>
                              <a:pt x="1203794" y="271081"/>
                            </a:lnTo>
                            <a:lnTo>
                              <a:pt x="1211249" y="273621"/>
                            </a:lnTo>
                            <a:lnTo>
                              <a:pt x="1218768" y="274891"/>
                            </a:lnTo>
                            <a:lnTo>
                              <a:pt x="1233995" y="279971"/>
                            </a:lnTo>
                            <a:lnTo>
                              <a:pt x="1264894" y="285051"/>
                            </a:lnTo>
                            <a:lnTo>
                              <a:pt x="1296174" y="287591"/>
                            </a:lnTo>
                            <a:lnTo>
                              <a:pt x="1327569" y="287591"/>
                            </a:lnTo>
                            <a:lnTo>
                              <a:pt x="1358861" y="285051"/>
                            </a:lnTo>
                            <a:lnTo>
                              <a:pt x="1374355" y="282511"/>
                            </a:lnTo>
                            <a:lnTo>
                              <a:pt x="1382052" y="279971"/>
                            </a:lnTo>
                            <a:lnTo>
                              <a:pt x="1389710" y="278701"/>
                            </a:lnTo>
                            <a:lnTo>
                              <a:pt x="1426984" y="266001"/>
                            </a:lnTo>
                            <a:lnTo>
                              <a:pt x="1457083" y="248221"/>
                            </a:lnTo>
                            <a:lnTo>
                              <a:pt x="1465618" y="241871"/>
                            </a:lnTo>
                            <a:lnTo>
                              <a:pt x="1469720" y="239331"/>
                            </a:lnTo>
                            <a:lnTo>
                              <a:pt x="1477467" y="231711"/>
                            </a:lnTo>
                            <a:lnTo>
                              <a:pt x="1481124" y="227901"/>
                            </a:lnTo>
                            <a:lnTo>
                              <a:pt x="1485239" y="221551"/>
                            </a:lnTo>
                            <a:lnTo>
                              <a:pt x="1486065" y="221551"/>
                            </a:lnTo>
                            <a:lnTo>
                              <a:pt x="1486827" y="220281"/>
                            </a:lnTo>
                            <a:lnTo>
                              <a:pt x="1487995" y="217741"/>
                            </a:lnTo>
                            <a:lnTo>
                              <a:pt x="1489659" y="215201"/>
                            </a:lnTo>
                            <a:lnTo>
                              <a:pt x="1491234" y="212661"/>
                            </a:lnTo>
                            <a:lnTo>
                              <a:pt x="1492897" y="210121"/>
                            </a:lnTo>
                            <a:lnTo>
                              <a:pt x="1496555" y="202501"/>
                            </a:lnTo>
                            <a:lnTo>
                              <a:pt x="1499069" y="193611"/>
                            </a:lnTo>
                            <a:lnTo>
                              <a:pt x="1500695" y="185991"/>
                            </a:lnTo>
                            <a:lnTo>
                              <a:pt x="1501343" y="178371"/>
                            </a:lnTo>
                            <a:lnTo>
                              <a:pt x="1501394" y="172021"/>
                            </a:lnTo>
                            <a:close/>
                          </a:path>
                          <a:path w="1560830" h="1316355">
                            <a:moveTo>
                              <a:pt x="1560334" y="193713"/>
                            </a:moveTo>
                            <a:lnTo>
                              <a:pt x="1553806" y="151892"/>
                            </a:lnTo>
                            <a:lnTo>
                              <a:pt x="1529245" y="105816"/>
                            </a:lnTo>
                            <a:lnTo>
                              <a:pt x="1499057" y="72948"/>
                            </a:lnTo>
                            <a:lnTo>
                              <a:pt x="1463649" y="45910"/>
                            </a:lnTo>
                            <a:lnTo>
                              <a:pt x="1428940" y="26454"/>
                            </a:lnTo>
                            <a:lnTo>
                              <a:pt x="1391373" y="12966"/>
                            </a:lnTo>
                            <a:lnTo>
                              <a:pt x="1337716" y="3302"/>
                            </a:lnTo>
                            <a:lnTo>
                              <a:pt x="1278597" y="0"/>
                            </a:lnTo>
                            <a:lnTo>
                              <a:pt x="1263738" y="584"/>
                            </a:lnTo>
                            <a:lnTo>
                              <a:pt x="1222984" y="4572"/>
                            </a:lnTo>
                            <a:lnTo>
                              <a:pt x="1183182" y="12776"/>
                            </a:lnTo>
                            <a:lnTo>
                              <a:pt x="1129906" y="27851"/>
                            </a:lnTo>
                            <a:lnTo>
                              <a:pt x="1091819" y="44081"/>
                            </a:lnTo>
                            <a:lnTo>
                              <a:pt x="1046886" y="70472"/>
                            </a:lnTo>
                            <a:lnTo>
                              <a:pt x="1005319" y="101688"/>
                            </a:lnTo>
                            <a:lnTo>
                              <a:pt x="972527" y="131953"/>
                            </a:lnTo>
                            <a:lnTo>
                              <a:pt x="942898" y="165354"/>
                            </a:lnTo>
                            <a:lnTo>
                              <a:pt x="916482" y="201142"/>
                            </a:lnTo>
                            <a:lnTo>
                              <a:pt x="892975" y="238810"/>
                            </a:lnTo>
                            <a:lnTo>
                              <a:pt x="866051" y="291490"/>
                            </a:lnTo>
                            <a:lnTo>
                              <a:pt x="842010" y="353529"/>
                            </a:lnTo>
                            <a:lnTo>
                              <a:pt x="827570" y="402996"/>
                            </a:lnTo>
                            <a:lnTo>
                              <a:pt x="816698" y="453580"/>
                            </a:lnTo>
                            <a:lnTo>
                              <a:pt x="811199" y="497687"/>
                            </a:lnTo>
                            <a:lnTo>
                              <a:pt x="809599" y="542124"/>
                            </a:lnTo>
                            <a:lnTo>
                              <a:pt x="811415" y="579132"/>
                            </a:lnTo>
                            <a:lnTo>
                              <a:pt x="817359" y="623176"/>
                            </a:lnTo>
                            <a:lnTo>
                              <a:pt x="836371" y="694626"/>
                            </a:lnTo>
                            <a:lnTo>
                              <a:pt x="856195" y="742353"/>
                            </a:lnTo>
                            <a:lnTo>
                              <a:pt x="878255" y="783488"/>
                            </a:lnTo>
                            <a:lnTo>
                              <a:pt x="907503" y="827303"/>
                            </a:lnTo>
                            <a:lnTo>
                              <a:pt x="901928" y="835469"/>
                            </a:lnTo>
                            <a:lnTo>
                              <a:pt x="866025" y="897966"/>
                            </a:lnTo>
                            <a:lnTo>
                              <a:pt x="836853" y="963828"/>
                            </a:lnTo>
                            <a:lnTo>
                              <a:pt x="814933" y="1032370"/>
                            </a:lnTo>
                            <a:lnTo>
                              <a:pt x="800620" y="1102791"/>
                            </a:lnTo>
                            <a:lnTo>
                              <a:pt x="794270" y="1174216"/>
                            </a:lnTo>
                            <a:lnTo>
                              <a:pt x="793927" y="1192123"/>
                            </a:lnTo>
                            <a:lnTo>
                              <a:pt x="794105" y="1210017"/>
                            </a:lnTo>
                            <a:lnTo>
                              <a:pt x="797687" y="1263472"/>
                            </a:lnTo>
                            <a:lnTo>
                              <a:pt x="805891" y="1316266"/>
                            </a:lnTo>
                            <a:lnTo>
                              <a:pt x="804316" y="1298562"/>
                            </a:lnTo>
                            <a:lnTo>
                              <a:pt x="803122" y="1280845"/>
                            </a:lnTo>
                            <a:lnTo>
                              <a:pt x="802322" y="1263142"/>
                            </a:lnTo>
                            <a:lnTo>
                              <a:pt x="801954" y="1245438"/>
                            </a:lnTo>
                            <a:lnTo>
                              <a:pt x="802017" y="1227747"/>
                            </a:lnTo>
                            <a:lnTo>
                              <a:pt x="804786" y="1174864"/>
                            </a:lnTo>
                            <a:lnTo>
                              <a:pt x="811453" y="1122451"/>
                            </a:lnTo>
                            <a:lnTo>
                              <a:pt x="822032" y="1070800"/>
                            </a:lnTo>
                            <a:lnTo>
                              <a:pt x="842060" y="1003541"/>
                            </a:lnTo>
                            <a:lnTo>
                              <a:pt x="868565" y="938695"/>
                            </a:lnTo>
                            <a:lnTo>
                              <a:pt x="901217" y="876769"/>
                            </a:lnTo>
                            <a:lnTo>
                              <a:pt x="920991" y="845248"/>
                            </a:lnTo>
                            <a:lnTo>
                              <a:pt x="927417" y="853541"/>
                            </a:lnTo>
                            <a:lnTo>
                              <a:pt x="946099" y="876046"/>
                            </a:lnTo>
                            <a:lnTo>
                              <a:pt x="979982" y="914260"/>
                            </a:lnTo>
                            <a:lnTo>
                              <a:pt x="1010767" y="945438"/>
                            </a:lnTo>
                            <a:lnTo>
                              <a:pt x="1054582" y="983970"/>
                            </a:lnTo>
                            <a:lnTo>
                              <a:pt x="1101318" y="1018705"/>
                            </a:lnTo>
                            <a:lnTo>
                              <a:pt x="1078661" y="1000480"/>
                            </a:lnTo>
                            <a:lnTo>
                              <a:pt x="1056703" y="981481"/>
                            </a:lnTo>
                            <a:lnTo>
                              <a:pt x="1015009" y="941184"/>
                            </a:lnTo>
                            <a:lnTo>
                              <a:pt x="985824" y="909040"/>
                            </a:lnTo>
                            <a:lnTo>
                              <a:pt x="949198" y="864108"/>
                            </a:lnTo>
                            <a:lnTo>
                              <a:pt x="927684" y="835558"/>
                            </a:lnTo>
                            <a:lnTo>
                              <a:pt x="939634" y="818273"/>
                            </a:lnTo>
                            <a:lnTo>
                              <a:pt x="983399" y="763638"/>
                            </a:lnTo>
                            <a:lnTo>
                              <a:pt x="1032040" y="713282"/>
                            </a:lnTo>
                            <a:lnTo>
                              <a:pt x="1085100" y="667524"/>
                            </a:lnTo>
                            <a:lnTo>
                              <a:pt x="1142149" y="626694"/>
                            </a:lnTo>
                            <a:lnTo>
                              <a:pt x="1187246" y="599452"/>
                            </a:lnTo>
                            <a:lnTo>
                              <a:pt x="1234109" y="575208"/>
                            </a:lnTo>
                            <a:lnTo>
                              <a:pt x="1282534" y="554024"/>
                            </a:lnTo>
                            <a:lnTo>
                              <a:pt x="1332306" y="535927"/>
                            </a:lnTo>
                            <a:lnTo>
                              <a:pt x="1383245" y="520928"/>
                            </a:lnTo>
                            <a:lnTo>
                              <a:pt x="1435138" y="508901"/>
                            </a:lnTo>
                            <a:lnTo>
                              <a:pt x="1388097" y="515353"/>
                            </a:lnTo>
                            <a:lnTo>
                              <a:pt x="1341501" y="524941"/>
                            </a:lnTo>
                            <a:lnTo>
                              <a:pt x="1295552" y="537629"/>
                            </a:lnTo>
                            <a:lnTo>
                              <a:pt x="1250454" y="553313"/>
                            </a:lnTo>
                            <a:lnTo>
                              <a:pt x="1206423" y="571944"/>
                            </a:lnTo>
                            <a:lnTo>
                              <a:pt x="1163650" y="593445"/>
                            </a:lnTo>
                            <a:lnTo>
                              <a:pt x="1102271" y="630872"/>
                            </a:lnTo>
                            <a:lnTo>
                              <a:pt x="1044816" y="674217"/>
                            </a:lnTo>
                            <a:lnTo>
                              <a:pt x="991870" y="723061"/>
                            </a:lnTo>
                            <a:lnTo>
                              <a:pt x="944067" y="776986"/>
                            </a:lnTo>
                            <a:lnTo>
                              <a:pt x="914717" y="816711"/>
                            </a:lnTo>
                            <a:lnTo>
                              <a:pt x="909789" y="809523"/>
                            </a:lnTo>
                            <a:lnTo>
                              <a:pt x="889939" y="776719"/>
                            </a:lnTo>
                            <a:lnTo>
                              <a:pt x="866698" y="729589"/>
                            </a:lnTo>
                            <a:lnTo>
                              <a:pt x="847305" y="675817"/>
                            </a:lnTo>
                            <a:lnTo>
                              <a:pt x="834644" y="620179"/>
                            </a:lnTo>
                            <a:lnTo>
                              <a:pt x="828890" y="563460"/>
                            </a:lnTo>
                            <a:lnTo>
                              <a:pt x="828624" y="534949"/>
                            </a:lnTo>
                            <a:lnTo>
                              <a:pt x="828827" y="527824"/>
                            </a:lnTo>
                            <a:lnTo>
                              <a:pt x="832218" y="485216"/>
                            </a:lnTo>
                            <a:lnTo>
                              <a:pt x="840689" y="436016"/>
                            </a:lnTo>
                            <a:lnTo>
                              <a:pt x="851344" y="394423"/>
                            </a:lnTo>
                            <a:lnTo>
                              <a:pt x="864247" y="353339"/>
                            </a:lnTo>
                            <a:lnTo>
                              <a:pt x="879703" y="313372"/>
                            </a:lnTo>
                            <a:lnTo>
                              <a:pt x="904633" y="262001"/>
                            </a:lnTo>
                            <a:lnTo>
                              <a:pt x="934313" y="213233"/>
                            </a:lnTo>
                            <a:lnTo>
                              <a:pt x="959650" y="178816"/>
                            </a:lnTo>
                            <a:lnTo>
                              <a:pt x="1003033" y="132029"/>
                            </a:lnTo>
                            <a:lnTo>
                              <a:pt x="1041196" y="100152"/>
                            </a:lnTo>
                            <a:lnTo>
                              <a:pt x="1082535" y="72555"/>
                            </a:lnTo>
                            <a:lnTo>
                              <a:pt x="1126604" y="50431"/>
                            </a:lnTo>
                            <a:lnTo>
                              <a:pt x="1180846" y="33312"/>
                            </a:lnTo>
                            <a:lnTo>
                              <a:pt x="1233017" y="21856"/>
                            </a:lnTo>
                            <a:lnTo>
                              <a:pt x="1279105" y="17754"/>
                            </a:lnTo>
                            <a:lnTo>
                              <a:pt x="1293291" y="17487"/>
                            </a:lnTo>
                            <a:lnTo>
                              <a:pt x="1328940" y="19240"/>
                            </a:lnTo>
                            <a:lnTo>
                              <a:pt x="1373682" y="24815"/>
                            </a:lnTo>
                            <a:lnTo>
                              <a:pt x="1418780" y="37922"/>
                            </a:lnTo>
                            <a:lnTo>
                              <a:pt x="1468526" y="64858"/>
                            </a:lnTo>
                            <a:lnTo>
                              <a:pt x="1501711" y="91452"/>
                            </a:lnTo>
                            <a:lnTo>
                              <a:pt x="1534528" y="131457"/>
                            </a:lnTo>
                            <a:lnTo>
                              <a:pt x="1551266" y="175056"/>
                            </a:lnTo>
                            <a:lnTo>
                              <a:pt x="1553032" y="203123"/>
                            </a:lnTo>
                            <a:lnTo>
                              <a:pt x="1550924" y="219506"/>
                            </a:lnTo>
                            <a:lnTo>
                              <a:pt x="1536192" y="256882"/>
                            </a:lnTo>
                            <a:lnTo>
                              <a:pt x="1508480" y="289788"/>
                            </a:lnTo>
                            <a:lnTo>
                              <a:pt x="1485036" y="306781"/>
                            </a:lnTo>
                            <a:lnTo>
                              <a:pt x="1491462" y="303377"/>
                            </a:lnTo>
                            <a:lnTo>
                              <a:pt x="1525765" y="276250"/>
                            </a:lnTo>
                            <a:lnTo>
                              <a:pt x="1550225" y="239560"/>
                            </a:lnTo>
                            <a:lnTo>
                              <a:pt x="1560144" y="198704"/>
                            </a:lnTo>
                            <a:lnTo>
                              <a:pt x="1560334" y="193713"/>
                            </a:lnTo>
                            <a:close/>
                          </a:path>
                        </a:pathLst>
                      </a:custGeom>
                      <a:solidFill>
                        <a:srgbClr val="8C7F7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DD6CE2" id="Graphic 5" o:spid="_x0000_s1026" style="position:absolute;margin-left:13.75pt;margin-top:27.8pt;width:123pt;height:103.7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1560830,1316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" o:allowoverlap="f" path="m459282,169481r-38,-8890l458939,156781r-101,-1270l457860,150431r-1676,-5080l455383,142811r-1003,-2540l453301,137731r-1118,-2540l451548,133921r-597,-1270l449313,130111r-1765,-2540l445871,125031r-1752,-2540l442099,119951r-863,-1270l439966,117411r-445,-1270l438213,114871r-2489,-2540l433158,109791r-495,l431241,108521r-1956,-2540l423227,100901r-6325,-3810l410362,92011r-6706,-3810l396786,85661r-6998,-3810l382676,79311r-7201,-3810l365760,72961r-9843,-3810l350951,67881r-9982,-1270l325869,62801r-5067,l315734,61531,300431,60261r37795,6350l345655,69151r7366,1270l388581,84391r29922,19050l422351,105981r3607,3810l431177,114871r4775,6350l450850,159321r114,3810l450748,166941r-7341,24130l441807,194881r-1410,2540l438759,199961r-724,l437349,201231r-32080,29210l399021,235521r-6414,2540l386041,241871r-6680,3810l374865,246951r-4572,2540l361048,253301r-14148,3810l342125,259651r-9614,2540l327672,262191r-19558,5080l293306,268541r-14897,2540l263461,271081r-14986,1270l233502,271081r-14935,l203695,268541r-4940,l193840,267271r-9805,-1270l174320,263461r-7239,-1270l138836,252031,100228,231711r-5652,-5080l92760,225361r-444,-1270l90982,222821r-2375,-1270l86309,219011r-1207,-1270l84683,216471r-1143,-1270l82727,213931r-1828,-1270l79298,210121r-1511,-2540l76187,205041r-292,l72593,198691r-2566,-7620l68237,184721r-953,-7620l67208,170751r800,-7620l69634,156781r2413,-7620l72263,149161r2463,-6350l76034,141541r928,-2540l77558,137731r686,l78892,136461r2667,-5080l84607,127571r6591,-7620l94754,117411r7506,-7620l106210,107251r4089,-3810l116535,99631,171640,74231r22136,-6350l208775,64071r-15126,2540l191770,67881r-4369,l182435,69151r-8661,2540l168859,72961r-9741,3810l154279,78041r-9563,3810l139979,84391r-4661,1270l121539,93281r-6706,3810l108292,100901r-6362,5080l95770,109791r-5918,5080l84239,121221r-3620,3810l77190,128841r-3086,3810l73355,133921r-788,1270l71869,136461r-1092,1270l69240,140271r-1778,3810l66573,145351r-318,l64871,149161r-241,l63830,151701r-432,1270l62928,154241r-864,2540l61264,159321r-571,2540l59461,166941r-394,3810l58991,178371r533,6350l59639,185991r1613,7620l63766,202501r3671,7620l67779,210121r978,2540l70675,215201r1664,2540l73507,220281r762,1270l75095,221551r4114,6350l82867,231711r7747,7620l94716,241871r8535,6350l170624,278701r7645,1270l185966,282511r15506,2540l232752,287591r31408,l295440,285051r30899,-5080l341553,274891r7519,-1270l352806,272351r3733,-1270l363931,267271r7315,-2540l378460,260921r7124,-2540l392569,254571r6871,-3810l406146,245681r6540,-3810l416991,238061r4153,-2540l429107,227901r3797,-3810l439991,216471r3289,-5080l446214,207581r711,-1270l447675,205041r660,-1270l449351,202501r1448,-2540l452437,196151r267,-1270l453542,193611r241,l456501,184721r1854,-7620l459282,169481xem763981,1192123r-2515,-53683l751116,1067396,732955,997813,707351,930516,674751,866241,651586,829043r9195,-12637l682078,783488r18809,-34493l719747,706208r20332,-68516l747407,593877r3226,-66573l749681,505079r-4890,-44184l736295,417322,715987,346519,700214,305041,678053,258254,651992,213512,626567,177063,594690,139103,555015,101688,513435,70472,468515,44081,405676,20218,355561,7988,316242,2070,281736,,266839,,222618,3302,183489,9410,131394,26454,84429,54292,50533,83261,25247,113868,6515,151892,,193713r190,4991l11658,242938r22898,33312l68859,303377r2222,1016l67043,301701,36690,274345,14744,237667,7289,203123r38,-14097l17322,148209,39395,112293,69164,81965,103797,57162,141541,37922,186651,24815r66218,-6997l281216,17754r14198,813l334149,22999r38392,8522l423976,46774r41479,18783l501777,87757r39585,30111l572528,146900r28143,31916l626021,213233r29680,48768l680631,313372r17754,46736l712838,408241r9690,41758l728929,492302r2781,42647l731431,563460r-5753,56719l713016,675817r-19393,53772l670394,776719r-25171,40792l644461,818591r-8801,-12903l613841,776986,566039,723061,513092,674217,455637,630872,394258,593445,351485,571944,307454,553313,262356,537629,216408,524941r-46597,-9588l122770,508901r17399,3696l157467,516610r51270,13970l258914,547649r48908,20155l355231,591032r60528,35662l472808,667524r53060,45758l574509,763638r43765,54635l631355,837209r-2744,3886l574497,909040r-29172,32144l503618,981481r-44602,37224l482714,1001826r45326,-36665l560031,935266r30176,-31814l628307,859231r9715,-12370l638175,847064r35585,60274l703389,970788r23305,66128l739838,1087920r9284,51930l754481,1192453r1473,52985l755586,1263142r-800,17703l753592,1298562r-1575,17704l755281,1298765r6642,-53061l763803,1210017r178,-17894xem1501394,172021r-521,-5080l1499641,161861r-572,-2540l1498269,156781r-863,-2540l1496936,152971r-432,-1270l1495704,149161r-241,l1494078,145351r-317,l1492872,144081r-1778,-3810l1489557,137731r-1092,-1270l1487766,135191r-787,-1270l1486230,132651r-3086,-3810l1479715,125031r-3620,-3810l1470469,114871r-5905,-5080l1458391,105981r-6350,-5080l1445488,97091r-6693,-3810l1425016,85661r-4661,-1270l1415618,81851r-9563,-3810l1401216,76771r-9741,-3810l1386560,71691r-8661,-2540l1372933,67881r-4369,l1366685,66611r-15126,-2540l1366558,67881r7429,1270l1395933,76771r41427,19050l1454124,107251r3950,2540l1465580,117411r3556,2540l1475727,127571r3048,3810l1481442,136461r648,1270l1482775,137731r597,1270l1484299,141541r1308,1270l1488071,149161r216,l1490700,156781r1613,6350l1492973,169481r77,7620l1492084,184721r-1778,6350l1487728,198691r-3289,6350l1484147,205041r-1270,2540l1481035,210121r-1600,2540l1477606,213931r-812,1270l1475651,216471r-419,1270l1474025,219011r-2299,2540l1469351,222821r-444,1270l1467573,225361r-1816,1270l1460093,231711r-38608,20320l1386014,263461r-9715,2540l1366494,267271r-4915,1270l1356639,268541r-14884,2540l1326819,271081r-14973,1270l1296873,271081r-14961,l1267015,268541r-14795,-1270l1232662,262191r-4839,l1218209,259651r-4775,-2540l1199286,253301r-9246,-3810l1185468,246951r-4495,-1270l1174280,241871r-6566,-3810l1161300,235521r-6235,-5080l1149007,226631r-5830,-3810l1122299,199961r-724,l1119936,197421r-1409,-2540l1116926,191071r-1092,-1270l1112837,182181r-1994,-6350l1109649,168211r-292,-5080l1109472,159321r14897,-38100l1134376,109791r3607,-3810l1141831,103441r8052,-6350l1154087,94551r53213,-24130l1214678,69151r7430,-2540l1259890,60261r-15290,1270l1239532,62801r-5067,l1219365,66611r-9983,1270l1204417,69151r-9843,3810l1184859,75501r-7201,3810l1170533,81851r-6998,3810l1156677,88201r-6718,3810l1143419,97091r-6325,3810l1131049,105981r-1956,2540l1128623,108521r-1448,1270l1124610,112331r-2489,2540l1120813,116141r-445,1270l1119098,118681r-863,1270l1116215,122491r-1752,2540l1112786,127571r-1765,2540l1109383,132651r-292,l1108151,135191r-1118,2540l1105954,140271r-1004,2540l1104150,145351r-1676,5080l1101496,155511r-305,3810l1101090,160591r-51,8890l1101966,177101r1854,7620l1106551,193611r241,l1107084,194881r813,1270l1109535,199961r1448,2540l1111999,203771r660,1270l1113409,206311r711,1270l1117053,211391r3290,5080l1127429,224091r3798,3810l1139190,235521r4152,2540l1147648,241871r6528,3810l1160894,250761r6858,3810l1174750,258381r7112,2540l1189075,264731r7315,2540l1203794,271081r7455,2540l1218768,274891r15227,5080l1264894,285051r31280,2540l1327569,287591r31292,-2540l1374355,282511r7697,-2540l1389710,278701r37274,-12700l1457083,248221r8535,-6350l1469720,239331r7747,-7620l1481124,227901r4115,-6350l1486065,221551r762,-1270l1487995,217741r1664,-2540l1491234,212661r1663,-2540l1496555,202501r2514,-8890l1500695,185991r648,-7620l1501394,172021xem1560334,193713r-6528,-41821l1529245,105816,1499057,72948,1463649,45910,1428940,26454,1391373,12966,1337716,3302,1278597,r-14859,584l1222984,4572r-39802,8204l1129906,27851r-38087,16230l1046886,70472r-41567,31216l972527,131953r-29629,33401l916482,201142r-23507,37668l866051,291490r-24041,62039l827570,402996r-10872,50584l811199,497687r-1600,44437l811415,579132r5944,44044l836371,694626r19824,47727l878255,783488r29248,43815l901928,835469r-35903,62497l836853,963828r-21920,68542l800620,1102791r-6350,71425l793927,1192123r178,17894l797687,1263472r8204,52794l804316,1298562r-1194,-17717l802322,1263142r-368,-17704l802017,1227747r2769,-52883l811453,1122451r10579,-51651l842060,1003541r26505,-64846l901217,876769r19774,-31521l927417,853541r18682,22505l979982,914260r30785,31178l1054582,983970r46736,34735l1078661,1000480r-21958,-18999l1015009,941184,985824,909040,949198,864108,927684,835558r11950,-17285l983399,763638r48641,-50356l1085100,667524r57049,-40830l1187246,599452r46863,-24244l1282534,554024r49772,-18097l1383245,520928r51893,-12027l1388097,515353r-46596,9588l1295552,537629r-45098,15684l1206423,571944r-42773,21501l1102271,630872r-57455,43345l991870,723061r-47803,53925l914717,816711r-4928,-7188l889939,776719,866698,729589,847305,675817,834644,620179r-5754,-56719l828624,534949r203,-7125l832218,485216r8471,-49200l851344,394423r12903,-41084l879703,313372r24930,-51371l934313,213233r25337,-34417l1003033,132029r38163,-31877l1082535,72555r44069,-22124l1180846,33312r52171,-11456l1279105,17754r14186,-267l1328940,19240r44742,5575l1418780,37922r49746,26936l1501711,91452r32817,40005l1551266,175056r1766,28067l1550924,219506r-14732,37376l1508480,289788r-23444,16993l1491462,303377r34303,-27127l1550225,239560r9919,-40856l1560334,193713xe" fillcolor="#8c7f76" stroked="f">
              <v:path arrowok="t"/>
              <w10:wrap anchorx="page" anchory="page"/>
              <w10:anchorlock/>
            </v:shape>
          </w:pict>
        </mc:Fallback>
      </mc:AlternateContent>
    </w:r>
    <w:r>
      <w:tab/>
    </w:r>
    <w:r>
      <w:rPr>
        <w:rFonts w:ascii="Arial" w:hAnsi="Arial"/>
        <w:noProof/>
        <w:sz w:val="41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85B2AA3" wp14:editId="2C7F5A13">
              <wp:simplePos x="0" y="0"/>
              <wp:positionH relativeFrom="page">
                <wp:posOffset>1799996</wp:posOffset>
              </wp:positionH>
              <wp:positionV relativeFrom="paragraph">
                <wp:posOffset>-148874</wp:posOffset>
              </wp:positionV>
              <wp:extent cx="1270" cy="54038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540385">
                            <a:moveTo>
                              <a:pt x="0" y="0"/>
                            </a:moveTo>
                            <a:lnTo>
                              <a:pt x="0" y="540004"/>
                            </a:lnTo>
                          </a:path>
                        </a:pathLst>
                      </a:custGeom>
                      <a:ln w="6350">
                        <a:solidFill>
                          <a:srgbClr val="8B7E76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B63198" id="Graphic 1" o:spid="_x0000_s1026" style="position:absolute;margin-left:141.75pt;margin-top:-11.7pt;width:.1pt;height:42.5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40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" path="m,l,540004e" filled="f" strokecolor="#8b7e76" strokeweight=".5pt">
              <v:path arrowok="t"/>
              <w10:wrap anchorx="page"/>
            </v:shape>
          </w:pict>
        </mc:Fallback>
      </mc:AlternateContent>
    </w:r>
    <w:r>
      <w:rPr>
        <w:rFonts w:ascii="Arial" w:hAnsi="Arial"/>
        <w:color w:val="8C7F76"/>
        <w:spacing w:val="2"/>
        <w:w w:val="80"/>
        <w:sz w:val="41"/>
      </w:rPr>
      <w:t>Gynækologisk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2"/>
        <w:w w:val="80"/>
        <w:sz w:val="41"/>
      </w:rPr>
      <w:t>Klinik</w:t>
    </w:r>
    <w:r>
      <w:rPr>
        <w:rFonts w:ascii="Arial" w:hAnsi="Arial"/>
        <w:color w:val="8C7F76"/>
        <w:spacing w:val="22"/>
        <w:sz w:val="41"/>
      </w:rPr>
      <w:t xml:space="preserve"> </w:t>
    </w:r>
    <w:r>
      <w:rPr>
        <w:rFonts w:ascii="Arial" w:hAnsi="Arial"/>
        <w:color w:val="8C7F76"/>
        <w:spacing w:val="-2"/>
        <w:w w:val="80"/>
        <w:sz w:val="41"/>
      </w:rPr>
      <w:t>Billund</w:t>
    </w:r>
  </w:p>
  <w:p w14:paraId="5BBFDAC9" w14:textId="3821EBAD" w:rsidR="008F5748" w:rsidRDefault="008F57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7C"/>
    <w:rsid w:val="00033124"/>
    <w:rsid w:val="00041E7C"/>
    <w:rsid w:val="00144064"/>
    <w:rsid w:val="00295BE5"/>
    <w:rsid w:val="00493E71"/>
    <w:rsid w:val="00606AEF"/>
    <w:rsid w:val="0065727F"/>
    <w:rsid w:val="00732E40"/>
    <w:rsid w:val="00785561"/>
    <w:rsid w:val="00794B00"/>
    <w:rsid w:val="007A32E9"/>
    <w:rsid w:val="008F5748"/>
    <w:rsid w:val="00932F27"/>
    <w:rsid w:val="00AB3C61"/>
    <w:rsid w:val="00BE56A0"/>
    <w:rsid w:val="00C9301F"/>
    <w:rsid w:val="00D07FD4"/>
    <w:rsid w:val="00FE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1EE25"/>
  <w15:docId w15:val="{5BFB205D-F7AB-4DC5-A8F6-6ABB9456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B00"/>
    <w:pPr>
      <w:widowControl/>
      <w:autoSpaceDE/>
      <w:autoSpaceDN/>
      <w:spacing w:after="160" w:line="259" w:lineRule="auto"/>
    </w:pPr>
    <w:rPr>
      <w:lang w:val="da-DK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spacing w:after="0" w:line="240" w:lineRule="auto"/>
      <w:ind w:left="1039"/>
      <w:outlineLvl w:val="0"/>
    </w:pPr>
    <w:rPr>
      <w:rFonts w:ascii="Verdana" w:eastAsia="Verdana" w:hAnsi="Verdana" w:cs="Verdana"/>
      <w:b/>
      <w:bCs/>
      <w:sz w:val="20"/>
      <w:szCs w:val="20"/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val="ca-E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ca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ca-ES"/>
    </w:rPr>
  </w:style>
  <w:style w:type="paragraph" w:styleId="Title">
    <w:name w:val="Title"/>
    <w:basedOn w:val="Normal"/>
    <w:next w:val="Normal"/>
    <w:link w:val="TitleChar"/>
    <w:uiPriority w:val="10"/>
    <w:qFormat/>
    <w:rsid w:val="00C930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01F"/>
    <w:rPr>
      <w:rFonts w:asciiTheme="majorHAnsi" w:eastAsiaTheme="majorEastAsia" w:hAnsiTheme="majorHAnsi" w:cstheme="majorBidi"/>
      <w:spacing w:val="-10"/>
      <w:kern w:val="28"/>
      <w:sz w:val="56"/>
      <w:szCs w:val="56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C9301F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Verdana" w:eastAsia="Verdana" w:hAnsi="Verdana" w:cs="Verdana"/>
      <w:lang w:val="ca-ES"/>
    </w:rPr>
  </w:style>
  <w:style w:type="character" w:customStyle="1" w:styleId="HeaderChar">
    <w:name w:val="Header Char"/>
    <w:basedOn w:val="DefaultParagraphFont"/>
    <w:link w:val="Header"/>
    <w:uiPriority w:val="99"/>
    <w:rsid w:val="00C9301F"/>
    <w:rPr>
      <w:rFonts w:ascii="Verdana" w:eastAsia="Verdana" w:hAnsi="Verdana" w:cs="Verdana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C9301F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Verdana" w:eastAsia="Verdana" w:hAnsi="Verdana" w:cs="Verdana"/>
      <w:lang w:val="ca-ES"/>
    </w:rPr>
  </w:style>
  <w:style w:type="character" w:customStyle="1" w:styleId="FooterChar">
    <w:name w:val="Footer Char"/>
    <w:basedOn w:val="DefaultParagraphFont"/>
    <w:link w:val="Footer"/>
    <w:uiPriority w:val="99"/>
    <w:rsid w:val="00C9301F"/>
    <w:rPr>
      <w:rFonts w:ascii="Verdana" w:eastAsia="Verdana" w:hAnsi="Verdana" w:cs="Verdana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SERPROFILES\MIHO\Downloads\brevpapir_C_01_skabl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brevpapir_C_01_skablon.dotx</Template>
  <TotalTime>3</TotalTime>
  <Pages>1</Pages>
  <Words>141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MIHO</dc:creator>
  <cp:lastModifiedBy>Susan Frisgaard Lauritzen</cp:lastModifiedBy>
  <cp:revision>2</cp:revision>
  <dcterms:created xsi:type="dcterms:W3CDTF">2026-08-28T08:15:00Z</dcterms:created>
  <dcterms:modified xsi:type="dcterms:W3CDTF">2026-08-28T08:15:00Z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Adobe InDesign 18.3 (Macintosh)</vt:lpwstr>
  </property>
  <property fmtid="{D5CDD505-2E9C-101B-9397-08002B2CF9AE}" pid="4" name="LastSaved">
    <vt:filetime>2026-06-09T00:00:00Z</vt:filetime>
  </property>
  <property fmtid="{D5CDD505-2E9C-101B-9397-08002B2CF9AE}" pid="5" name="Producer">
    <vt:lpwstr>Adobe PDF Library 17.0</vt:lpwstr>
  </property>
</Properties>
</file>