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FDE39" w14:textId="77777777" w:rsidR="00144064" w:rsidRDefault="00144064">
      <w:pPr>
        <w:pStyle w:val="BodyText"/>
        <w:rPr>
          <w:rFonts w:ascii="Arial"/>
        </w:rPr>
      </w:pPr>
    </w:p>
    <w:p w14:paraId="71207D1D" w14:textId="77777777" w:rsidR="00C9301F" w:rsidRDefault="00C9301F">
      <w:pPr>
        <w:pStyle w:val="BodyText"/>
        <w:rPr>
          <w:rFonts w:ascii="Arial"/>
        </w:rPr>
      </w:pPr>
    </w:p>
    <w:p w14:paraId="4CED13D6" w14:textId="77777777" w:rsidR="00144064" w:rsidRDefault="00144064">
      <w:pPr>
        <w:pStyle w:val="BodyText"/>
        <w:spacing w:before="14"/>
        <w:rPr>
          <w:rFonts w:ascii="Arial"/>
        </w:rPr>
      </w:pPr>
    </w:p>
    <w:p w14:paraId="3E1EDE7F" w14:textId="77777777" w:rsidR="00144064" w:rsidRDefault="00144064">
      <w:pPr>
        <w:pStyle w:val="BodyText"/>
        <w:rPr>
          <w:rFonts w:ascii="Arial"/>
        </w:rPr>
        <w:sectPr w:rsidR="00144064">
          <w:headerReference w:type="default" r:id="rId6"/>
          <w:footerReference w:type="default" r:id="rId7"/>
          <w:type w:val="continuous"/>
          <w:pgSz w:w="12240" w:h="15840"/>
          <w:pgMar w:top="0" w:right="360" w:bottom="0" w:left="1800" w:header="708" w:footer="708" w:gutter="0"/>
          <w:cols w:space="708"/>
        </w:sectPr>
      </w:pPr>
    </w:p>
    <w:p w14:paraId="71058F8C" w14:textId="066F3D78" w:rsidR="00247696" w:rsidRDefault="00FE022C" w:rsidP="00247696">
      <w:pPr>
        <w:pStyle w:val="Title"/>
        <w:rPr>
          <w:rFonts w:ascii="Arial" w:hAnsi="Arial" w:cs="Arial"/>
          <w:b/>
          <w:sz w:val="32"/>
          <w:szCs w:val="32"/>
        </w:rPr>
      </w:pPr>
      <w:r w:rsidRPr="008F5748">
        <w:rPr>
          <w:rFonts w:ascii="Arial" w:hAnsi="Arial" w:cs="Arial"/>
          <w:noProof/>
        </w:rPr>
        <mc:AlternateContent>
          <mc:Choice Requires="wps">
            <w:drawing>
              <wp:anchor distT="0" distB="0" distL="0" distR="0" simplePos="0" relativeHeight="15729152" behindDoc="0" locked="0" layoutInCell="1" allowOverlap="1" wp14:anchorId="79963EF0" wp14:editId="44E1AE3C">
                <wp:simplePos x="0" y="0"/>
                <wp:positionH relativeFrom="page">
                  <wp:posOffset>0</wp:posOffset>
                </wp:positionH>
                <wp:positionV relativeFrom="page">
                  <wp:posOffset>9827996</wp:posOffset>
                </wp:positionV>
                <wp:extent cx="1800225" cy="230504"/>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230504"/>
                        </a:xfrm>
                        <a:custGeom>
                          <a:avLst/>
                          <a:gdLst/>
                          <a:ahLst/>
                          <a:cxnLst/>
                          <a:rect l="l" t="t" r="r" b="b"/>
                          <a:pathLst>
                            <a:path w="1800225" h="230504">
                              <a:moveTo>
                                <a:pt x="1799996" y="0"/>
                              </a:moveTo>
                              <a:lnTo>
                                <a:pt x="0" y="0"/>
                              </a:lnTo>
                              <a:lnTo>
                                <a:pt x="0" y="230403"/>
                              </a:lnTo>
                              <a:lnTo>
                                <a:pt x="1799996" y="230403"/>
                              </a:lnTo>
                              <a:lnTo>
                                <a:pt x="1799996" y="0"/>
                              </a:lnTo>
                              <a:close/>
                            </a:path>
                          </a:pathLst>
                        </a:custGeom>
                        <a:solidFill>
                          <a:srgbClr val="9E7374"/>
                        </a:solidFill>
                      </wps:spPr>
                      <wps:bodyPr wrap="square" lIns="0" tIns="0" rIns="0" bIns="0" rtlCol="0">
                        <a:prstTxWarp prst="textNoShape">
                          <a:avLst/>
                        </a:prstTxWarp>
                        <a:noAutofit/>
                      </wps:bodyPr>
                    </wps:wsp>
                  </a:graphicData>
                </a:graphic>
              </wp:anchor>
            </w:drawing>
          </mc:Choice>
          <mc:Fallback>
            <w:pict>
              <v:shape w14:anchorId="30D57517" id="Graphic 3" o:spid="_x0000_s1026" style="position:absolute;margin-left:0;margin-top:773.85pt;width:141.75pt;height:18.15pt;z-index:15729152;visibility:visible;mso-wrap-style:square;mso-wrap-distance-left:0;mso-wrap-distance-top:0;mso-wrap-distance-right:0;mso-wrap-distance-bottom:0;mso-position-horizontal:absolute;mso-position-horizontal-relative:page;mso-position-vertical:absolute;mso-position-vertical-relative:page;v-text-anchor:top" coordsize="180022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" path="m1799996,l,,,230403r1799996,l1799996,xe" fillcolor="#9e7374" stroked="f">
                <v:path arrowok="t"/>
                <w10:wrap anchorx="page" anchory="page"/>
              </v:shape>
            </w:pict>
          </mc:Fallback>
        </mc:AlternateContent>
      </w:r>
      <w:r w:rsidRPr="008F5748">
        <w:rPr>
          <w:rFonts w:ascii="Arial" w:hAnsi="Arial" w:cs="Arial"/>
          <w:noProof/>
        </w:rPr>
        <mc:AlternateContent>
          <mc:Choice Requires="wps">
            <w:drawing>
              <wp:anchor distT="0" distB="0" distL="0" distR="0" simplePos="0" relativeHeight="15730176" behindDoc="0" locked="0" layoutInCell="1" allowOverlap="1" wp14:anchorId="62A5D598" wp14:editId="216CBBAB">
                <wp:simplePos x="0" y="0"/>
                <wp:positionH relativeFrom="page">
                  <wp:posOffset>1799996</wp:posOffset>
                </wp:positionH>
                <wp:positionV relativeFrom="page">
                  <wp:posOffset>0</wp:posOffset>
                </wp:positionV>
                <wp:extent cx="5972810" cy="21653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3B02A894" id="Graphic 4" o:spid="_x0000_s1026" style="position:absolute;margin-left:141.75pt;margin-top:0;width:470.3pt;height:17.05pt;z-index:15730176;visibility:visible;mso-wrap-style:square;mso-wrap-distance-left:0;mso-wrap-distance-top:0;mso-wrap-distance-right:0;mso-wrap-distance-bottom:0;mso-position-horizontal:absolute;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" path="m5972403,l,,,216001r5972403,l5972403,xe" fillcolor="#c5cdbe" stroked="f">
                <v:path arrowok="t"/>
                <w10:wrap anchorx="page" anchory="page"/>
              </v:shape>
            </w:pict>
          </mc:Fallback>
        </mc:AlternateContent>
      </w:r>
    </w:p>
    <w:p w14:paraId="3B30EE27" w14:textId="29C5F66C" w:rsidR="00D976CC" w:rsidRPr="00D976CC" w:rsidRDefault="00D976CC" w:rsidP="00D976CC">
      <w:pPr>
        <w:pStyle w:val="Title"/>
        <w:jc w:val="center"/>
        <w:rPr>
          <w:rFonts w:ascii="Arial" w:hAnsi="Arial" w:cs="Arial"/>
          <w:b/>
          <w:bCs/>
          <w:sz w:val="32"/>
          <w:szCs w:val="32"/>
        </w:rPr>
      </w:pPr>
      <w:r w:rsidRPr="00D976CC">
        <w:rPr>
          <w:rFonts w:ascii="Arial" w:hAnsi="Arial" w:cs="Arial"/>
          <w:b/>
          <w:bCs/>
          <w:sz w:val="32"/>
          <w:szCs w:val="32"/>
        </w:rPr>
        <w:t>Keglesnitsoperation</w:t>
      </w:r>
    </w:p>
    <w:p w14:paraId="5F2D3053" w14:textId="77777777" w:rsidR="00D976CC" w:rsidRPr="00D976CC" w:rsidRDefault="00D976CC" w:rsidP="00D976CC">
      <w:pPr>
        <w:rPr>
          <w:rFonts w:ascii="Arial" w:hAnsi="Arial" w:cs="Arial"/>
          <w:sz w:val="24"/>
          <w:szCs w:val="24"/>
        </w:rPr>
      </w:pPr>
    </w:p>
    <w:p w14:paraId="63A3B80B" w14:textId="77777777" w:rsidR="00D976CC" w:rsidRPr="00D976CC" w:rsidRDefault="00D976CC" w:rsidP="00D976CC">
      <w:pPr>
        <w:rPr>
          <w:rFonts w:ascii="Arial" w:hAnsi="Arial" w:cs="Arial"/>
          <w:b/>
          <w:sz w:val="24"/>
          <w:szCs w:val="24"/>
        </w:rPr>
      </w:pPr>
      <w:r w:rsidRPr="00D976CC">
        <w:rPr>
          <w:rFonts w:ascii="Arial" w:hAnsi="Arial" w:cs="Arial"/>
          <w:b/>
          <w:sz w:val="24"/>
          <w:szCs w:val="24"/>
        </w:rPr>
        <w:t>Årsag</w:t>
      </w:r>
    </w:p>
    <w:p w14:paraId="1AD85A4F" w14:textId="1F5147C8" w:rsidR="00D976CC" w:rsidRDefault="00D976CC" w:rsidP="00D976CC">
      <w:pPr>
        <w:rPr>
          <w:rFonts w:ascii="Arial" w:hAnsi="Arial" w:cs="Arial"/>
          <w:sz w:val="24"/>
          <w:szCs w:val="24"/>
        </w:rPr>
      </w:pPr>
      <w:r w:rsidRPr="00D976CC">
        <w:rPr>
          <w:rFonts w:ascii="Arial" w:hAnsi="Arial" w:cs="Arial"/>
          <w:sz w:val="24"/>
          <w:szCs w:val="24"/>
        </w:rPr>
        <w:t xml:space="preserve">Ved betydende celleforandringer på livmoderhalsen eller vedvarende højrisiko HPV infektion tilbydes et keglesnit dels for udvidet diagnostik og </w:t>
      </w:r>
      <w:r>
        <w:rPr>
          <w:rFonts w:ascii="Arial" w:hAnsi="Arial" w:cs="Arial"/>
          <w:sz w:val="24"/>
          <w:szCs w:val="24"/>
        </w:rPr>
        <w:t xml:space="preserve">dels </w:t>
      </w:r>
      <w:r w:rsidRPr="00D976CC">
        <w:rPr>
          <w:rFonts w:ascii="Arial" w:hAnsi="Arial" w:cs="Arial"/>
          <w:sz w:val="24"/>
          <w:szCs w:val="24"/>
        </w:rPr>
        <w:t>behandling af celleforandringerne / virusinfektionen.</w:t>
      </w:r>
    </w:p>
    <w:p w14:paraId="2F1BCAE5" w14:textId="77777777" w:rsidR="00D976CC" w:rsidRPr="00D976CC" w:rsidRDefault="00D976CC" w:rsidP="00D976CC">
      <w:pPr>
        <w:rPr>
          <w:rFonts w:ascii="Arial" w:hAnsi="Arial" w:cs="Arial"/>
          <w:sz w:val="24"/>
          <w:szCs w:val="24"/>
        </w:rPr>
      </w:pPr>
    </w:p>
    <w:p w14:paraId="790D5A25" w14:textId="77777777" w:rsidR="00D976CC" w:rsidRPr="00D976CC" w:rsidRDefault="00D976CC" w:rsidP="00D976CC">
      <w:pPr>
        <w:rPr>
          <w:rFonts w:ascii="Arial" w:hAnsi="Arial" w:cs="Arial"/>
          <w:b/>
          <w:sz w:val="24"/>
          <w:szCs w:val="24"/>
        </w:rPr>
      </w:pPr>
      <w:r w:rsidRPr="00D976CC">
        <w:rPr>
          <w:rFonts w:ascii="Arial" w:hAnsi="Arial" w:cs="Arial"/>
          <w:b/>
          <w:sz w:val="24"/>
          <w:szCs w:val="24"/>
        </w:rPr>
        <w:t>Forberedelse</w:t>
      </w:r>
    </w:p>
    <w:p w14:paraId="1048284B" w14:textId="669683FA" w:rsidR="00D976CC" w:rsidRDefault="00D976CC" w:rsidP="00D976CC">
      <w:pPr>
        <w:rPr>
          <w:rFonts w:ascii="Arial" w:hAnsi="Arial" w:cs="Arial"/>
          <w:sz w:val="24"/>
          <w:szCs w:val="24"/>
        </w:rPr>
      </w:pPr>
      <w:r w:rsidRPr="00D976CC">
        <w:rPr>
          <w:rFonts w:ascii="Arial" w:hAnsi="Arial" w:cs="Arial"/>
          <w:sz w:val="24"/>
          <w:szCs w:val="24"/>
        </w:rPr>
        <w:t>Hjemmefra tages 2 stk P</w:t>
      </w:r>
      <w:r>
        <w:rPr>
          <w:rFonts w:ascii="Arial" w:hAnsi="Arial" w:cs="Arial"/>
          <w:sz w:val="24"/>
          <w:szCs w:val="24"/>
        </w:rPr>
        <w:t>aracetamol</w:t>
      </w:r>
      <w:r w:rsidRPr="00D976CC">
        <w:rPr>
          <w:rFonts w:ascii="Arial" w:hAnsi="Arial" w:cs="Arial"/>
          <w:sz w:val="24"/>
          <w:szCs w:val="24"/>
        </w:rPr>
        <w:t xml:space="preserve"> 500 mg. Tag gerne en pårørende, ven eller kæreste med. Du skal fortælle, hvis du er allergisk overfor lokalbedøvelse. Du må ikke have kraftig menstruation under indgrebet.</w:t>
      </w:r>
    </w:p>
    <w:p w14:paraId="60D71A86" w14:textId="77777777" w:rsidR="00D976CC" w:rsidRPr="00D976CC" w:rsidRDefault="00D976CC" w:rsidP="00D976CC">
      <w:pPr>
        <w:rPr>
          <w:rFonts w:ascii="Arial" w:hAnsi="Arial" w:cs="Arial"/>
          <w:sz w:val="24"/>
          <w:szCs w:val="24"/>
        </w:rPr>
      </w:pPr>
    </w:p>
    <w:p w14:paraId="3B3E799F" w14:textId="77777777" w:rsidR="00D976CC" w:rsidRPr="00D976CC" w:rsidRDefault="00D976CC" w:rsidP="00D976CC">
      <w:pPr>
        <w:rPr>
          <w:rFonts w:ascii="Arial" w:hAnsi="Arial" w:cs="Arial"/>
          <w:b/>
          <w:sz w:val="24"/>
          <w:szCs w:val="24"/>
        </w:rPr>
      </w:pPr>
      <w:r w:rsidRPr="00D976CC">
        <w:rPr>
          <w:rFonts w:ascii="Arial" w:hAnsi="Arial" w:cs="Arial"/>
          <w:b/>
          <w:sz w:val="24"/>
          <w:szCs w:val="24"/>
        </w:rPr>
        <w:t>Indgrebet</w:t>
      </w:r>
    </w:p>
    <w:p w14:paraId="66CCA153" w14:textId="77777777" w:rsidR="00D976CC" w:rsidRDefault="00D976CC" w:rsidP="00D976CC">
      <w:pPr>
        <w:rPr>
          <w:rFonts w:ascii="Arial" w:hAnsi="Arial" w:cs="Arial"/>
          <w:sz w:val="24"/>
          <w:szCs w:val="24"/>
        </w:rPr>
      </w:pPr>
      <w:r w:rsidRPr="00D976CC">
        <w:rPr>
          <w:rFonts w:ascii="Arial" w:hAnsi="Arial" w:cs="Arial"/>
          <w:sz w:val="24"/>
          <w:szCs w:val="24"/>
        </w:rPr>
        <w:t xml:space="preserve">Operationen foregår via skeden og varer ca. 5-15 minutter og forberedelserne ca. 10 min. Du vil få sprøjtet lokalbedøvelse ind i livmoderhalsen. Du vil dog hele tiden kunne mærke, at der bliver rørt ved dig, men der vil ikke være smerter. Ved operationen fjernes den yderste del af livmoderhalsen, hvor de forandrede celler er påvist. Det fjernede væv vil blive sendt til undersøgelse på sygehuset. </w:t>
      </w:r>
    </w:p>
    <w:p w14:paraId="19777DD9" w14:textId="77777777" w:rsidR="00D976CC" w:rsidRPr="00D976CC" w:rsidRDefault="00D976CC" w:rsidP="00D976CC">
      <w:pPr>
        <w:rPr>
          <w:rFonts w:ascii="Arial" w:hAnsi="Arial" w:cs="Arial"/>
          <w:sz w:val="24"/>
          <w:szCs w:val="24"/>
        </w:rPr>
      </w:pPr>
    </w:p>
    <w:p w14:paraId="5355E1D1" w14:textId="77777777" w:rsidR="00D976CC" w:rsidRPr="00D976CC" w:rsidRDefault="00D976CC" w:rsidP="00D976CC">
      <w:pPr>
        <w:rPr>
          <w:rFonts w:ascii="Arial" w:hAnsi="Arial" w:cs="Arial"/>
          <w:b/>
          <w:sz w:val="24"/>
          <w:szCs w:val="24"/>
        </w:rPr>
      </w:pPr>
      <w:r w:rsidRPr="00D976CC">
        <w:rPr>
          <w:rFonts w:ascii="Arial" w:hAnsi="Arial" w:cs="Arial"/>
          <w:b/>
          <w:sz w:val="24"/>
          <w:szCs w:val="24"/>
        </w:rPr>
        <w:t xml:space="preserve">Efter indgrebet </w:t>
      </w:r>
    </w:p>
    <w:p w14:paraId="20C4E1A6" w14:textId="3167B7B2" w:rsidR="00D976CC" w:rsidRPr="00D976CC" w:rsidRDefault="00D976CC" w:rsidP="00D976CC">
      <w:pPr>
        <w:rPr>
          <w:rFonts w:ascii="Arial" w:hAnsi="Arial" w:cs="Arial"/>
          <w:sz w:val="24"/>
          <w:szCs w:val="24"/>
        </w:rPr>
      </w:pPr>
      <w:r w:rsidRPr="00D976CC">
        <w:rPr>
          <w:rFonts w:ascii="Arial" w:hAnsi="Arial" w:cs="Arial"/>
          <w:sz w:val="24"/>
          <w:szCs w:val="24"/>
        </w:rPr>
        <w:t>Du bedes vente ca. 20 minutter i venteværelset inden du tager hjem. Derved sikre</w:t>
      </w:r>
      <w:r>
        <w:rPr>
          <w:rFonts w:ascii="Arial" w:hAnsi="Arial" w:cs="Arial"/>
          <w:sz w:val="24"/>
          <w:szCs w:val="24"/>
        </w:rPr>
        <w:t>r</w:t>
      </w:r>
      <w:r w:rsidRPr="00D976CC">
        <w:rPr>
          <w:rFonts w:ascii="Arial" w:hAnsi="Arial" w:cs="Arial"/>
          <w:sz w:val="24"/>
          <w:szCs w:val="24"/>
        </w:rPr>
        <w:t xml:space="preserve"> vi at du har det godt. </w:t>
      </w:r>
    </w:p>
    <w:p w14:paraId="3C116529" w14:textId="77777777" w:rsidR="00D976CC" w:rsidRDefault="00D976CC" w:rsidP="00D976CC">
      <w:pPr>
        <w:rPr>
          <w:rFonts w:ascii="Arial" w:hAnsi="Arial" w:cs="Arial"/>
          <w:sz w:val="24"/>
          <w:szCs w:val="24"/>
        </w:rPr>
      </w:pPr>
      <w:r w:rsidRPr="00D976CC">
        <w:rPr>
          <w:rFonts w:ascii="Arial" w:hAnsi="Arial" w:cs="Arial"/>
          <w:sz w:val="24"/>
          <w:szCs w:val="24"/>
        </w:rPr>
        <w:t xml:space="preserve">I princippet må du gerne køre hjem selv, men det vil være trygt for mange at blive kørt fx af en pårørende. </w:t>
      </w:r>
    </w:p>
    <w:p w14:paraId="3B00AE03" w14:textId="77777777" w:rsidR="00D976CC" w:rsidRPr="00D976CC" w:rsidRDefault="00D976CC" w:rsidP="00D976CC">
      <w:pPr>
        <w:rPr>
          <w:rFonts w:ascii="Arial" w:hAnsi="Arial" w:cs="Arial"/>
          <w:sz w:val="24"/>
          <w:szCs w:val="24"/>
        </w:rPr>
      </w:pPr>
    </w:p>
    <w:p w14:paraId="0262B728" w14:textId="77777777" w:rsidR="00D976CC" w:rsidRDefault="00D976CC" w:rsidP="00D976CC">
      <w:pPr>
        <w:rPr>
          <w:rFonts w:ascii="Arial" w:hAnsi="Arial" w:cs="Arial"/>
          <w:sz w:val="24"/>
          <w:szCs w:val="24"/>
        </w:rPr>
      </w:pPr>
      <w:r w:rsidRPr="00D976CC">
        <w:rPr>
          <w:rFonts w:ascii="Arial" w:hAnsi="Arial" w:cs="Arial"/>
          <w:b/>
          <w:sz w:val="24"/>
          <w:szCs w:val="24"/>
        </w:rPr>
        <w:t xml:space="preserve">1-2 uger efter indgrebet: </w:t>
      </w:r>
      <w:r w:rsidRPr="00D976CC">
        <w:rPr>
          <w:rFonts w:ascii="Arial" w:hAnsi="Arial" w:cs="Arial"/>
          <w:sz w:val="24"/>
          <w:szCs w:val="24"/>
        </w:rPr>
        <w:t>For at undgå blødning frarådes hård fysisk aktivitet og tunge løft over 10 kg.</w:t>
      </w:r>
    </w:p>
    <w:p w14:paraId="0C858A92" w14:textId="77777777" w:rsidR="00D976CC" w:rsidRPr="00D976CC" w:rsidRDefault="00D976CC" w:rsidP="00D976CC">
      <w:pPr>
        <w:rPr>
          <w:rFonts w:ascii="Arial" w:hAnsi="Arial" w:cs="Arial"/>
          <w:sz w:val="24"/>
          <w:szCs w:val="24"/>
        </w:rPr>
      </w:pPr>
    </w:p>
    <w:p w14:paraId="2019242B" w14:textId="77777777" w:rsidR="00D976CC" w:rsidRDefault="00D976CC" w:rsidP="00D976CC">
      <w:pPr>
        <w:rPr>
          <w:rFonts w:ascii="Arial" w:hAnsi="Arial" w:cs="Arial"/>
          <w:sz w:val="24"/>
          <w:szCs w:val="24"/>
        </w:rPr>
      </w:pPr>
      <w:r w:rsidRPr="00D976CC">
        <w:rPr>
          <w:rFonts w:ascii="Arial" w:hAnsi="Arial" w:cs="Arial"/>
          <w:b/>
          <w:sz w:val="24"/>
          <w:szCs w:val="24"/>
        </w:rPr>
        <w:t>3-4 uger efter indgrebet:</w:t>
      </w:r>
      <w:r w:rsidRPr="00D976CC">
        <w:rPr>
          <w:rFonts w:ascii="Arial" w:hAnsi="Arial" w:cs="Arial"/>
          <w:sz w:val="24"/>
          <w:szCs w:val="24"/>
        </w:rPr>
        <w:t xml:space="preserve"> For at undgå betændelse frarådes samleje, havbad, karbad og brug af tampon / menstruationskop. </w:t>
      </w:r>
    </w:p>
    <w:p w14:paraId="7A2A3A35" w14:textId="77777777" w:rsidR="00D976CC" w:rsidRPr="00D976CC" w:rsidRDefault="00D976CC" w:rsidP="00D976CC">
      <w:pPr>
        <w:rPr>
          <w:rFonts w:ascii="Arial" w:hAnsi="Arial" w:cs="Arial"/>
          <w:sz w:val="24"/>
          <w:szCs w:val="24"/>
        </w:rPr>
      </w:pPr>
    </w:p>
    <w:p w14:paraId="7F8D46A8" w14:textId="77777777" w:rsidR="00D976CC" w:rsidRPr="00D976CC" w:rsidRDefault="00D976CC" w:rsidP="00D976CC">
      <w:pPr>
        <w:rPr>
          <w:rFonts w:ascii="Arial" w:hAnsi="Arial" w:cs="Arial"/>
          <w:b/>
          <w:sz w:val="24"/>
          <w:szCs w:val="24"/>
        </w:rPr>
      </w:pPr>
      <w:r w:rsidRPr="00D976CC">
        <w:rPr>
          <w:rFonts w:ascii="Arial" w:hAnsi="Arial" w:cs="Arial"/>
          <w:b/>
          <w:sz w:val="24"/>
          <w:szCs w:val="24"/>
        </w:rPr>
        <w:t xml:space="preserve">Normale følger </w:t>
      </w:r>
    </w:p>
    <w:p w14:paraId="69DCA559" w14:textId="0E062671" w:rsidR="00D976CC" w:rsidRPr="00D976CC" w:rsidRDefault="00D976CC" w:rsidP="00D976CC">
      <w:pPr>
        <w:rPr>
          <w:rFonts w:ascii="Arial" w:hAnsi="Arial" w:cs="Arial"/>
          <w:sz w:val="24"/>
          <w:szCs w:val="24"/>
        </w:rPr>
      </w:pPr>
      <w:r w:rsidRPr="00D976CC">
        <w:rPr>
          <w:rFonts w:ascii="Arial" w:hAnsi="Arial" w:cs="Arial"/>
          <w:b/>
          <w:sz w:val="24"/>
          <w:szCs w:val="24"/>
        </w:rPr>
        <w:t>Smerter</w:t>
      </w:r>
      <w:r w:rsidRPr="00D976CC">
        <w:rPr>
          <w:rFonts w:ascii="Arial" w:hAnsi="Arial" w:cs="Arial"/>
          <w:sz w:val="24"/>
          <w:szCs w:val="24"/>
        </w:rPr>
        <w:t>: Det er almindeligt, at der kommer lette menstruationslignende smerter efter indgrebet. Som regel aftager smerterne efter nogle timer. Du må gerne tage smertestillende håndkøbsmedicin, f.eks. P</w:t>
      </w:r>
      <w:r>
        <w:rPr>
          <w:rFonts w:ascii="Arial" w:hAnsi="Arial" w:cs="Arial"/>
          <w:sz w:val="24"/>
          <w:szCs w:val="24"/>
        </w:rPr>
        <w:t xml:space="preserve">aracetamol </w:t>
      </w:r>
      <w:r w:rsidRPr="00D976CC">
        <w:rPr>
          <w:rFonts w:ascii="Arial" w:hAnsi="Arial" w:cs="Arial"/>
          <w:sz w:val="24"/>
          <w:szCs w:val="24"/>
        </w:rPr>
        <w:t>og Ibu</w:t>
      </w:r>
      <w:r>
        <w:rPr>
          <w:rFonts w:ascii="Arial" w:hAnsi="Arial" w:cs="Arial"/>
          <w:sz w:val="24"/>
          <w:szCs w:val="24"/>
        </w:rPr>
        <w:t>profen</w:t>
      </w:r>
      <w:r w:rsidRPr="00D976CC">
        <w:rPr>
          <w:rFonts w:ascii="Arial" w:hAnsi="Arial" w:cs="Arial"/>
          <w:sz w:val="24"/>
          <w:szCs w:val="24"/>
        </w:rPr>
        <w:t>. Følg anvisningen på glasset.</w:t>
      </w:r>
    </w:p>
    <w:p w14:paraId="50C02D29" w14:textId="77777777" w:rsidR="00D976CC" w:rsidRDefault="00D976CC" w:rsidP="00D976CC">
      <w:pPr>
        <w:rPr>
          <w:rFonts w:ascii="Arial" w:hAnsi="Arial" w:cs="Arial"/>
          <w:sz w:val="24"/>
          <w:szCs w:val="24"/>
        </w:rPr>
      </w:pPr>
      <w:r w:rsidRPr="00D976CC">
        <w:rPr>
          <w:rFonts w:ascii="Arial" w:hAnsi="Arial" w:cs="Arial"/>
          <w:b/>
          <w:sz w:val="24"/>
          <w:szCs w:val="24"/>
        </w:rPr>
        <w:t>Blødning</w:t>
      </w:r>
      <w:r w:rsidRPr="00D976CC">
        <w:rPr>
          <w:rFonts w:ascii="Arial" w:hAnsi="Arial" w:cs="Arial"/>
          <w:sz w:val="24"/>
          <w:szCs w:val="24"/>
        </w:rPr>
        <w:t>: I op til 4 uger efter indgrebet vil der være lidt blødning eller brunligt udflåd, men det aftager gradvist. På 8.-10. dagen i forbindelse med at sårskorpen opløses, kan der komme ekstra blødning.</w:t>
      </w:r>
    </w:p>
    <w:p w14:paraId="44877D8C" w14:textId="77777777" w:rsidR="00D976CC" w:rsidRDefault="00D976CC" w:rsidP="00D976CC">
      <w:pPr>
        <w:rPr>
          <w:rFonts w:ascii="Arial" w:hAnsi="Arial" w:cs="Arial"/>
          <w:sz w:val="24"/>
          <w:szCs w:val="24"/>
        </w:rPr>
      </w:pPr>
    </w:p>
    <w:p w14:paraId="1526671B" w14:textId="77777777" w:rsidR="00D976CC" w:rsidRDefault="00D976CC" w:rsidP="00D976CC">
      <w:pPr>
        <w:rPr>
          <w:rFonts w:ascii="Arial" w:hAnsi="Arial" w:cs="Arial"/>
          <w:sz w:val="24"/>
          <w:szCs w:val="24"/>
        </w:rPr>
      </w:pPr>
    </w:p>
    <w:p w14:paraId="3DA74270" w14:textId="77777777" w:rsidR="00D976CC" w:rsidRDefault="00D976CC" w:rsidP="00D976CC">
      <w:pPr>
        <w:rPr>
          <w:rFonts w:ascii="Arial" w:hAnsi="Arial" w:cs="Arial"/>
          <w:sz w:val="24"/>
          <w:szCs w:val="24"/>
        </w:rPr>
      </w:pPr>
    </w:p>
    <w:p w14:paraId="5FF33D72" w14:textId="77777777" w:rsidR="00D976CC" w:rsidRPr="00D976CC" w:rsidRDefault="00D976CC" w:rsidP="00D976CC">
      <w:pPr>
        <w:rPr>
          <w:rFonts w:ascii="Arial" w:hAnsi="Arial" w:cs="Arial"/>
          <w:sz w:val="24"/>
          <w:szCs w:val="24"/>
        </w:rPr>
      </w:pPr>
    </w:p>
    <w:p w14:paraId="779151F6" w14:textId="77777777" w:rsidR="00D976CC" w:rsidRPr="00D976CC" w:rsidRDefault="00D976CC" w:rsidP="00D976CC">
      <w:pPr>
        <w:rPr>
          <w:rFonts w:ascii="Arial" w:hAnsi="Arial" w:cs="Arial"/>
          <w:b/>
          <w:sz w:val="24"/>
          <w:szCs w:val="24"/>
        </w:rPr>
      </w:pPr>
      <w:r w:rsidRPr="00D976CC">
        <w:rPr>
          <w:rFonts w:ascii="Arial" w:hAnsi="Arial" w:cs="Arial"/>
          <w:b/>
          <w:sz w:val="24"/>
          <w:szCs w:val="24"/>
        </w:rPr>
        <w:t xml:space="preserve">Sygemelding </w:t>
      </w:r>
    </w:p>
    <w:p w14:paraId="1D0242EE" w14:textId="77777777" w:rsidR="00D976CC" w:rsidRDefault="00D976CC" w:rsidP="00D976CC">
      <w:pPr>
        <w:rPr>
          <w:rFonts w:ascii="Arial" w:hAnsi="Arial" w:cs="Arial"/>
          <w:sz w:val="24"/>
          <w:szCs w:val="24"/>
        </w:rPr>
      </w:pPr>
      <w:r w:rsidRPr="00D976CC">
        <w:rPr>
          <w:rFonts w:ascii="Arial" w:hAnsi="Arial" w:cs="Arial"/>
          <w:sz w:val="24"/>
          <w:szCs w:val="24"/>
        </w:rPr>
        <w:t xml:space="preserve">Ved ikke fysisk arbejde kan du gå på arbejde dagen efter operationen. Ved fysisk krævende arbejde anbefaler vi sygemelding i 3-5 dage. </w:t>
      </w:r>
    </w:p>
    <w:p w14:paraId="538E261F" w14:textId="77777777" w:rsidR="00D976CC" w:rsidRPr="00D976CC" w:rsidRDefault="00D976CC" w:rsidP="00D976CC">
      <w:pPr>
        <w:rPr>
          <w:rFonts w:ascii="Arial" w:hAnsi="Arial" w:cs="Arial"/>
          <w:sz w:val="24"/>
          <w:szCs w:val="24"/>
        </w:rPr>
      </w:pPr>
    </w:p>
    <w:p w14:paraId="7ACE61F9" w14:textId="77777777" w:rsidR="00D976CC" w:rsidRPr="00D976CC" w:rsidRDefault="00D976CC" w:rsidP="00D976CC">
      <w:pPr>
        <w:rPr>
          <w:rFonts w:ascii="Arial" w:hAnsi="Arial" w:cs="Arial"/>
          <w:b/>
          <w:sz w:val="24"/>
          <w:szCs w:val="24"/>
        </w:rPr>
      </w:pPr>
      <w:r w:rsidRPr="00D976CC">
        <w:rPr>
          <w:rFonts w:ascii="Arial" w:hAnsi="Arial" w:cs="Arial"/>
          <w:b/>
          <w:sz w:val="24"/>
          <w:szCs w:val="24"/>
        </w:rPr>
        <w:t xml:space="preserve">Komplikationer </w:t>
      </w:r>
    </w:p>
    <w:p w14:paraId="5A919287" w14:textId="1FEE320E" w:rsidR="00D976CC" w:rsidRDefault="00D976CC" w:rsidP="00D976CC">
      <w:pPr>
        <w:rPr>
          <w:rFonts w:ascii="Arial" w:hAnsi="Arial" w:cs="Arial"/>
          <w:sz w:val="24"/>
          <w:szCs w:val="24"/>
        </w:rPr>
      </w:pPr>
      <w:r w:rsidRPr="00D976CC">
        <w:rPr>
          <w:rFonts w:ascii="Arial" w:hAnsi="Arial" w:cs="Arial"/>
          <w:sz w:val="24"/>
          <w:szCs w:val="24"/>
        </w:rPr>
        <w:t xml:space="preserve">Ved alle kirurgiske indgreb er der en risiko for blødning, betændelse og skade på omkringliggende strukturer / organer. Risikoen er ikke stor ved et keglesnit. Inden for de første uger kan der i sjældne tilfælde opstå unormal, kraftig blødning eller underlivsbetændelse med feber. Inden for klinikkens åbningstid kan du ringe du til os </w:t>
      </w:r>
      <w:r>
        <w:rPr>
          <w:rFonts w:ascii="Arial" w:hAnsi="Arial" w:cs="Arial"/>
          <w:sz w:val="24"/>
          <w:szCs w:val="24"/>
        </w:rPr>
        <w:t xml:space="preserve">på telefon 69141406 </w:t>
      </w:r>
      <w:r w:rsidRPr="00D976CC">
        <w:rPr>
          <w:rFonts w:ascii="Arial" w:hAnsi="Arial" w:cs="Arial"/>
          <w:sz w:val="24"/>
          <w:szCs w:val="24"/>
        </w:rPr>
        <w:t xml:space="preserve">med henblik på at blive set. Uden for klinikkens åbningstid skal du kontakte vagtlægen/egen læge og fortælle, at du har fået lavet keglesnit. </w:t>
      </w:r>
    </w:p>
    <w:p w14:paraId="5CB6E41D" w14:textId="77777777" w:rsidR="00D976CC" w:rsidRPr="00D976CC" w:rsidRDefault="00D976CC" w:rsidP="00D976CC">
      <w:pPr>
        <w:rPr>
          <w:rFonts w:ascii="Arial" w:hAnsi="Arial" w:cs="Arial"/>
          <w:sz w:val="24"/>
          <w:szCs w:val="24"/>
        </w:rPr>
      </w:pPr>
    </w:p>
    <w:p w14:paraId="1DAF35AA" w14:textId="77777777" w:rsidR="00D976CC" w:rsidRPr="00D976CC" w:rsidRDefault="00D976CC" w:rsidP="00D976CC">
      <w:pPr>
        <w:rPr>
          <w:rFonts w:ascii="Arial" w:hAnsi="Arial" w:cs="Arial"/>
          <w:b/>
          <w:sz w:val="24"/>
          <w:szCs w:val="24"/>
        </w:rPr>
      </w:pPr>
      <w:r w:rsidRPr="00D976CC">
        <w:rPr>
          <w:rFonts w:ascii="Arial" w:hAnsi="Arial" w:cs="Arial"/>
          <w:b/>
          <w:sz w:val="24"/>
          <w:szCs w:val="24"/>
        </w:rPr>
        <w:t>Prøvesvar og kontrol</w:t>
      </w:r>
    </w:p>
    <w:p w14:paraId="65AA6E75" w14:textId="6F5A0A0B" w:rsidR="00D976CC" w:rsidRPr="00D976CC" w:rsidRDefault="00D976CC" w:rsidP="00D976CC">
      <w:pPr>
        <w:rPr>
          <w:rFonts w:ascii="Arial" w:hAnsi="Arial" w:cs="Arial"/>
          <w:sz w:val="24"/>
          <w:szCs w:val="24"/>
        </w:rPr>
      </w:pPr>
      <w:r w:rsidRPr="00D976CC">
        <w:rPr>
          <w:rFonts w:ascii="Arial" w:hAnsi="Arial" w:cs="Arial"/>
          <w:sz w:val="24"/>
          <w:szCs w:val="24"/>
        </w:rPr>
        <w:t>Du får mailsvar på prøven ca. 2-4 uger efter indgrebet og 1. kontrol efter 6 måneder planlægges. Er der forandringer ud til kanten af det fjernede væv eller er der ved 1</w:t>
      </w:r>
      <w:r>
        <w:rPr>
          <w:rFonts w:ascii="Arial" w:hAnsi="Arial" w:cs="Arial"/>
          <w:sz w:val="24"/>
          <w:szCs w:val="24"/>
        </w:rPr>
        <w:t>.</w:t>
      </w:r>
      <w:r w:rsidRPr="00D976CC">
        <w:rPr>
          <w:rFonts w:ascii="Arial" w:hAnsi="Arial" w:cs="Arial"/>
          <w:sz w:val="24"/>
          <w:szCs w:val="24"/>
        </w:rPr>
        <w:t xml:space="preserve"> kontrol stadig forandringer skal du kontrolleres igen.</w:t>
      </w:r>
    </w:p>
    <w:p w14:paraId="565C6514" w14:textId="7752B2F7" w:rsidR="00D976CC" w:rsidRDefault="00D976CC" w:rsidP="00D976CC">
      <w:pPr>
        <w:rPr>
          <w:rFonts w:ascii="Arial" w:hAnsi="Arial" w:cs="Arial"/>
          <w:sz w:val="24"/>
          <w:szCs w:val="24"/>
        </w:rPr>
      </w:pPr>
      <w:r w:rsidRPr="00D976CC">
        <w:rPr>
          <w:rFonts w:ascii="Arial" w:hAnsi="Arial" w:cs="Arial"/>
          <w:sz w:val="24"/>
          <w:szCs w:val="24"/>
        </w:rPr>
        <w:t>Har du ikke fået svar efter 4 uger</w:t>
      </w:r>
      <w:r>
        <w:rPr>
          <w:rFonts w:ascii="Arial" w:hAnsi="Arial" w:cs="Arial"/>
          <w:sz w:val="24"/>
          <w:szCs w:val="24"/>
        </w:rPr>
        <w:t>,</w:t>
      </w:r>
      <w:r w:rsidRPr="00D976CC">
        <w:rPr>
          <w:rFonts w:ascii="Arial" w:hAnsi="Arial" w:cs="Arial"/>
          <w:sz w:val="24"/>
          <w:szCs w:val="24"/>
        </w:rPr>
        <w:t xml:space="preserve"> bedes du kontakte klinikken.   </w:t>
      </w:r>
    </w:p>
    <w:p w14:paraId="7076A5FD" w14:textId="77777777" w:rsidR="00D976CC" w:rsidRPr="00D976CC" w:rsidRDefault="00D976CC" w:rsidP="00D976CC">
      <w:pPr>
        <w:rPr>
          <w:rFonts w:ascii="Arial" w:hAnsi="Arial" w:cs="Arial"/>
          <w:sz w:val="24"/>
          <w:szCs w:val="24"/>
        </w:rPr>
      </w:pPr>
    </w:p>
    <w:p w14:paraId="319EA3A8" w14:textId="77777777" w:rsidR="00D976CC" w:rsidRPr="00D976CC" w:rsidRDefault="00D976CC" w:rsidP="00D976CC">
      <w:pPr>
        <w:rPr>
          <w:rFonts w:ascii="Arial" w:hAnsi="Arial" w:cs="Arial"/>
          <w:b/>
          <w:sz w:val="24"/>
          <w:szCs w:val="24"/>
        </w:rPr>
      </w:pPr>
      <w:r w:rsidRPr="00D976CC">
        <w:rPr>
          <w:rFonts w:ascii="Arial" w:hAnsi="Arial" w:cs="Arial"/>
          <w:b/>
          <w:sz w:val="24"/>
          <w:szCs w:val="24"/>
        </w:rPr>
        <w:t>Fremtiden</w:t>
      </w:r>
    </w:p>
    <w:p w14:paraId="2DF93362" w14:textId="77777777" w:rsidR="00D976CC" w:rsidRPr="00D976CC" w:rsidRDefault="00D976CC" w:rsidP="00D976CC">
      <w:pPr>
        <w:rPr>
          <w:rFonts w:ascii="Arial" w:hAnsi="Arial" w:cs="Arial"/>
          <w:sz w:val="24"/>
          <w:szCs w:val="24"/>
        </w:rPr>
      </w:pPr>
      <w:r w:rsidRPr="00D976CC">
        <w:rPr>
          <w:rFonts w:ascii="Arial" w:hAnsi="Arial" w:cs="Arial"/>
          <w:b/>
          <w:sz w:val="24"/>
          <w:szCs w:val="24"/>
        </w:rPr>
        <w:t>Graviditet</w:t>
      </w:r>
      <w:r w:rsidRPr="00D976CC">
        <w:rPr>
          <w:rFonts w:ascii="Arial" w:hAnsi="Arial" w:cs="Arial"/>
          <w:sz w:val="24"/>
          <w:szCs w:val="24"/>
        </w:rPr>
        <w:t>: Keglesnit i livmoderhalsen har normalt ingen betydning for din mulighed for at opnå en normal graviditet. Der er en lille øget risiko for tidlig fødsel. Derfor tilbydes en scanning af livmoderhalsens længde ca. midt i graviditeten.</w:t>
      </w:r>
    </w:p>
    <w:p w14:paraId="4C34F7CA" w14:textId="77777777" w:rsidR="00D976CC" w:rsidRPr="00D976CC" w:rsidRDefault="00D976CC" w:rsidP="00D976CC">
      <w:pPr>
        <w:rPr>
          <w:rFonts w:ascii="Arial" w:hAnsi="Arial" w:cs="Arial"/>
          <w:sz w:val="24"/>
          <w:szCs w:val="24"/>
        </w:rPr>
      </w:pPr>
      <w:r w:rsidRPr="00D976CC">
        <w:rPr>
          <w:rFonts w:ascii="Arial" w:hAnsi="Arial" w:cs="Arial"/>
          <w:b/>
          <w:sz w:val="24"/>
          <w:szCs w:val="24"/>
        </w:rPr>
        <w:t>Seksualliv:</w:t>
      </w:r>
      <w:r w:rsidRPr="00D976CC">
        <w:rPr>
          <w:rFonts w:ascii="Arial" w:hAnsi="Arial" w:cs="Arial"/>
          <w:sz w:val="24"/>
          <w:szCs w:val="24"/>
        </w:rPr>
        <w:t xml:space="preserve"> Keglesnit i livmoderhalsen har ingen indflydelse på seksuallivet. </w:t>
      </w:r>
    </w:p>
    <w:p w14:paraId="705088BE" w14:textId="2712DB46" w:rsidR="00247696" w:rsidRPr="00D976CC" w:rsidRDefault="00D976CC" w:rsidP="00D976CC">
      <w:pPr>
        <w:rPr>
          <w:rFonts w:ascii="Arial" w:hAnsi="Arial" w:cs="Arial"/>
          <w:sz w:val="24"/>
          <w:szCs w:val="24"/>
        </w:rPr>
      </w:pPr>
      <w:r w:rsidRPr="00D976CC">
        <w:rPr>
          <w:rFonts w:ascii="Arial" w:hAnsi="Arial" w:cs="Arial"/>
          <w:b/>
          <w:sz w:val="24"/>
          <w:szCs w:val="24"/>
        </w:rPr>
        <w:t>Ældre kvinder:</w:t>
      </w:r>
      <w:r w:rsidRPr="00D976CC">
        <w:rPr>
          <w:rFonts w:ascii="Arial" w:hAnsi="Arial" w:cs="Arial"/>
          <w:sz w:val="24"/>
          <w:szCs w:val="24"/>
        </w:rPr>
        <w:t xml:space="preserve"> Har du passeret overgangsalderen kan man efter et keglesnit opleve at livmoderhalskanalen lukker sig. Det kan vanskeliggøre kontrollerne. HPV infektion tager ofte flere år om at forsvinde hos ældre.</w:t>
      </w:r>
    </w:p>
    <w:sectPr w:rsidR="00247696" w:rsidRPr="00D976CC" w:rsidSect="00932F27">
      <w:headerReference w:type="default" r:id="rId8"/>
      <w:type w:val="continuous"/>
      <w:pgSz w:w="12240" w:h="15840"/>
      <w:pgMar w:top="1701" w:right="1134" w:bottom="1701" w:left="1134"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63ED0" w14:textId="77777777" w:rsidR="00315233" w:rsidRDefault="00315233" w:rsidP="00C9301F">
      <w:r>
        <w:separator/>
      </w:r>
    </w:p>
  </w:endnote>
  <w:endnote w:type="continuationSeparator" w:id="0">
    <w:p w14:paraId="1FF780C1" w14:textId="77777777" w:rsidR="00315233" w:rsidRDefault="00315233" w:rsidP="00C93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F63C6" w14:textId="2FE7C16E" w:rsidR="00C9301F" w:rsidRPr="00C9301F" w:rsidRDefault="00C9301F">
    <w:pPr>
      <w:pStyle w:val="Footer"/>
      <w:rPr>
        <w:sz w:val="16"/>
        <w:szCs w:val="16"/>
      </w:rPr>
    </w:pPr>
    <w:r>
      <w:ptab w:relativeTo="margin" w:alignment="center" w:leader="none"/>
    </w:r>
    <w:r w:rsidRPr="00C9301F">
      <w:rPr>
        <w:sz w:val="16"/>
        <w:szCs w:val="16"/>
      </w:rPr>
      <w:t>Granvej 2E, 2. sal</w:t>
    </w:r>
  </w:p>
  <w:p w14:paraId="39176EAD" w14:textId="604A4D18" w:rsidR="00C9301F" w:rsidRPr="00C9301F" w:rsidRDefault="00C9301F">
    <w:pPr>
      <w:pStyle w:val="Footer"/>
      <w:rPr>
        <w:sz w:val="16"/>
        <w:szCs w:val="16"/>
      </w:rPr>
    </w:pPr>
    <w:r w:rsidRPr="00C9301F">
      <w:rPr>
        <w:sz w:val="16"/>
        <w:szCs w:val="16"/>
      </w:rPr>
      <w:tab/>
      <w:t>7190 Billund</w:t>
    </w:r>
  </w:p>
  <w:p w14:paraId="54628BFF" w14:textId="77777777" w:rsidR="00C9301F" w:rsidRPr="00C9301F" w:rsidRDefault="00C9301F">
    <w:pPr>
      <w:pStyle w:val="Footer"/>
      <w:rPr>
        <w:sz w:val="16"/>
        <w:szCs w:val="16"/>
      </w:rPr>
    </w:pPr>
    <w:r w:rsidRPr="00C9301F">
      <w:rPr>
        <w:sz w:val="16"/>
        <w:szCs w:val="16"/>
      </w:rPr>
      <w:tab/>
      <w:t>Tlf. 69141405</w:t>
    </w:r>
  </w:p>
  <w:p w14:paraId="683BA152" w14:textId="3D0BF2E7" w:rsidR="00C9301F" w:rsidRPr="00C9301F" w:rsidRDefault="00C9301F">
    <w:pPr>
      <w:pStyle w:val="Footer"/>
      <w:rPr>
        <w:sz w:val="16"/>
        <w:szCs w:val="16"/>
      </w:rPr>
    </w:pPr>
    <w:r w:rsidRPr="00C9301F">
      <w:rPr>
        <w:sz w:val="16"/>
        <w:szCs w:val="16"/>
      </w:rPr>
      <w:tab/>
      <w:t>CVR 37158046</w:t>
    </w:r>
  </w:p>
  <w:p w14:paraId="348958FC" w14:textId="68F452CE" w:rsidR="00C9301F" w:rsidRPr="00C9301F" w:rsidRDefault="00096406">
    <w:pPr>
      <w:pStyle w:val="Footer"/>
      <w:rPr>
        <w:sz w:val="16"/>
        <w:szCs w:val="16"/>
      </w:rPr>
    </w:pPr>
    <w:r w:rsidRPr="008F5748">
      <w:rPr>
        <w:rFonts w:ascii="Arial" w:hAnsi="Arial" w:cs="Arial"/>
        <w:noProof/>
      </w:rPr>
      <mc:AlternateContent>
        <mc:Choice Requires="wps">
          <w:drawing>
            <wp:anchor distT="0" distB="0" distL="0" distR="0" simplePos="0" relativeHeight="251671552" behindDoc="0" locked="0" layoutInCell="1" allowOverlap="1" wp14:anchorId="04D516B0" wp14:editId="5FCB3812">
              <wp:simplePos x="0" y="0"/>
              <wp:positionH relativeFrom="page">
                <wp:align>left</wp:align>
              </wp:positionH>
              <wp:positionV relativeFrom="page">
                <wp:align>bottom</wp:align>
              </wp:positionV>
              <wp:extent cx="1800225" cy="230504"/>
              <wp:effectExtent l="0" t="0" r="9525" b="0"/>
              <wp:wrapNone/>
              <wp:docPr id="17"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230504"/>
                      </a:xfrm>
                      <a:custGeom>
                        <a:avLst/>
                        <a:gdLst/>
                        <a:ahLst/>
                        <a:cxnLst/>
                        <a:rect l="l" t="t" r="r" b="b"/>
                        <a:pathLst>
                          <a:path w="1800225" h="230504">
                            <a:moveTo>
                              <a:pt x="1799996" y="0"/>
                            </a:moveTo>
                            <a:lnTo>
                              <a:pt x="0" y="0"/>
                            </a:lnTo>
                            <a:lnTo>
                              <a:pt x="0" y="230403"/>
                            </a:lnTo>
                            <a:lnTo>
                              <a:pt x="1799996" y="230403"/>
                            </a:lnTo>
                            <a:lnTo>
                              <a:pt x="1799996" y="0"/>
                            </a:lnTo>
                            <a:close/>
                          </a:path>
                        </a:pathLst>
                      </a:custGeom>
                      <a:solidFill>
                        <a:srgbClr val="9E7374"/>
                      </a:solidFill>
                    </wps:spPr>
                    <wps:bodyPr wrap="square" lIns="0" tIns="0" rIns="0" bIns="0" rtlCol="0">
                      <a:prstTxWarp prst="textNoShape">
                        <a:avLst/>
                      </a:prstTxWarp>
                      <a:noAutofit/>
                    </wps:bodyPr>
                  </wps:wsp>
                </a:graphicData>
              </a:graphic>
            </wp:anchor>
          </w:drawing>
        </mc:Choice>
        <mc:Fallback>
          <w:pict>
            <v:shape w14:anchorId="2CBA475D" id="Graphic 3" o:spid="_x0000_s1026" style="position:absolute;margin-left:0;margin-top:0;width:141.75pt;height:18.15pt;z-index:251671552;visibility:visible;mso-wrap-style:square;mso-wrap-distance-left:0;mso-wrap-distance-top:0;mso-wrap-distance-right:0;mso-wrap-distance-bottom:0;mso-position-horizontal:left;mso-position-horizontal-relative:page;mso-position-vertical:bottom;mso-position-vertical-relative:page;v-text-anchor:top" coordsize="180022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" path="m1799996,l,,,230403r1799996,l1799996,xe" fillcolor="#9e7374" stroked="f">
              <v:path arrowok="t"/>
              <w10:wrap anchorx="page" anchory="page"/>
            </v:shape>
          </w:pict>
        </mc:Fallback>
      </mc:AlternateContent>
    </w:r>
    <w:r w:rsidR="00C9301F" w:rsidRPr="00C9301F">
      <w:rPr>
        <w:sz w:val="16"/>
        <w:szCs w:val="16"/>
      </w:rPr>
      <w:tab/>
      <w:t>www.gynbillund.dk</w:t>
    </w:r>
    <w:r w:rsidR="00C9301F" w:rsidRPr="00C9301F">
      <w:rPr>
        <w:sz w:val="16"/>
        <w:szCs w:val="1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E94C8" w14:textId="77777777" w:rsidR="00315233" w:rsidRDefault="00315233" w:rsidP="00C9301F">
      <w:r>
        <w:separator/>
      </w:r>
    </w:p>
  </w:footnote>
  <w:footnote w:type="continuationSeparator" w:id="0">
    <w:p w14:paraId="28059B2C" w14:textId="77777777" w:rsidR="00315233" w:rsidRDefault="00315233" w:rsidP="00C93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4245" w14:textId="225E6AFA" w:rsidR="008F5748" w:rsidRDefault="00EC2BBE" w:rsidP="008F5748">
    <w:pPr>
      <w:spacing w:before="1"/>
      <w:ind w:left="1321"/>
    </w:pPr>
    <w:r w:rsidRPr="008F5748">
      <w:rPr>
        <w:rFonts w:ascii="Arial" w:hAnsi="Arial" w:cs="Arial"/>
        <w:noProof/>
      </w:rPr>
      <mc:AlternateContent>
        <mc:Choice Requires="wps">
          <w:drawing>
            <wp:anchor distT="0" distB="0" distL="0" distR="0" simplePos="0" relativeHeight="251665408" behindDoc="0" locked="0" layoutInCell="1" allowOverlap="1" wp14:anchorId="25FA417A" wp14:editId="40A1CA5E">
              <wp:simplePos x="0" y="0"/>
              <wp:positionH relativeFrom="page">
                <wp:align>right</wp:align>
              </wp:positionH>
              <wp:positionV relativeFrom="page">
                <wp:posOffset>27526</wp:posOffset>
              </wp:positionV>
              <wp:extent cx="5972810" cy="216535"/>
              <wp:effectExtent l="0" t="0" r="8890" b="0"/>
              <wp:wrapNone/>
              <wp:docPr id="13"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585C2043" id="Graphic 4" o:spid="_x0000_s1026" style="position:absolute;margin-left:419.1pt;margin-top:2.15pt;width:470.3pt;height:17.05pt;z-index:251665408;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9C1409C" w14:textId="77777777" w:rsidR="008F5748" w:rsidRDefault="008F5748" w:rsidP="008F5748">
    <w:pPr>
      <w:spacing w:before="1"/>
      <w:ind w:left="1321"/>
    </w:pPr>
  </w:p>
  <w:p w14:paraId="7B27923B" w14:textId="5E8F630B" w:rsidR="008F5748" w:rsidRPr="00BE56A0" w:rsidRDefault="008F5748" w:rsidP="00FF71C6">
    <w:pPr>
      <w:spacing w:before="1"/>
      <w:ind w:left="2160" w:firstLine="720"/>
      <w:rPr>
        <w:rFonts w:ascii="Arial" w:hAnsi="Arial"/>
        <w:sz w:val="41"/>
        <w:lang w:val="da-DK"/>
      </w:rPr>
    </w:pPr>
    <w:r>
      <w:rPr>
        <w:noProof/>
      </w:rPr>
      <mc:AlternateContent>
        <mc:Choice Requires="wps">
          <w:drawing>
            <wp:anchor distT="0" distB="0" distL="0" distR="0" simplePos="0" relativeHeight="251661312" behindDoc="0" locked="1" layoutInCell="1" allowOverlap="0" wp14:anchorId="6B5EFA41" wp14:editId="45CB4E1F">
              <wp:simplePos x="0" y="0"/>
              <wp:positionH relativeFrom="page">
                <wp:posOffset>174625</wp:posOffset>
              </wp:positionH>
              <wp:positionV relativeFrom="page">
                <wp:posOffset>353060</wp:posOffset>
              </wp:positionV>
              <wp:extent cx="1562100" cy="1316990"/>
              <wp:effectExtent l="0" t="0" r="0" b="0"/>
              <wp:wrapNone/>
              <wp:docPr id="8"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D6CE2" id="Graphic 5" o:spid="_x0000_s1026" style="position:absolute;margin-left:13.75pt;margin-top:27.8pt;width:123pt;height:103.7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3360" behindDoc="0" locked="0" layoutInCell="1" allowOverlap="1" wp14:anchorId="085B2AA3" wp14:editId="1A2AF715">
              <wp:simplePos x="0" y="0"/>
              <wp:positionH relativeFrom="page">
                <wp:posOffset>1799996</wp:posOffset>
              </wp:positionH>
              <wp:positionV relativeFrom="paragraph">
                <wp:posOffset>-148874</wp:posOffset>
              </wp:positionV>
              <wp:extent cx="1270" cy="5403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EB63198" id="Graphic 1" o:spid="_x0000_s1026" style="position:absolute;margin-left:141.75pt;margin-top:-11.7pt;width:.1pt;height:42.55pt;z-index:25166336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5BBFDAC9" w14:textId="3821EBAD" w:rsidR="008F5748" w:rsidRDefault="008F57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F5CF0" w14:textId="77777777" w:rsidR="00FF71C6" w:rsidRDefault="00FF71C6" w:rsidP="008F5748">
    <w:pPr>
      <w:spacing w:before="1"/>
      <w:ind w:left="1321"/>
    </w:pPr>
    <w:r w:rsidRPr="008F5748">
      <w:rPr>
        <w:rFonts w:ascii="Arial" w:hAnsi="Arial" w:cs="Arial"/>
        <w:noProof/>
      </w:rPr>
      <mc:AlternateContent>
        <mc:Choice Requires="wps">
          <w:drawing>
            <wp:anchor distT="0" distB="0" distL="0" distR="0" simplePos="0" relativeHeight="251669504" behindDoc="0" locked="0" layoutInCell="1" allowOverlap="1" wp14:anchorId="4AA9D68C" wp14:editId="70988B94">
              <wp:simplePos x="0" y="0"/>
              <wp:positionH relativeFrom="page">
                <wp:align>right</wp:align>
              </wp:positionH>
              <wp:positionV relativeFrom="page">
                <wp:posOffset>27526</wp:posOffset>
              </wp:positionV>
              <wp:extent cx="5972810" cy="216535"/>
              <wp:effectExtent l="0" t="0" r="8890" b="0"/>
              <wp:wrapNone/>
              <wp:docPr id="1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1C976BA4" id="Graphic 4" o:spid="_x0000_s1026" style="position:absolute;margin-left:419.1pt;margin-top:2.15pt;width:470.3pt;height:17.05pt;z-index:251669504;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D5D4E09" w14:textId="77777777" w:rsidR="00FF71C6" w:rsidRDefault="00FF71C6" w:rsidP="008F5748">
    <w:pPr>
      <w:spacing w:before="1"/>
      <w:ind w:left="1321"/>
    </w:pPr>
  </w:p>
  <w:p w14:paraId="3F878A02" w14:textId="2875795E" w:rsidR="00FF71C6" w:rsidRPr="00BE56A0" w:rsidRDefault="00FF71C6" w:rsidP="00EC2BBE">
    <w:pPr>
      <w:spacing w:before="1"/>
      <w:ind w:left="1440" w:firstLine="720"/>
      <w:rPr>
        <w:rFonts w:ascii="Arial" w:hAnsi="Arial"/>
        <w:sz w:val="41"/>
        <w:lang w:val="da-DK"/>
      </w:rPr>
    </w:pPr>
    <w:r>
      <w:rPr>
        <w:noProof/>
      </w:rPr>
      <mc:AlternateContent>
        <mc:Choice Requires="wps">
          <w:drawing>
            <wp:anchor distT="0" distB="0" distL="0" distR="0" simplePos="0" relativeHeight="251667456" behindDoc="0" locked="1" layoutInCell="1" allowOverlap="0" wp14:anchorId="272F9AFD" wp14:editId="685996E0">
              <wp:simplePos x="0" y="0"/>
              <wp:positionH relativeFrom="page">
                <wp:posOffset>174625</wp:posOffset>
              </wp:positionH>
              <wp:positionV relativeFrom="page">
                <wp:posOffset>353060</wp:posOffset>
              </wp:positionV>
              <wp:extent cx="1562100" cy="1316990"/>
              <wp:effectExtent l="0" t="0" r="0" b="0"/>
              <wp:wrapNone/>
              <wp:docPr id="1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DA0D4" id="Graphic 5" o:spid="_x0000_s1026" style="position:absolute;margin-left:13.75pt;margin-top:27.8pt;width:123pt;height:103.7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8480" behindDoc="0" locked="0" layoutInCell="1" allowOverlap="1" wp14:anchorId="4FFE0DB4" wp14:editId="606095AB">
              <wp:simplePos x="0" y="0"/>
              <wp:positionH relativeFrom="page">
                <wp:posOffset>1799996</wp:posOffset>
              </wp:positionH>
              <wp:positionV relativeFrom="paragraph">
                <wp:posOffset>-148874</wp:posOffset>
              </wp:positionV>
              <wp:extent cx="1270" cy="540385"/>
              <wp:effectExtent l="0" t="0" r="0" b="0"/>
              <wp:wrapNone/>
              <wp:docPr id="1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7B30E45" id="Graphic 1" o:spid="_x0000_s1026" style="position:absolute;margin-left:141.75pt;margin-top:-11.7pt;width:.1pt;height:42.55pt;z-index:25166848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 xml:space="preserve">       </w:t>
    </w:r>
    <w:r>
      <w:rPr>
        <w:rFonts w:ascii="Arial" w:hAnsi="Arial"/>
        <w:color w:val="8C7F76"/>
        <w:spacing w:val="2"/>
        <w:w w:val="80"/>
        <w:sz w:val="41"/>
      </w:rPr>
      <w:tab/>
      <w:t xml:space="preserve">       </w:t>
    </w:r>
    <w:r>
      <w:rPr>
        <w:rFonts w:ascii="Arial" w:hAnsi="Arial"/>
        <w:color w:val="8C7F76"/>
        <w:spacing w:val="2"/>
        <w:w w:val="80"/>
        <w:sz w:val="41"/>
      </w:rPr>
      <w:t>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4DC6474B" w14:textId="77777777" w:rsidR="00FF71C6" w:rsidRDefault="00FF71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E7C"/>
    <w:rsid w:val="00033124"/>
    <w:rsid w:val="00041E7C"/>
    <w:rsid w:val="00096406"/>
    <w:rsid w:val="00115EFC"/>
    <w:rsid w:val="00144064"/>
    <w:rsid w:val="00247696"/>
    <w:rsid w:val="00256869"/>
    <w:rsid w:val="00295BE5"/>
    <w:rsid w:val="00315233"/>
    <w:rsid w:val="00493E71"/>
    <w:rsid w:val="0065727F"/>
    <w:rsid w:val="006B12D8"/>
    <w:rsid w:val="007A32E9"/>
    <w:rsid w:val="008F5748"/>
    <w:rsid w:val="00910D51"/>
    <w:rsid w:val="00932F27"/>
    <w:rsid w:val="009657CA"/>
    <w:rsid w:val="00A47607"/>
    <w:rsid w:val="00AB3C61"/>
    <w:rsid w:val="00B27B76"/>
    <w:rsid w:val="00BE56A0"/>
    <w:rsid w:val="00C9301F"/>
    <w:rsid w:val="00D07FD4"/>
    <w:rsid w:val="00D976CC"/>
    <w:rsid w:val="00EC2BBE"/>
    <w:rsid w:val="00FE022C"/>
    <w:rsid w:val="00FF71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1EE25"/>
  <w15:docId w15:val="{5BFB205D-F7AB-4DC5-A8F6-6ABB94565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ca-ES"/>
    </w:rPr>
  </w:style>
  <w:style w:type="paragraph" w:styleId="Heading1">
    <w:name w:val="heading 1"/>
    <w:basedOn w:val="Normal"/>
    <w:link w:val="Heading1Char"/>
    <w:uiPriority w:val="9"/>
    <w:qFormat/>
    <w:pPr>
      <w:ind w:left="1039"/>
      <w:outlineLvl w:val="0"/>
    </w:pPr>
    <w:rPr>
      <w:b/>
      <w:bCs/>
      <w:sz w:val="20"/>
      <w:szCs w:val="20"/>
    </w:rPr>
  </w:style>
  <w:style w:type="paragraph" w:styleId="Heading3">
    <w:name w:val="heading 3"/>
    <w:basedOn w:val="Normal"/>
    <w:next w:val="Normal"/>
    <w:link w:val="Heading3Char"/>
    <w:uiPriority w:val="9"/>
    <w:semiHidden/>
    <w:unhideWhenUsed/>
    <w:qFormat/>
    <w:rsid w:val="0024769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Title">
    <w:name w:val="Title"/>
    <w:basedOn w:val="Normal"/>
    <w:next w:val="Normal"/>
    <w:link w:val="TitleChar"/>
    <w:uiPriority w:val="10"/>
    <w:qFormat/>
    <w:rsid w:val="00C9301F"/>
    <w:pPr>
      <w:widowControl/>
      <w:autoSpaceDE/>
      <w:autoSpaceDN/>
      <w:contextualSpacing/>
    </w:pPr>
    <w:rPr>
      <w:rFonts w:asciiTheme="majorHAnsi" w:eastAsiaTheme="majorEastAsia" w:hAnsiTheme="majorHAnsi" w:cstheme="majorBidi"/>
      <w:spacing w:val="-10"/>
      <w:kern w:val="28"/>
      <w:sz w:val="56"/>
      <w:szCs w:val="56"/>
      <w:lang w:val="da-DK"/>
    </w:rPr>
  </w:style>
  <w:style w:type="character" w:customStyle="1" w:styleId="TitleChar">
    <w:name w:val="Title Char"/>
    <w:basedOn w:val="DefaultParagraphFont"/>
    <w:link w:val="Title"/>
    <w:uiPriority w:val="10"/>
    <w:rsid w:val="00C9301F"/>
    <w:rPr>
      <w:rFonts w:asciiTheme="majorHAnsi" w:eastAsiaTheme="majorEastAsia" w:hAnsiTheme="majorHAnsi" w:cstheme="majorBidi"/>
      <w:spacing w:val="-10"/>
      <w:kern w:val="28"/>
      <w:sz w:val="56"/>
      <w:szCs w:val="56"/>
      <w:lang w:val="da-DK"/>
    </w:rPr>
  </w:style>
  <w:style w:type="paragraph" w:styleId="Header">
    <w:name w:val="header"/>
    <w:basedOn w:val="Normal"/>
    <w:link w:val="HeaderChar"/>
    <w:uiPriority w:val="99"/>
    <w:unhideWhenUsed/>
    <w:rsid w:val="00C9301F"/>
    <w:pPr>
      <w:tabs>
        <w:tab w:val="center" w:pos="4819"/>
        <w:tab w:val="right" w:pos="9638"/>
      </w:tabs>
    </w:pPr>
  </w:style>
  <w:style w:type="character" w:customStyle="1" w:styleId="HeaderChar">
    <w:name w:val="Header Char"/>
    <w:basedOn w:val="DefaultParagraphFont"/>
    <w:link w:val="Header"/>
    <w:uiPriority w:val="99"/>
    <w:rsid w:val="00C9301F"/>
    <w:rPr>
      <w:rFonts w:ascii="Verdana" w:eastAsia="Verdana" w:hAnsi="Verdana" w:cs="Verdana"/>
      <w:lang w:val="ca-ES"/>
    </w:rPr>
  </w:style>
  <w:style w:type="paragraph" w:styleId="Footer">
    <w:name w:val="footer"/>
    <w:basedOn w:val="Normal"/>
    <w:link w:val="FooterChar"/>
    <w:uiPriority w:val="99"/>
    <w:unhideWhenUsed/>
    <w:rsid w:val="00C9301F"/>
    <w:pPr>
      <w:tabs>
        <w:tab w:val="center" w:pos="4819"/>
        <w:tab w:val="right" w:pos="9638"/>
      </w:tabs>
    </w:pPr>
  </w:style>
  <w:style w:type="character" w:customStyle="1" w:styleId="FooterChar">
    <w:name w:val="Footer Char"/>
    <w:basedOn w:val="DefaultParagraphFont"/>
    <w:link w:val="Footer"/>
    <w:uiPriority w:val="99"/>
    <w:rsid w:val="00C9301F"/>
    <w:rPr>
      <w:rFonts w:ascii="Verdana" w:eastAsia="Verdana" w:hAnsi="Verdana" w:cs="Verdana"/>
      <w:lang w:val="ca-ES"/>
    </w:rPr>
  </w:style>
  <w:style w:type="character" w:customStyle="1" w:styleId="Heading1Char">
    <w:name w:val="Heading 1 Char"/>
    <w:basedOn w:val="DefaultParagraphFont"/>
    <w:link w:val="Heading1"/>
    <w:uiPriority w:val="9"/>
    <w:rsid w:val="00247696"/>
    <w:rPr>
      <w:rFonts w:ascii="Verdana" w:eastAsia="Verdana" w:hAnsi="Verdana" w:cs="Verdana"/>
      <w:b/>
      <w:bCs/>
      <w:sz w:val="20"/>
      <w:szCs w:val="20"/>
      <w:lang w:val="ca-ES"/>
    </w:rPr>
  </w:style>
  <w:style w:type="character" w:customStyle="1" w:styleId="Heading3Char">
    <w:name w:val="Heading 3 Char"/>
    <w:basedOn w:val="DefaultParagraphFont"/>
    <w:link w:val="Heading3"/>
    <w:uiPriority w:val="9"/>
    <w:semiHidden/>
    <w:rsid w:val="00247696"/>
    <w:rPr>
      <w:rFonts w:asciiTheme="majorHAnsi" w:eastAsiaTheme="majorEastAsia" w:hAnsiTheme="majorHAnsi" w:cstheme="majorBidi"/>
      <w:color w:val="243F60" w:themeColor="accent1" w:themeShade="7F"/>
      <w:sz w:val="24"/>
      <w:szCs w:val="24"/>
      <w:lang w:val="ca-ES"/>
    </w:rPr>
  </w:style>
  <w:style w:type="paragraph" w:styleId="NormalWeb">
    <w:name w:val="Normal (Web)"/>
    <w:basedOn w:val="Normal"/>
    <w:uiPriority w:val="99"/>
    <w:unhideWhenUsed/>
    <w:rsid w:val="00247696"/>
    <w:pPr>
      <w:widowControl/>
      <w:autoSpaceDE/>
      <w:autoSpaceDN/>
      <w:spacing w:before="100" w:beforeAutospacing="1" w:after="100" w:afterAutospacing="1"/>
    </w:pPr>
    <w:rPr>
      <w:rFonts w:ascii="Times New Roman" w:eastAsia="Times New Roman" w:hAnsi="Times New Roman" w:cs="Times New Roman"/>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USERPROFILES\MIHO\Downloads\brevpapir_C_01_skabl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brevpapir_C_01_skablon.dotx</Template>
  <TotalTime>4</TotalTime>
  <Pages>2</Pages>
  <Words>470</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MIHO</dc:creator>
  <cp:lastModifiedBy>Susan Frisgaard Lauritzen</cp:lastModifiedBy>
  <cp:revision>2</cp:revision>
  <dcterms:created xsi:type="dcterms:W3CDTF">2026-08-28T09:12:00Z</dcterms:created>
  <dcterms:modified xsi:type="dcterms:W3CDTF">2026-08-28T09:12:00Z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2023-06-07T00:00:00Z</vt:filetime>
  </property>
  <property fmtid="{D5CDD505-2E9C-101B-9397-08002B2CF9AE}" pid="3" name="Creator">
    <vt:lpwstr>Adobe InDesign 18.3 (Macintosh)</vt:lpwstr>
  </property>
  <property fmtid="{D5CDD505-2E9C-101B-9397-08002B2CF9AE}" pid="4" name="LastSaved">
    <vt:filetime>2026-06-09T00:00:00Z</vt:filetime>
  </property>
  <property fmtid="{D5CDD505-2E9C-101B-9397-08002B2CF9AE}" pid="5" name="Producer">
    <vt:lpwstr>Adobe PDF Library 17.0</vt:lpwstr>
  </property>
</Properties>
</file>