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Default="00FE022C" w:rsidP="00247696">
      <w:pPr>
        <w:pStyle w:val="Title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3871C1A7" w14:textId="77777777" w:rsidR="003F13BB" w:rsidRPr="003F13BB" w:rsidRDefault="003F13BB" w:rsidP="003F13BB">
      <w:pPr>
        <w:pStyle w:val="Title"/>
        <w:jc w:val="center"/>
        <w:rPr>
          <w:rFonts w:ascii="Arial" w:hAnsi="Arial" w:cs="Arial"/>
          <w:sz w:val="32"/>
          <w:szCs w:val="32"/>
        </w:rPr>
      </w:pPr>
      <w:r w:rsidRPr="003F13BB">
        <w:rPr>
          <w:rFonts w:ascii="Arial" w:hAnsi="Arial" w:cs="Arial"/>
          <w:sz w:val="32"/>
          <w:szCs w:val="32"/>
        </w:rPr>
        <w:t>Behandling med binyrebarkhormon – creme</w:t>
      </w:r>
    </w:p>
    <w:p w14:paraId="7F1F0359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</w:p>
    <w:p w14:paraId="63D06BCF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>Du er i dag blevet undersøgt for hudlidelse, og er anbefalet en behandling med steroidcreme.</w:t>
      </w:r>
    </w:p>
    <w:p w14:paraId="4DC4D56A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>Det er vigtigt at planen følges, og at der trappes langsomt ud af behandlingen igen.</w:t>
      </w:r>
    </w:p>
    <w:p w14:paraId="133C2EF5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>Cremen er på recept og hentes på apoteket.</w:t>
      </w:r>
    </w:p>
    <w:p w14:paraId="06E2329E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</w:p>
    <w:p w14:paraId="2EBC810F" w14:textId="77777777" w:rsidR="003F13BB" w:rsidRPr="003F13BB" w:rsidRDefault="003F13BB" w:rsidP="003F13BB">
      <w:pPr>
        <w:rPr>
          <w:rFonts w:ascii="Arial" w:hAnsi="Arial" w:cs="Arial"/>
          <w:b/>
          <w:bCs/>
          <w:sz w:val="24"/>
          <w:szCs w:val="24"/>
        </w:rPr>
      </w:pPr>
      <w:r w:rsidRPr="003F13BB">
        <w:rPr>
          <w:rFonts w:ascii="Arial" w:hAnsi="Arial" w:cs="Arial"/>
          <w:b/>
          <w:bCs/>
          <w:sz w:val="24"/>
          <w:szCs w:val="24"/>
        </w:rPr>
        <w:t>Planen er:</w:t>
      </w:r>
    </w:p>
    <w:p w14:paraId="10AFF5FE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>Binyrebarkhormon creme -  et tyndt lag.</w:t>
      </w:r>
    </w:p>
    <w:p w14:paraId="497CC712" w14:textId="77777777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</w:p>
    <w:p w14:paraId="52EDE769" w14:textId="24CD24A2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>Første måned 1 gang dagligt.</w:t>
      </w:r>
      <w:r>
        <w:rPr>
          <w:rFonts w:ascii="Arial" w:hAnsi="Arial" w:cs="Arial"/>
          <w:sz w:val="24"/>
          <w:szCs w:val="24"/>
        </w:rPr>
        <w:tab/>
      </w:r>
      <w:r w:rsidRPr="003F13BB">
        <w:rPr>
          <w:rFonts w:ascii="Arial" w:hAnsi="Arial" w:cs="Arial"/>
          <w:sz w:val="24"/>
          <w:szCs w:val="24"/>
        </w:rPr>
        <w:t>Fra d: _____  -    _____</w:t>
      </w:r>
    </w:p>
    <w:p w14:paraId="0BD39A3D" w14:textId="686E6281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 xml:space="preserve">Anden måned hver 2. </w:t>
      </w:r>
      <w:r w:rsidRPr="003F13BB">
        <w:rPr>
          <w:rFonts w:ascii="Arial" w:hAnsi="Arial" w:cs="Arial"/>
          <w:sz w:val="24"/>
          <w:szCs w:val="24"/>
        </w:rPr>
        <w:t>D</w:t>
      </w:r>
      <w:r w:rsidRPr="003F13BB">
        <w:rPr>
          <w:rFonts w:ascii="Arial" w:hAnsi="Arial" w:cs="Arial"/>
          <w:sz w:val="24"/>
          <w:szCs w:val="24"/>
        </w:rPr>
        <w:t>ag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F13BB">
        <w:rPr>
          <w:rFonts w:ascii="Arial" w:hAnsi="Arial" w:cs="Arial"/>
          <w:sz w:val="24"/>
          <w:szCs w:val="24"/>
        </w:rPr>
        <w:t>Fra d:</w:t>
      </w:r>
      <w:r>
        <w:rPr>
          <w:rFonts w:ascii="Arial" w:hAnsi="Arial" w:cs="Arial"/>
          <w:sz w:val="24"/>
          <w:szCs w:val="24"/>
        </w:rPr>
        <w:softHyphen/>
      </w:r>
      <w:r w:rsidRPr="003F13BB">
        <w:rPr>
          <w:rFonts w:ascii="Arial" w:hAnsi="Arial" w:cs="Arial"/>
          <w:sz w:val="24"/>
          <w:szCs w:val="24"/>
        </w:rPr>
        <w:t xml:space="preserve"> _____  -    _____</w:t>
      </w:r>
    </w:p>
    <w:p w14:paraId="4FD0C9A3" w14:textId="264B0FD6" w:rsidR="003F13BB" w:rsidRPr="003F13BB" w:rsidRDefault="003F13BB" w:rsidP="003F13BB">
      <w:pPr>
        <w:rPr>
          <w:rFonts w:ascii="Arial" w:hAnsi="Arial" w:cs="Arial"/>
          <w:sz w:val="24"/>
          <w:szCs w:val="24"/>
        </w:rPr>
      </w:pPr>
      <w:r w:rsidRPr="003F13BB">
        <w:rPr>
          <w:rFonts w:ascii="Arial" w:hAnsi="Arial" w:cs="Arial"/>
          <w:sz w:val="24"/>
          <w:szCs w:val="24"/>
        </w:rPr>
        <w:t xml:space="preserve">Tredje måned 2 gange ugentligt </w:t>
      </w:r>
      <w:r>
        <w:rPr>
          <w:rFonts w:ascii="Arial" w:hAnsi="Arial" w:cs="Arial"/>
          <w:sz w:val="24"/>
          <w:szCs w:val="24"/>
        </w:rPr>
        <w:t xml:space="preserve"> </w:t>
      </w:r>
      <w:r w:rsidRPr="003F13BB">
        <w:rPr>
          <w:rFonts w:ascii="Arial" w:hAnsi="Arial" w:cs="Arial"/>
          <w:sz w:val="24"/>
          <w:szCs w:val="24"/>
        </w:rPr>
        <w:t xml:space="preserve"> Fra d: _____  -    _____</w:t>
      </w:r>
    </w:p>
    <w:p w14:paraId="17D443E4" w14:textId="77777777" w:rsidR="003F13BB" w:rsidRDefault="003F13BB" w:rsidP="003F13BB"/>
    <w:p w14:paraId="453D34DB" w14:textId="77777777" w:rsidR="003F13BB" w:rsidRDefault="003F13BB" w:rsidP="003F13BB">
      <w:r>
        <w:t>Særlige aftaler:</w:t>
      </w:r>
    </w:p>
    <w:p w14:paraId="1A50C16F" w14:textId="77777777" w:rsidR="003F13BB" w:rsidRDefault="003F13BB" w:rsidP="003F13BB"/>
    <w:p w14:paraId="60B459AB" w14:textId="77F977B1" w:rsidR="004D2F20" w:rsidRPr="004D2F20" w:rsidRDefault="004D2F20" w:rsidP="003F13BB">
      <w:pPr>
        <w:jc w:val="center"/>
        <w:rPr>
          <w:rFonts w:ascii="Arial" w:hAnsi="Arial" w:cs="Arial"/>
          <w:bCs/>
          <w:sz w:val="24"/>
          <w:szCs w:val="24"/>
        </w:rPr>
      </w:pPr>
    </w:p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8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D9682" w14:textId="77777777" w:rsidR="00EA3846" w:rsidRDefault="00EA3846" w:rsidP="00C9301F">
      <w:r>
        <w:separator/>
      </w:r>
    </w:p>
  </w:endnote>
  <w:endnote w:type="continuationSeparator" w:id="0">
    <w:p w14:paraId="7ABB9E23" w14:textId="77777777" w:rsidR="00EA3846" w:rsidRDefault="00EA3846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991B6" w14:textId="77777777" w:rsidR="00EA3846" w:rsidRDefault="00EA3846" w:rsidP="00C9301F">
      <w:r>
        <w:separator/>
      </w:r>
    </w:p>
  </w:footnote>
  <w:footnote w:type="continuationSeparator" w:id="0">
    <w:p w14:paraId="4D2BC08E" w14:textId="77777777" w:rsidR="00EA3846" w:rsidRDefault="00EA3846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115EFC"/>
    <w:rsid w:val="00133B71"/>
    <w:rsid w:val="00144064"/>
    <w:rsid w:val="00247696"/>
    <w:rsid w:val="00256D9C"/>
    <w:rsid w:val="00295BE5"/>
    <w:rsid w:val="003F13BB"/>
    <w:rsid w:val="00493E71"/>
    <w:rsid w:val="004D2F20"/>
    <w:rsid w:val="0065727F"/>
    <w:rsid w:val="006B12D8"/>
    <w:rsid w:val="007A32E9"/>
    <w:rsid w:val="00865DE5"/>
    <w:rsid w:val="008F5748"/>
    <w:rsid w:val="00910D51"/>
    <w:rsid w:val="00932F27"/>
    <w:rsid w:val="009657CA"/>
    <w:rsid w:val="00AB3C61"/>
    <w:rsid w:val="00B27B76"/>
    <w:rsid w:val="00BE56A0"/>
    <w:rsid w:val="00C9301F"/>
    <w:rsid w:val="00D07FD4"/>
    <w:rsid w:val="00D75DEA"/>
    <w:rsid w:val="00E63637"/>
    <w:rsid w:val="00EA3846"/>
    <w:rsid w:val="00EC2BB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2</TotalTime>
  <Pages>1</Pages>
  <Words>71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2026-08-28T11:37:00Z</dcterms:created>
  <dcterms:modified xsi:type="dcterms:W3CDTF">2026-08-28T11:37:00Z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