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AFDE39" w14:textId="77777777" w:rsidR="00144064" w:rsidRDefault="00144064">
      <w:pPr>
        <w:pStyle w:val="BodyText"/>
        <w:rPr>
          <w:rFonts w:ascii="Arial"/>
        </w:rPr>
      </w:pPr>
    </w:p>
    <w:p w14:paraId="71207D1D" w14:textId="77777777" w:rsidR="00C9301F" w:rsidRDefault="00C9301F">
      <w:pPr>
        <w:pStyle w:val="BodyText"/>
        <w:rPr>
          <w:rFonts w:ascii="Arial"/>
        </w:rPr>
      </w:pPr>
    </w:p>
    <w:p w14:paraId="4CED13D6" w14:textId="77777777" w:rsidR="00144064" w:rsidRDefault="00144064">
      <w:pPr>
        <w:pStyle w:val="BodyText"/>
        <w:spacing w:before="14"/>
        <w:rPr>
          <w:rFonts w:ascii="Arial"/>
        </w:rPr>
      </w:pPr>
    </w:p>
    <w:p w14:paraId="3E1EDE7F" w14:textId="77777777" w:rsidR="00144064" w:rsidRDefault="00144064">
      <w:pPr>
        <w:pStyle w:val="BodyText"/>
        <w:rPr>
          <w:rFonts w:ascii="Arial"/>
        </w:rPr>
        <w:sectPr w:rsidR="00144064">
          <w:headerReference w:type="default" r:id="rId7"/>
          <w:footerReference w:type="default" r:id="rId8"/>
          <w:type w:val="continuous"/>
          <w:pgSz w:w="12240" w:h="15840"/>
          <w:pgMar w:top="0" w:right="360" w:bottom="0" w:left="1800" w:header="708" w:footer="708" w:gutter="0"/>
          <w:cols w:space="708"/>
        </w:sectPr>
      </w:pPr>
    </w:p>
    <w:p w14:paraId="71058F8C" w14:textId="066F3D78" w:rsidR="00247696" w:rsidRDefault="00FE022C" w:rsidP="00247696">
      <w:pPr>
        <w:pStyle w:val="Title"/>
        <w:rPr>
          <w:rFonts w:ascii="Arial" w:hAnsi="Arial" w:cs="Arial"/>
          <w:b/>
          <w:sz w:val="32"/>
          <w:szCs w:val="32"/>
        </w:rPr>
      </w:pPr>
      <w:r w:rsidRPr="008F5748">
        <w:rPr>
          <w:rFonts w:ascii="Arial" w:hAnsi="Arial" w:cs="Arial"/>
          <w:noProof/>
        </w:rPr>
        <mc:AlternateContent>
          <mc:Choice Requires="wps">
            <w:drawing>
              <wp:anchor distT="0" distB="0" distL="0" distR="0" simplePos="0" relativeHeight="15729152" behindDoc="0" locked="0" layoutInCell="1" allowOverlap="1" wp14:anchorId="79963EF0" wp14:editId="44E1AE3C">
                <wp:simplePos x="0" y="0"/>
                <wp:positionH relativeFrom="page">
                  <wp:posOffset>0</wp:posOffset>
                </wp:positionH>
                <wp:positionV relativeFrom="page">
                  <wp:posOffset>9827996</wp:posOffset>
                </wp:positionV>
                <wp:extent cx="1800225" cy="230504"/>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30D57517" id="Graphic 3" o:spid="_x0000_s1026" style="position:absolute;margin-left:0;margin-top:773.85pt;width:141.75pt;height:18.15pt;z-index:15729152;visibility:visible;mso-wrap-style:square;mso-wrap-distance-left:0;mso-wrap-distance-top:0;mso-wrap-distance-right:0;mso-wrap-distance-bottom:0;mso-position-horizontal:absolute;mso-position-horizontal-relative:page;mso-position-vertical:absolute;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" path="m1799996,l,,,230403r1799996,l1799996,xe" fillcolor="#9e7374" stroked="f">
                <v:path arrowok="t"/>
                <w10:wrap anchorx="page" anchory="page"/>
              </v:shape>
            </w:pict>
          </mc:Fallback>
        </mc:AlternateContent>
      </w:r>
      <w:r w:rsidRPr="008F5748">
        <w:rPr>
          <w:rFonts w:ascii="Arial" w:hAnsi="Arial" w:cs="Arial"/>
          <w:noProof/>
        </w:rPr>
        <mc:AlternateContent>
          <mc:Choice Requires="wps">
            <w:drawing>
              <wp:anchor distT="0" distB="0" distL="0" distR="0" simplePos="0" relativeHeight="15730176" behindDoc="0" locked="0" layoutInCell="1" allowOverlap="1" wp14:anchorId="62A5D598" wp14:editId="216CBBAB">
                <wp:simplePos x="0" y="0"/>
                <wp:positionH relativeFrom="page">
                  <wp:posOffset>1799996</wp:posOffset>
                </wp:positionH>
                <wp:positionV relativeFrom="page">
                  <wp:posOffset>0</wp:posOffset>
                </wp:positionV>
                <wp:extent cx="5972810" cy="216535"/>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3B02A894" id="Graphic 4" o:spid="_x0000_s1026" style="position:absolute;margin-left:141.75pt;margin-top:0;width:470.3pt;height:17.05pt;z-index:15730176;visibility:visible;mso-wrap-style:square;mso-wrap-distance-left:0;mso-wrap-distance-top:0;mso-wrap-distance-right:0;mso-wrap-distance-bottom:0;mso-position-horizontal:absolute;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" path="m5972403,l,,,216001r5972403,l5972403,xe" fillcolor="#c5cdbe" stroked="f">
                <v:path arrowok="t"/>
                <w10:wrap anchorx="page" anchory="page"/>
              </v:shape>
            </w:pict>
          </mc:Fallback>
        </mc:AlternateContent>
      </w:r>
    </w:p>
    <w:p w14:paraId="6AC230B0" w14:textId="461AA3DB" w:rsidR="00C3305C" w:rsidRPr="00C3305C" w:rsidRDefault="00C3305C" w:rsidP="00C3305C">
      <w:pPr>
        <w:shd w:val="clear" w:color="auto" w:fill="FFFFFF"/>
        <w:spacing w:after="300"/>
        <w:jc w:val="center"/>
        <w:rPr>
          <w:rFonts w:ascii="Arial" w:eastAsia="Times New Roman" w:hAnsi="Arial" w:cs="Arial"/>
          <w:color w:val="383838"/>
          <w:sz w:val="32"/>
          <w:szCs w:val="32"/>
          <w:lang w:eastAsia="da-DK"/>
        </w:rPr>
      </w:pPr>
      <w:r w:rsidRPr="00C3305C">
        <w:rPr>
          <w:rFonts w:ascii="Arial" w:eastAsia="Times New Roman" w:hAnsi="Arial" w:cs="Arial"/>
          <w:b/>
          <w:color w:val="383838"/>
          <w:sz w:val="32"/>
          <w:szCs w:val="32"/>
          <w:lang w:eastAsia="da-DK"/>
        </w:rPr>
        <w:t>P-</w:t>
      </w:r>
      <w:r>
        <w:rPr>
          <w:rFonts w:ascii="Arial" w:eastAsia="Times New Roman" w:hAnsi="Arial" w:cs="Arial"/>
          <w:b/>
          <w:color w:val="383838"/>
          <w:sz w:val="32"/>
          <w:szCs w:val="32"/>
          <w:lang w:eastAsia="da-DK"/>
        </w:rPr>
        <w:t>p</w:t>
      </w:r>
      <w:r w:rsidRPr="00C3305C">
        <w:rPr>
          <w:rFonts w:ascii="Arial" w:eastAsia="Times New Roman" w:hAnsi="Arial" w:cs="Arial"/>
          <w:b/>
          <w:color w:val="383838"/>
          <w:sz w:val="32"/>
          <w:szCs w:val="32"/>
          <w:lang w:eastAsia="da-DK"/>
        </w:rPr>
        <w:t>iller</w:t>
      </w:r>
    </w:p>
    <w:p w14:paraId="36D2AE33" w14:textId="0EC6221A"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P</w:t>
      </w:r>
      <w:r>
        <w:rPr>
          <w:rFonts w:ascii="Arial" w:eastAsia="Times New Roman" w:hAnsi="Arial" w:cs="Arial"/>
          <w:color w:val="383838"/>
          <w:sz w:val="24"/>
          <w:szCs w:val="24"/>
          <w:lang w:eastAsia="da-DK"/>
        </w:rPr>
        <w:t>-p</w:t>
      </w:r>
      <w:r w:rsidRPr="00C3305C">
        <w:rPr>
          <w:rFonts w:ascii="Arial" w:eastAsia="Times New Roman" w:hAnsi="Arial" w:cs="Arial"/>
          <w:color w:val="383838"/>
          <w:sz w:val="24"/>
          <w:szCs w:val="24"/>
          <w:lang w:eastAsia="da-DK"/>
        </w:rPr>
        <w:t xml:space="preserve">iller er en sikker prævention. </w:t>
      </w:r>
    </w:p>
    <w:p w14:paraId="4B71A156"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 xml:space="preserve">P-piller er velegnede til at regulere uregelmæssige blødninger og nedsætter ofte blødningsmængden og varigheden. Desuden tyder flere studier på, at p-piller nedsætter intensiteten af de smerter, der kan være under menstruationen (dysmenore). </w:t>
      </w:r>
    </w:p>
    <w:p w14:paraId="61472CAB"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Hvis du har uren hud eller øget mandlig behåring, kan p-piller nedsætte dine gener. Nogle studier tyder på. at p-piller modvirker dannelse af cyster på æggestokkene og modvirker dannelsen af endometriose. P-piller kan også afhjælpe PMS og cyklusrelateret migræne, særligt hvis de indtages i forlænget cyklus.</w:t>
      </w:r>
    </w:p>
    <w:p w14:paraId="02898074" w14:textId="77777777" w:rsidR="00C3305C" w:rsidRPr="00C3305C" w:rsidRDefault="00C3305C" w:rsidP="00C3305C">
      <w:pPr>
        <w:shd w:val="clear" w:color="auto" w:fill="FFFFFF"/>
        <w:spacing w:before="100" w:beforeAutospacing="1" w:after="100" w:afterAutospacing="1"/>
        <w:outlineLvl w:val="2"/>
        <w:rPr>
          <w:rFonts w:ascii="Arial" w:eastAsia="Times New Roman" w:hAnsi="Arial" w:cs="Arial"/>
          <w:b/>
          <w:bCs/>
          <w:sz w:val="24"/>
          <w:szCs w:val="24"/>
          <w:lang w:eastAsia="da-DK"/>
        </w:rPr>
      </w:pPr>
      <w:r w:rsidRPr="00C3305C">
        <w:rPr>
          <w:rFonts w:ascii="Arial" w:eastAsia="Times New Roman" w:hAnsi="Arial" w:cs="Arial"/>
          <w:b/>
          <w:bCs/>
          <w:sz w:val="24"/>
          <w:szCs w:val="24"/>
          <w:lang w:eastAsia="da-DK"/>
        </w:rPr>
        <w:t>Hvordan tages p-piller?</w:t>
      </w:r>
    </w:p>
    <w:p w14:paraId="70119DEE"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En pakke med p-piller indeholder 21 tabletter. Du kan vælge at tage dem på flere måder:</w:t>
      </w:r>
    </w:p>
    <w:p w14:paraId="6EE4B1B7"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Hvis du vil have menstruation hver måned, tager du pillerne 21 dage i træk og holder derefter 7 dages pause, hvor du bløder. Husk, at der er tale om en kunstig menstruation, også kaldet en bortfaldsblødning, der fremkaldes på grund af pausen i p-pillerne.</w:t>
      </w:r>
    </w:p>
    <w:p w14:paraId="5682ACCB"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Hvis du ikke ønsker menstruation hver måned, tager du pillerne uafbrudt, også kaldet forlænget p-pillecyklus. Det betyder at du tager p-piller hele tiden uden pause, indtil du begynder at bløde. Det sker en eller anden tilfældig dag, typisk hver 3.-6. måned. Så holder du 3 dages pause og starter igen med p-pillerne på 4. dagen.</w:t>
      </w:r>
    </w:p>
    <w:p w14:paraId="6E2BD690"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Der er ikke noget, der tyder på, at det er usundt for kroppen at overspringe blødningerne.</w:t>
      </w:r>
    </w:p>
    <w:p w14:paraId="22D344F4" w14:textId="77777777" w:rsidR="00C3305C" w:rsidRPr="00C3305C" w:rsidRDefault="00C3305C" w:rsidP="00C3305C">
      <w:pPr>
        <w:shd w:val="clear" w:color="auto" w:fill="FFFFFF"/>
        <w:spacing w:before="100" w:beforeAutospacing="1" w:after="100" w:afterAutospacing="1"/>
        <w:outlineLvl w:val="2"/>
        <w:rPr>
          <w:rFonts w:ascii="Arial" w:eastAsia="Times New Roman" w:hAnsi="Arial" w:cs="Arial"/>
          <w:b/>
          <w:bCs/>
          <w:sz w:val="24"/>
          <w:szCs w:val="24"/>
          <w:lang w:eastAsia="da-DK"/>
        </w:rPr>
      </w:pPr>
      <w:r w:rsidRPr="00C3305C">
        <w:rPr>
          <w:rFonts w:ascii="Arial" w:eastAsia="Times New Roman" w:hAnsi="Arial" w:cs="Arial"/>
          <w:b/>
          <w:bCs/>
          <w:sz w:val="24"/>
          <w:szCs w:val="24"/>
          <w:lang w:eastAsia="da-DK"/>
        </w:rPr>
        <w:t>Hvad hvis jeg glemmer en pille?</w:t>
      </w:r>
    </w:p>
    <w:p w14:paraId="1E091B2F" w14:textId="77777777" w:rsid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P-pillerne tages på et fast tidspunkt en gang i døgnet. Hvis man glemmer en pille, for eksempel om aftenen, kan den tages næste morgen. Går der mere end 36 timer mellem pillerne, bør du bruge anden prævention, med mindre den er glemt indenfor de første tre pakkedage.</w:t>
      </w:r>
    </w:p>
    <w:p w14:paraId="7E71AC33" w14:textId="77777777" w:rsidR="00C3305C" w:rsidRDefault="00C3305C" w:rsidP="00C3305C">
      <w:pPr>
        <w:shd w:val="clear" w:color="auto" w:fill="FFFFFF"/>
        <w:spacing w:after="300"/>
        <w:rPr>
          <w:rFonts w:ascii="Arial" w:eastAsia="Times New Roman" w:hAnsi="Arial" w:cs="Arial"/>
          <w:color w:val="383838"/>
          <w:sz w:val="24"/>
          <w:szCs w:val="24"/>
          <w:lang w:eastAsia="da-DK"/>
        </w:rPr>
      </w:pPr>
    </w:p>
    <w:p w14:paraId="2A5A85C0" w14:textId="77777777" w:rsidR="00910D51" w:rsidRDefault="00910D51" w:rsidP="00247696"/>
    <w:p w14:paraId="72349B2B" w14:textId="77777777" w:rsidR="00910D51" w:rsidRDefault="00910D51" w:rsidP="00247696"/>
    <w:p w14:paraId="705088BE" w14:textId="77777777" w:rsidR="00247696" w:rsidRDefault="00247696" w:rsidP="00247696"/>
    <w:p w14:paraId="077EEBA8" w14:textId="77777777" w:rsidR="00C3305C" w:rsidRPr="00C3305C" w:rsidRDefault="00C3305C" w:rsidP="00C3305C"/>
    <w:p w14:paraId="003467D4" w14:textId="77777777" w:rsidR="00C3305C" w:rsidRPr="00C3305C" w:rsidRDefault="00C3305C" w:rsidP="00C3305C"/>
    <w:p w14:paraId="457B13A1" w14:textId="77777777" w:rsidR="00C3305C" w:rsidRPr="00C3305C" w:rsidRDefault="00C3305C" w:rsidP="00C3305C"/>
    <w:p w14:paraId="0C41A5B5" w14:textId="77777777" w:rsidR="00C3305C" w:rsidRDefault="00C3305C" w:rsidP="00C3305C"/>
    <w:p w14:paraId="2D9FD9F2" w14:textId="6D638A13" w:rsidR="00C3305C" w:rsidRPr="00C3305C" w:rsidRDefault="00C3305C" w:rsidP="00C3305C">
      <w:pPr>
        <w:tabs>
          <w:tab w:val="left" w:pos="2191"/>
        </w:tabs>
      </w:pPr>
      <w:r w:rsidRPr="00C3305C">
        <w:rPr>
          <w:rFonts w:ascii="Arial" w:eastAsia="Times New Roman" w:hAnsi="Arial" w:cs="Arial"/>
          <w:b/>
          <w:bCs/>
          <w:sz w:val="24"/>
          <w:szCs w:val="24"/>
          <w:lang w:eastAsia="da-DK"/>
        </w:rPr>
        <w:t>P-piller og kræft</w:t>
      </w:r>
    </w:p>
    <w:p w14:paraId="6878D36E"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 xml:space="preserve">Der har været meget debat om p-pillers påvirkning af kræftrisikoen. Der foreligger en række store befolkningsstudier, og sammenlagt tyder disse på, at p-piller IKKE øger den samlede kræftrisiko. P-piller er forbundet med en nedsat risiko for kræft i æggestokke og livmoderhule, men til gengæld en let øget risiko for brystkræft og kræft i livmoderhalsen. Særligt den øgede risiko for brystkræft bekymrer mange kvinder. Det er dog vigtigt at gøre sig klart </w:t>
      </w:r>
    </w:p>
    <w:p w14:paraId="7E541DD7"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1) at enhver form for prævention, der indeholder hormon, er forbundet med en let øget risiko</w:t>
      </w:r>
    </w:p>
    <w:p w14:paraId="7C09BD1C"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 xml:space="preserve"> 2) at den øgede risiko er lille sammenlignet med andre risikofaktorer såsom højt forbrug af alkohol, genetik, ingen eller få børnefødsler, overvægt og mangel på motion.</w:t>
      </w:r>
    </w:p>
    <w:p w14:paraId="1CA8CCB1" w14:textId="6F241270"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Et stort studium fra 2017 viste således, at der i en gruppe på 100.000 kvinder, der ikke anvendte p-piller, var 55 tilfælde af brystkræft sammenlignet med 68 tilfælde i en tilsvarende gruppe på 100.000 kvinder, der ikke anvendte piller. Dette svarer til 13 ekstra tilfælde pr. 100.000 kvinder eller 1 ekstra tilfælde for hver 7690 kvinder, der brugte p-piller i et år.</w:t>
      </w:r>
    </w:p>
    <w:p w14:paraId="12C15CF9" w14:textId="77777777" w:rsidR="00C3305C" w:rsidRPr="00C3305C" w:rsidRDefault="00C3305C" w:rsidP="00C3305C">
      <w:pPr>
        <w:shd w:val="clear" w:color="auto" w:fill="FFFFFF"/>
        <w:spacing w:before="100" w:beforeAutospacing="1" w:after="100" w:afterAutospacing="1"/>
        <w:outlineLvl w:val="2"/>
        <w:rPr>
          <w:rFonts w:ascii="Arial" w:eastAsia="Times New Roman" w:hAnsi="Arial" w:cs="Arial"/>
          <w:b/>
          <w:bCs/>
          <w:sz w:val="24"/>
          <w:szCs w:val="24"/>
          <w:lang w:eastAsia="da-DK"/>
        </w:rPr>
      </w:pPr>
      <w:r w:rsidRPr="00C3305C">
        <w:rPr>
          <w:rFonts w:ascii="Arial" w:eastAsia="Times New Roman" w:hAnsi="Arial" w:cs="Arial"/>
          <w:b/>
          <w:bCs/>
          <w:sz w:val="24"/>
          <w:szCs w:val="24"/>
          <w:lang w:eastAsia="da-DK"/>
        </w:rPr>
        <w:t>P-piller og blodpropper</w:t>
      </w:r>
    </w:p>
    <w:p w14:paraId="1F18788D"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Den væsentligste risiko og bekymring ved brug af p-piller er en øget risiko for udvikling af blodpropper. Det gælder først og fremmest blodpropper i ben og lunger, men også i hjerte og hjerne. Selvom risikoen er forøget, er den stadig meget lille. For yngre kvinder, der ikke tager p-piller, er risikoen cirka 50 tilfælde pr. 100.000 kvinder. For kvinder, der tager p-piller, er risikoen omkring 3 gange forøget. Det svarer til cirka 100 ekstra tilfælde pr. 100.000 kvinder – eller 1 ekstra tilfælde pr. 1000 kvinder. Til sammenligning er risikoen for en blodprop under graviditet og barsel omkring seks gange forøget – det vil sige dobbelt så høj som risikoen ved p-pillebehandling. Risikoen for blodprop er forskellig for de forskellige klasser af p-piller. Generelt anbefaler man de såkaldte 2. generationsp-piller – for eksempel Femicept, Malonetta, Microgyn. P-ring og p-plaster er forbundet med den højeste risiko for udvikling af blodpropper.</w:t>
      </w:r>
    </w:p>
    <w:p w14:paraId="08D586A1" w14:textId="77777777" w:rsidR="00C3305C" w:rsidRPr="00C3305C" w:rsidRDefault="00C3305C" w:rsidP="00C3305C">
      <w:pPr>
        <w:shd w:val="clear" w:color="auto" w:fill="FFFFFF"/>
        <w:spacing w:before="100" w:beforeAutospacing="1" w:after="100" w:afterAutospacing="1"/>
        <w:outlineLvl w:val="2"/>
        <w:rPr>
          <w:rFonts w:ascii="Arial" w:eastAsia="Times New Roman" w:hAnsi="Arial" w:cs="Arial"/>
          <w:b/>
          <w:bCs/>
          <w:sz w:val="24"/>
          <w:szCs w:val="24"/>
          <w:lang w:eastAsia="da-DK"/>
        </w:rPr>
      </w:pPr>
      <w:r w:rsidRPr="00C3305C">
        <w:rPr>
          <w:rFonts w:ascii="Arial" w:eastAsia="Times New Roman" w:hAnsi="Arial" w:cs="Arial"/>
          <w:b/>
          <w:bCs/>
          <w:sz w:val="24"/>
          <w:szCs w:val="24"/>
          <w:lang w:eastAsia="da-DK"/>
        </w:rPr>
        <w:t>Hvem bør ikke tage p-piller?</w:t>
      </w:r>
    </w:p>
    <w:p w14:paraId="32CE4C44" w14:textId="77777777" w:rsid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 xml:space="preserve">Hvis du tidligere har haft en blodprop eller er særligt genetisk disponeret bør du ikke tage p-piller. Det gælder også, hvis du har sukkersyge, forhøjet blodtryk eller migræne med aura. Bortset fra disse risikogrupper er p-piller en effektiv præventionsform, der kan anvendes af hovedparten af yngre kvinder frem til 35-års alderen. Risikoen for blodpropper stiger med stigende alder. Hvis du er over 35 år og har andre risikofaktorer, som for eksempel rygning, </w:t>
      </w:r>
    </w:p>
    <w:p w14:paraId="1D1A48D6" w14:textId="77777777" w:rsidR="00C3305C" w:rsidRDefault="00C3305C" w:rsidP="00C3305C">
      <w:pPr>
        <w:tabs>
          <w:tab w:val="left" w:pos="2191"/>
        </w:tabs>
        <w:rPr>
          <w:rFonts w:ascii="Arial" w:eastAsia="Times New Roman" w:hAnsi="Arial" w:cs="Arial"/>
          <w:color w:val="383838"/>
          <w:sz w:val="24"/>
          <w:szCs w:val="24"/>
          <w:lang w:eastAsia="da-DK"/>
        </w:rPr>
      </w:pPr>
    </w:p>
    <w:p w14:paraId="65A25DA5" w14:textId="77777777" w:rsidR="00C3305C" w:rsidRDefault="00C3305C" w:rsidP="00C3305C">
      <w:pPr>
        <w:tabs>
          <w:tab w:val="left" w:pos="2191"/>
        </w:tabs>
        <w:rPr>
          <w:rFonts w:ascii="Arial" w:eastAsia="Times New Roman" w:hAnsi="Arial" w:cs="Arial"/>
          <w:color w:val="383838"/>
          <w:sz w:val="24"/>
          <w:szCs w:val="24"/>
          <w:lang w:eastAsia="da-DK"/>
        </w:rPr>
      </w:pPr>
    </w:p>
    <w:p w14:paraId="1D36CEC2" w14:textId="77777777" w:rsidR="00C3305C" w:rsidRDefault="00C3305C" w:rsidP="00C3305C">
      <w:pPr>
        <w:tabs>
          <w:tab w:val="left" w:pos="2191"/>
        </w:tabs>
        <w:rPr>
          <w:rFonts w:ascii="Arial" w:eastAsia="Times New Roman" w:hAnsi="Arial" w:cs="Arial"/>
          <w:color w:val="383838"/>
          <w:sz w:val="24"/>
          <w:szCs w:val="24"/>
          <w:lang w:eastAsia="da-DK"/>
        </w:rPr>
      </w:pPr>
    </w:p>
    <w:p w14:paraId="12EAF2E3" w14:textId="77777777" w:rsidR="00A311C8" w:rsidRDefault="00A311C8" w:rsidP="00C3305C">
      <w:pPr>
        <w:shd w:val="clear" w:color="auto" w:fill="FFFFFF"/>
        <w:spacing w:after="300"/>
        <w:rPr>
          <w:rFonts w:ascii="Arial" w:eastAsia="Times New Roman" w:hAnsi="Arial" w:cs="Arial"/>
          <w:color w:val="383838"/>
          <w:sz w:val="24"/>
          <w:szCs w:val="24"/>
          <w:lang w:eastAsia="da-DK"/>
        </w:rPr>
      </w:pPr>
    </w:p>
    <w:p w14:paraId="416A4756" w14:textId="2831A09A"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overvægt eller familiær disposition, bør du skifte til anden præventionsform, som for eksempel hormonspiral, p-stav eller minipiller. Også risikoen for brystkræft stiger med stigende alder, hvorfor du bør overveje anden prævention, hvis du er over 35 år gammel og familiært disponeret.</w:t>
      </w:r>
    </w:p>
    <w:p w14:paraId="253F8430" w14:textId="77777777" w:rsidR="00C3305C" w:rsidRPr="00C3305C" w:rsidRDefault="00C3305C" w:rsidP="00C3305C">
      <w:pPr>
        <w:shd w:val="clear" w:color="auto" w:fill="FFFFFF"/>
        <w:spacing w:before="100" w:beforeAutospacing="1" w:after="100" w:afterAutospacing="1"/>
        <w:outlineLvl w:val="2"/>
        <w:rPr>
          <w:rFonts w:ascii="Arial" w:eastAsia="Times New Roman" w:hAnsi="Arial" w:cs="Arial"/>
          <w:b/>
          <w:bCs/>
          <w:sz w:val="24"/>
          <w:szCs w:val="24"/>
          <w:lang w:eastAsia="da-DK"/>
        </w:rPr>
      </w:pPr>
      <w:r w:rsidRPr="00C3305C">
        <w:rPr>
          <w:rFonts w:ascii="Arial" w:eastAsia="Times New Roman" w:hAnsi="Arial" w:cs="Arial"/>
          <w:b/>
          <w:bCs/>
          <w:sz w:val="24"/>
          <w:szCs w:val="24"/>
          <w:lang w:eastAsia="da-DK"/>
        </w:rPr>
        <w:t>Hvad er symptomerne på en blodprop?</w:t>
      </w:r>
    </w:p>
    <w:p w14:paraId="10BEE607" w14:textId="77777777" w:rsidR="00C3305C" w:rsidRPr="00C3305C" w:rsidRDefault="00C3305C" w:rsidP="00C3305C">
      <w:pPr>
        <w:shd w:val="clear" w:color="auto" w:fill="FFFFFF"/>
        <w:spacing w:after="300"/>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Selvom det er en sjælden hændelse, bør enhver, der tager p-piller, være bekendt med symptomerne på en blodprop. Symptomerne kan opstå sammen eller hver for sig og er:</w:t>
      </w:r>
    </w:p>
    <w:p w14:paraId="068B640D" w14:textId="77777777" w:rsidR="00C3305C" w:rsidRPr="00C3305C" w:rsidRDefault="00C3305C" w:rsidP="00C3305C">
      <w:pPr>
        <w:widowControl/>
        <w:numPr>
          <w:ilvl w:val="0"/>
          <w:numId w:val="1"/>
        </w:numPr>
        <w:shd w:val="clear" w:color="auto" w:fill="FFFFFF"/>
        <w:autoSpaceDE/>
        <w:autoSpaceDN/>
        <w:spacing w:before="100" w:beforeAutospacing="1" w:after="100" w:afterAutospacing="1"/>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Stærk smerte eller hævelse i et af benene. Dette kan være ledsaget af ømhed, varmefølelse eller ændringer i hudfarven til f.eks. bleg, rød eller blå.</w:t>
      </w:r>
    </w:p>
    <w:p w14:paraId="2C8A0178" w14:textId="77777777" w:rsidR="00C3305C" w:rsidRPr="00C3305C" w:rsidRDefault="00C3305C" w:rsidP="00C3305C">
      <w:pPr>
        <w:widowControl/>
        <w:numPr>
          <w:ilvl w:val="0"/>
          <w:numId w:val="1"/>
        </w:numPr>
        <w:shd w:val="clear" w:color="auto" w:fill="FFFFFF"/>
        <w:autoSpaceDE/>
        <w:autoSpaceDN/>
        <w:spacing w:before="100" w:beforeAutospacing="1" w:after="100" w:afterAutospacing="1"/>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Pludselig opstået uforklarlig åndenød, hoste eller hurtig vejrtrækning.</w:t>
      </w:r>
    </w:p>
    <w:p w14:paraId="45671BA8" w14:textId="77777777" w:rsidR="00C3305C" w:rsidRPr="00C3305C" w:rsidRDefault="00C3305C" w:rsidP="00C3305C">
      <w:pPr>
        <w:widowControl/>
        <w:numPr>
          <w:ilvl w:val="0"/>
          <w:numId w:val="1"/>
        </w:numPr>
        <w:shd w:val="clear" w:color="auto" w:fill="FFFFFF"/>
        <w:autoSpaceDE/>
        <w:autoSpaceDN/>
        <w:spacing w:before="100" w:beforeAutospacing="1" w:after="100" w:afterAutospacing="1"/>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Brystsmerter, ofte akutte, men nogle gange blot ubehag eller trykken.</w:t>
      </w:r>
    </w:p>
    <w:p w14:paraId="1F9CC550" w14:textId="77777777" w:rsidR="00C3305C" w:rsidRPr="00C3305C" w:rsidRDefault="00C3305C" w:rsidP="00C3305C">
      <w:pPr>
        <w:widowControl/>
        <w:numPr>
          <w:ilvl w:val="0"/>
          <w:numId w:val="1"/>
        </w:numPr>
        <w:shd w:val="clear" w:color="auto" w:fill="FFFFFF"/>
        <w:autoSpaceDE/>
        <w:autoSpaceDN/>
        <w:spacing w:before="100" w:beforeAutospacing="1" w:after="100" w:afterAutospacing="1"/>
        <w:rPr>
          <w:rFonts w:ascii="Arial" w:eastAsia="Times New Roman" w:hAnsi="Arial" w:cs="Arial"/>
          <w:color w:val="383838"/>
          <w:sz w:val="24"/>
          <w:szCs w:val="24"/>
          <w:lang w:eastAsia="da-DK"/>
        </w:rPr>
      </w:pPr>
      <w:r w:rsidRPr="00C3305C">
        <w:rPr>
          <w:rFonts w:ascii="Arial" w:eastAsia="Times New Roman" w:hAnsi="Arial" w:cs="Arial"/>
          <w:color w:val="383838"/>
          <w:sz w:val="24"/>
          <w:szCs w:val="24"/>
          <w:lang w:eastAsia="da-DK"/>
        </w:rPr>
        <w:t>Svækkelse eller lammelse i ansigtet, armen eller benet, talebesvær eller forståelsesproblemer, pludselig opstået synstab eller sløret syn.</w:t>
      </w:r>
    </w:p>
    <w:p w14:paraId="5967CBCE" w14:textId="77777777" w:rsidR="00C3305C" w:rsidRPr="00C3305C" w:rsidRDefault="00C3305C" w:rsidP="00C3305C">
      <w:pPr>
        <w:tabs>
          <w:tab w:val="left" w:pos="2191"/>
        </w:tabs>
      </w:pPr>
    </w:p>
    <w:sectPr w:rsidR="00C3305C" w:rsidRPr="00C3305C" w:rsidSect="00932F27">
      <w:headerReference w:type="default" r:id="rId9"/>
      <w:type w:val="continuous"/>
      <w:pgSz w:w="12240" w:h="15840"/>
      <w:pgMar w:top="1701" w:right="1134" w:bottom="1701" w:left="1134" w:header="708" w:footer="70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176BB0" w14:textId="77777777" w:rsidR="002553E9" w:rsidRDefault="002553E9" w:rsidP="00C9301F">
      <w:r>
        <w:separator/>
      </w:r>
    </w:p>
  </w:endnote>
  <w:endnote w:type="continuationSeparator" w:id="0">
    <w:p w14:paraId="74C053BE" w14:textId="77777777" w:rsidR="002553E9" w:rsidRDefault="002553E9" w:rsidP="00C930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F63C6" w14:textId="2FE7C16E" w:rsidR="00C9301F" w:rsidRPr="00C9301F" w:rsidRDefault="00C9301F">
    <w:pPr>
      <w:pStyle w:val="Footer"/>
      <w:rPr>
        <w:sz w:val="16"/>
        <w:szCs w:val="16"/>
      </w:rPr>
    </w:pPr>
    <w:r>
      <w:ptab w:relativeTo="margin" w:alignment="center" w:leader="none"/>
    </w:r>
    <w:r w:rsidRPr="00C9301F">
      <w:rPr>
        <w:sz w:val="16"/>
        <w:szCs w:val="16"/>
      </w:rPr>
      <w:t xml:space="preserve">Granvej </w:t>
    </w:r>
    <w:r w:rsidRPr="00C9301F">
      <w:rPr>
        <w:sz w:val="16"/>
        <w:szCs w:val="16"/>
      </w:rPr>
      <w:t>2E, 2. sal</w:t>
    </w:r>
  </w:p>
  <w:p w14:paraId="39176EAD" w14:textId="604A4D18" w:rsidR="00C9301F" w:rsidRPr="00C9301F" w:rsidRDefault="00C9301F">
    <w:pPr>
      <w:pStyle w:val="Footer"/>
      <w:rPr>
        <w:sz w:val="16"/>
        <w:szCs w:val="16"/>
      </w:rPr>
    </w:pPr>
    <w:r w:rsidRPr="00C9301F">
      <w:rPr>
        <w:sz w:val="16"/>
        <w:szCs w:val="16"/>
      </w:rPr>
      <w:tab/>
      <w:t>7190 Billund</w:t>
    </w:r>
  </w:p>
  <w:p w14:paraId="54628BFF" w14:textId="77777777" w:rsidR="00C9301F" w:rsidRPr="00C9301F" w:rsidRDefault="00C9301F">
    <w:pPr>
      <w:pStyle w:val="Footer"/>
      <w:rPr>
        <w:sz w:val="16"/>
        <w:szCs w:val="16"/>
      </w:rPr>
    </w:pPr>
    <w:r w:rsidRPr="00C9301F">
      <w:rPr>
        <w:sz w:val="16"/>
        <w:szCs w:val="16"/>
      </w:rPr>
      <w:tab/>
      <w:t>Tlf. 69141405</w:t>
    </w:r>
  </w:p>
  <w:p w14:paraId="683BA152" w14:textId="3D0BF2E7" w:rsidR="00C9301F" w:rsidRPr="00C9301F" w:rsidRDefault="00C9301F">
    <w:pPr>
      <w:pStyle w:val="Footer"/>
      <w:rPr>
        <w:sz w:val="16"/>
        <w:szCs w:val="16"/>
      </w:rPr>
    </w:pPr>
    <w:r w:rsidRPr="00C9301F">
      <w:rPr>
        <w:sz w:val="16"/>
        <w:szCs w:val="16"/>
      </w:rPr>
      <w:tab/>
      <w:t>CVR 37158046</w:t>
    </w:r>
  </w:p>
  <w:p w14:paraId="348958FC" w14:textId="68F452CE" w:rsidR="00C9301F" w:rsidRPr="00C9301F" w:rsidRDefault="00096406">
    <w:pPr>
      <w:pStyle w:val="Footer"/>
      <w:rPr>
        <w:sz w:val="16"/>
        <w:szCs w:val="16"/>
      </w:rPr>
    </w:pPr>
    <w:r w:rsidRPr="008F5748">
      <w:rPr>
        <w:rFonts w:ascii="Arial" w:hAnsi="Arial" w:cs="Arial"/>
        <w:noProof/>
      </w:rPr>
      <mc:AlternateContent>
        <mc:Choice Requires="wps">
          <w:drawing>
            <wp:anchor distT="0" distB="0" distL="0" distR="0" simplePos="0" relativeHeight="251671552" behindDoc="0" locked="0" layoutInCell="1" allowOverlap="1" wp14:anchorId="04D516B0" wp14:editId="5FCB3812">
              <wp:simplePos x="0" y="0"/>
              <wp:positionH relativeFrom="page">
                <wp:align>left</wp:align>
              </wp:positionH>
              <wp:positionV relativeFrom="page">
                <wp:align>bottom</wp:align>
              </wp:positionV>
              <wp:extent cx="1800225" cy="230504"/>
              <wp:effectExtent l="0" t="0" r="9525" b="0"/>
              <wp:wrapNone/>
              <wp:docPr id="17"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0225" cy="230504"/>
                      </a:xfrm>
                      <a:custGeom>
                        <a:avLst/>
                        <a:gdLst/>
                        <a:ahLst/>
                        <a:cxnLst/>
                        <a:rect l="l" t="t" r="r" b="b"/>
                        <a:pathLst>
                          <a:path w="1800225" h="230504">
                            <a:moveTo>
                              <a:pt x="1799996" y="0"/>
                            </a:moveTo>
                            <a:lnTo>
                              <a:pt x="0" y="0"/>
                            </a:lnTo>
                            <a:lnTo>
                              <a:pt x="0" y="230403"/>
                            </a:lnTo>
                            <a:lnTo>
                              <a:pt x="1799996" y="230403"/>
                            </a:lnTo>
                            <a:lnTo>
                              <a:pt x="1799996" y="0"/>
                            </a:lnTo>
                            <a:close/>
                          </a:path>
                        </a:pathLst>
                      </a:custGeom>
                      <a:solidFill>
                        <a:srgbClr val="9E7374"/>
                      </a:solidFill>
                    </wps:spPr>
                    <wps:bodyPr wrap="square" lIns="0" tIns="0" rIns="0" bIns="0" rtlCol="0">
                      <a:prstTxWarp prst="textNoShape">
                        <a:avLst/>
                      </a:prstTxWarp>
                      <a:noAutofit/>
                    </wps:bodyPr>
                  </wps:wsp>
                </a:graphicData>
              </a:graphic>
            </wp:anchor>
          </w:drawing>
        </mc:Choice>
        <mc:Fallback>
          <w:pict>
            <v:shape w14:anchorId="2CBA475D" id="Graphic 3" o:spid="_x0000_s1026" style="position:absolute;margin-left:0;margin-top:0;width:141.75pt;height:18.15pt;z-index:251671552;visibility:visible;mso-wrap-style:square;mso-wrap-distance-left:0;mso-wrap-distance-top:0;mso-wrap-distance-right:0;mso-wrap-distance-bottom:0;mso-position-horizontal:left;mso-position-horizontal-relative:page;mso-position-vertical:bottom;mso-position-vertical-relative:page;v-text-anchor:top" coordsize="1800225,2305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" path="m1799996,l,,,230403r1799996,l1799996,xe" fillcolor="#9e7374" stroked="f">
              <v:path arrowok="t"/>
              <w10:wrap anchorx="page" anchory="page"/>
            </v:shape>
          </w:pict>
        </mc:Fallback>
      </mc:AlternateContent>
    </w:r>
    <w:r w:rsidR="00C9301F" w:rsidRPr="00C9301F">
      <w:rPr>
        <w:sz w:val="16"/>
        <w:szCs w:val="16"/>
      </w:rPr>
      <w:tab/>
      <w:t>www.gynbillund.dk</w:t>
    </w:r>
    <w:r w:rsidR="00C9301F" w:rsidRPr="00C9301F">
      <w:rPr>
        <w:sz w:val="16"/>
        <w:szCs w:val="16"/>
      </w:rP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6D014" w14:textId="77777777" w:rsidR="002553E9" w:rsidRDefault="002553E9" w:rsidP="00C9301F">
      <w:r>
        <w:separator/>
      </w:r>
    </w:p>
  </w:footnote>
  <w:footnote w:type="continuationSeparator" w:id="0">
    <w:p w14:paraId="3A5A918A" w14:textId="77777777" w:rsidR="002553E9" w:rsidRDefault="002553E9" w:rsidP="00C930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D4245" w14:textId="225E6AFA" w:rsidR="008F5748" w:rsidRDefault="00EC2BBE" w:rsidP="008F5748">
    <w:pPr>
      <w:spacing w:before="1"/>
      <w:ind w:left="1321"/>
    </w:pPr>
    <w:r w:rsidRPr="008F5748">
      <w:rPr>
        <w:rFonts w:ascii="Arial" w:hAnsi="Arial" w:cs="Arial"/>
        <w:noProof/>
      </w:rPr>
      <mc:AlternateContent>
        <mc:Choice Requires="wps">
          <w:drawing>
            <wp:anchor distT="0" distB="0" distL="0" distR="0" simplePos="0" relativeHeight="251665408" behindDoc="0" locked="0" layoutInCell="1" allowOverlap="1" wp14:anchorId="25FA417A" wp14:editId="40A1CA5E">
              <wp:simplePos x="0" y="0"/>
              <wp:positionH relativeFrom="page">
                <wp:align>right</wp:align>
              </wp:positionH>
              <wp:positionV relativeFrom="page">
                <wp:posOffset>27526</wp:posOffset>
              </wp:positionV>
              <wp:extent cx="5972810" cy="216535"/>
              <wp:effectExtent l="0" t="0" r="8890" b="0"/>
              <wp:wrapNone/>
              <wp:docPr id="13"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585C2043" id="Graphic 4" o:spid="_x0000_s1026" style="position:absolute;margin-left:419.1pt;margin-top:2.15pt;width:470.3pt;height:17.05pt;z-index:251665408;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9C1409C" w14:textId="77777777" w:rsidR="008F5748" w:rsidRDefault="008F5748" w:rsidP="008F5748">
    <w:pPr>
      <w:spacing w:before="1"/>
      <w:ind w:left="1321"/>
    </w:pPr>
  </w:p>
  <w:p w14:paraId="7B27923B" w14:textId="5E8F630B" w:rsidR="008F5748" w:rsidRPr="00BE56A0" w:rsidRDefault="008F5748" w:rsidP="00FF71C6">
    <w:pPr>
      <w:spacing w:before="1"/>
      <w:ind w:left="2160" w:firstLine="720"/>
      <w:rPr>
        <w:rFonts w:ascii="Arial" w:hAnsi="Arial"/>
        <w:sz w:val="41"/>
        <w:lang w:val="da-DK"/>
      </w:rPr>
    </w:pPr>
    <w:r>
      <w:rPr>
        <w:noProof/>
      </w:rPr>
      <mc:AlternateContent>
        <mc:Choice Requires="wps">
          <w:drawing>
            <wp:anchor distT="0" distB="0" distL="0" distR="0" simplePos="0" relativeHeight="251661312" behindDoc="0" locked="1" layoutInCell="1" allowOverlap="0" wp14:anchorId="6B5EFA41" wp14:editId="45CB4E1F">
              <wp:simplePos x="0" y="0"/>
              <wp:positionH relativeFrom="page">
                <wp:posOffset>174625</wp:posOffset>
              </wp:positionH>
              <wp:positionV relativeFrom="page">
                <wp:posOffset>353060</wp:posOffset>
              </wp:positionV>
              <wp:extent cx="1562100" cy="1316990"/>
              <wp:effectExtent l="0" t="0" r="0" b="0"/>
              <wp:wrapNone/>
              <wp:docPr id="8"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D6CE2" id="Graphic 5" o:spid="_x0000_s1026" style="position:absolute;margin-left:13.75pt;margin-top:27.8pt;width:123pt;height:103.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3360" behindDoc="0" locked="0" layoutInCell="1" allowOverlap="1" wp14:anchorId="085B2AA3" wp14:editId="1A2AF715">
              <wp:simplePos x="0" y="0"/>
              <wp:positionH relativeFrom="page">
                <wp:posOffset>1799996</wp:posOffset>
              </wp:positionH>
              <wp:positionV relativeFrom="paragraph">
                <wp:posOffset>-148874</wp:posOffset>
              </wp:positionV>
              <wp:extent cx="1270" cy="540385"/>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EB63198" id="Graphic 1" o:spid="_x0000_s1026" style="position:absolute;margin-left:141.75pt;margin-top:-11.7pt;width:.1pt;height:42.55pt;z-index:25166336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5BBFDAC9" w14:textId="3821EBAD" w:rsidR="008F5748" w:rsidRDefault="008F57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BF5CF0" w14:textId="77777777" w:rsidR="00FF71C6" w:rsidRDefault="00FF71C6" w:rsidP="008F5748">
    <w:pPr>
      <w:spacing w:before="1"/>
      <w:ind w:left="1321"/>
    </w:pPr>
    <w:r w:rsidRPr="008F5748">
      <w:rPr>
        <w:rFonts w:ascii="Arial" w:hAnsi="Arial" w:cs="Arial"/>
        <w:noProof/>
      </w:rPr>
      <mc:AlternateContent>
        <mc:Choice Requires="wps">
          <w:drawing>
            <wp:anchor distT="0" distB="0" distL="0" distR="0" simplePos="0" relativeHeight="251669504" behindDoc="0" locked="0" layoutInCell="1" allowOverlap="1" wp14:anchorId="4AA9D68C" wp14:editId="70988B94">
              <wp:simplePos x="0" y="0"/>
              <wp:positionH relativeFrom="page">
                <wp:align>right</wp:align>
              </wp:positionH>
              <wp:positionV relativeFrom="page">
                <wp:posOffset>27526</wp:posOffset>
              </wp:positionV>
              <wp:extent cx="5972810" cy="216535"/>
              <wp:effectExtent l="0" t="0" r="8890" b="0"/>
              <wp:wrapNone/>
              <wp:docPr id="1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72810" cy="216535"/>
                      </a:xfrm>
                      <a:custGeom>
                        <a:avLst/>
                        <a:gdLst/>
                        <a:ahLst/>
                        <a:cxnLst/>
                        <a:rect l="l" t="t" r="r" b="b"/>
                        <a:pathLst>
                          <a:path w="5972810" h="216535">
                            <a:moveTo>
                              <a:pt x="5972403" y="0"/>
                            </a:moveTo>
                            <a:lnTo>
                              <a:pt x="0" y="0"/>
                            </a:lnTo>
                            <a:lnTo>
                              <a:pt x="0" y="216001"/>
                            </a:lnTo>
                            <a:lnTo>
                              <a:pt x="5972403" y="216001"/>
                            </a:lnTo>
                            <a:lnTo>
                              <a:pt x="5972403" y="0"/>
                            </a:lnTo>
                            <a:close/>
                          </a:path>
                        </a:pathLst>
                      </a:custGeom>
                      <a:solidFill>
                        <a:srgbClr val="C5CDBE"/>
                      </a:solidFill>
                    </wps:spPr>
                    <wps:bodyPr wrap="square" lIns="0" tIns="0" rIns="0" bIns="0" rtlCol="0">
                      <a:prstTxWarp prst="textNoShape">
                        <a:avLst/>
                      </a:prstTxWarp>
                      <a:noAutofit/>
                    </wps:bodyPr>
                  </wps:wsp>
                </a:graphicData>
              </a:graphic>
            </wp:anchor>
          </w:drawing>
        </mc:Choice>
        <mc:Fallback>
          <w:pict>
            <v:shape w14:anchorId="1C976BA4" id="Graphic 4" o:spid="_x0000_s1026" style="position:absolute;margin-left:419.1pt;margin-top:2.15pt;width:470.3pt;height:17.05pt;z-index:251669504;visibility:visible;mso-wrap-style:square;mso-wrap-distance-left:0;mso-wrap-distance-top:0;mso-wrap-distance-right:0;mso-wrap-distance-bottom:0;mso-position-horizontal:right;mso-position-horizontal-relative:page;mso-position-vertical:absolute;mso-position-vertical-relative:page;v-text-anchor:top" coordsize="5972810,2165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" path="m5972403,l,,,216001r5972403,l5972403,xe" fillcolor="#c5cdbe" stroked="f">
              <v:path arrowok="t"/>
              <w10:wrap anchorx="page" anchory="page"/>
            </v:shape>
          </w:pict>
        </mc:Fallback>
      </mc:AlternateContent>
    </w:r>
  </w:p>
  <w:p w14:paraId="3D5D4E09" w14:textId="77777777" w:rsidR="00FF71C6" w:rsidRDefault="00FF71C6" w:rsidP="008F5748">
    <w:pPr>
      <w:spacing w:before="1"/>
      <w:ind w:left="1321"/>
    </w:pPr>
  </w:p>
  <w:p w14:paraId="3F878A02" w14:textId="2875795E" w:rsidR="00FF71C6" w:rsidRPr="00BE56A0" w:rsidRDefault="00FF71C6" w:rsidP="00EC2BBE">
    <w:pPr>
      <w:spacing w:before="1"/>
      <w:ind w:left="1440" w:firstLine="720"/>
      <w:rPr>
        <w:rFonts w:ascii="Arial" w:hAnsi="Arial"/>
        <w:sz w:val="41"/>
        <w:lang w:val="da-DK"/>
      </w:rPr>
    </w:pPr>
    <w:r>
      <w:rPr>
        <w:noProof/>
      </w:rPr>
      <mc:AlternateContent>
        <mc:Choice Requires="wps">
          <w:drawing>
            <wp:anchor distT="0" distB="0" distL="0" distR="0" simplePos="0" relativeHeight="251667456" behindDoc="0" locked="1" layoutInCell="1" allowOverlap="0" wp14:anchorId="272F9AFD" wp14:editId="685996E0">
              <wp:simplePos x="0" y="0"/>
              <wp:positionH relativeFrom="page">
                <wp:posOffset>174625</wp:posOffset>
              </wp:positionH>
              <wp:positionV relativeFrom="page">
                <wp:posOffset>353060</wp:posOffset>
              </wp:positionV>
              <wp:extent cx="1562100" cy="1316990"/>
              <wp:effectExtent l="0" t="0" r="0" b="0"/>
              <wp:wrapNone/>
              <wp:docPr id="1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62100" cy="1316990"/>
                      </a:xfrm>
                      <a:custGeom>
                        <a:avLst/>
                        <a:gdLst/>
                        <a:ahLst/>
                        <a:cxnLst/>
                        <a:rect l="l" t="t" r="r" b="b"/>
                        <a:pathLst>
                          <a:path w="1560830" h="1316355">
                            <a:moveTo>
                              <a:pt x="459282" y="169481"/>
                            </a:moveTo>
                            <a:lnTo>
                              <a:pt x="459244" y="160591"/>
                            </a:lnTo>
                            <a:lnTo>
                              <a:pt x="458939" y="156781"/>
                            </a:lnTo>
                            <a:lnTo>
                              <a:pt x="458838" y="155511"/>
                            </a:lnTo>
                            <a:lnTo>
                              <a:pt x="457860" y="150431"/>
                            </a:lnTo>
                            <a:lnTo>
                              <a:pt x="456184" y="145351"/>
                            </a:lnTo>
                            <a:lnTo>
                              <a:pt x="455383" y="142811"/>
                            </a:lnTo>
                            <a:lnTo>
                              <a:pt x="454380" y="140271"/>
                            </a:lnTo>
                            <a:lnTo>
                              <a:pt x="453301" y="137731"/>
                            </a:lnTo>
                            <a:lnTo>
                              <a:pt x="452183" y="135191"/>
                            </a:lnTo>
                            <a:lnTo>
                              <a:pt x="451548" y="133921"/>
                            </a:lnTo>
                            <a:lnTo>
                              <a:pt x="450951" y="132651"/>
                            </a:lnTo>
                            <a:lnTo>
                              <a:pt x="449313" y="130111"/>
                            </a:lnTo>
                            <a:lnTo>
                              <a:pt x="447548" y="127571"/>
                            </a:lnTo>
                            <a:lnTo>
                              <a:pt x="445871" y="125031"/>
                            </a:lnTo>
                            <a:lnTo>
                              <a:pt x="444119" y="122491"/>
                            </a:lnTo>
                            <a:lnTo>
                              <a:pt x="442099" y="119951"/>
                            </a:lnTo>
                            <a:lnTo>
                              <a:pt x="441236" y="118681"/>
                            </a:lnTo>
                            <a:lnTo>
                              <a:pt x="439966" y="117411"/>
                            </a:lnTo>
                            <a:lnTo>
                              <a:pt x="439521" y="116141"/>
                            </a:lnTo>
                            <a:lnTo>
                              <a:pt x="438213" y="114871"/>
                            </a:lnTo>
                            <a:lnTo>
                              <a:pt x="435724" y="112331"/>
                            </a:lnTo>
                            <a:lnTo>
                              <a:pt x="433158" y="109791"/>
                            </a:lnTo>
                            <a:lnTo>
                              <a:pt x="432663" y="109791"/>
                            </a:lnTo>
                            <a:lnTo>
                              <a:pt x="431241" y="108521"/>
                            </a:lnTo>
                            <a:lnTo>
                              <a:pt x="429285" y="105981"/>
                            </a:lnTo>
                            <a:lnTo>
                              <a:pt x="423227" y="100901"/>
                            </a:lnTo>
                            <a:lnTo>
                              <a:pt x="416902" y="97091"/>
                            </a:lnTo>
                            <a:lnTo>
                              <a:pt x="410362" y="92011"/>
                            </a:lnTo>
                            <a:lnTo>
                              <a:pt x="403656" y="88201"/>
                            </a:lnTo>
                            <a:lnTo>
                              <a:pt x="396786" y="85661"/>
                            </a:lnTo>
                            <a:lnTo>
                              <a:pt x="389788" y="81851"/>
                            </a:lnTo>
                            <a:lnTo>
                              <a:pt x="382676" y="79311"/>
                            </a:lnTo>
                            <a:lnTo>
                              <a:pt x="375475" y="75501"/>
                            </a:lnTo>
                            <a:lnTo>
                              <a:pt x="365760" y="72961"/>
                            </a:lnTo>
                            <a:lnTo>
                              <a:pt x="355917" y="69151"/>
                            </a:lnTo>
                            <a:lnTo>
                              <a:pt x="350951" y="67881"/>
                            </a:lnTo>
                            <a:lnTo>
                              <a:pt x="340969" y="66611"/>
                            </a:lnTo>
                            <a:lnTo>
                              <a:pt x="325869" y="62801"/>
                            </a:lnTo>
                            <a:lnTo>
                              <a:pt x="320802" y="62801"/>
                            </a:lnTo>
                            <a:lnTo>
                              <a:pt x="315734" y="61531"/>
                            </a:lnTo>
                            <a:lnTo>
                              <a:pt x="300431" y="60261"/>
                            </a:lnTo>
                            <a:lnTo>
                              <a:pt x="338226" y="66611"/>
                            </a:lnTo>
                            <a:lnTo>
                              <a:pt x="345655" y="69151"/>
                            </a:lnTo>
                            <a:lnTo>
                              <a:pt x="353021" y="70421"/>
                            </a:lnTo>
                            <a:lnTo>
                              <a:pt x="388581" y="84391"/>
                            </a:lnTo>
                            <a:lnTo>
                              <a:pt x="418503" y="103441"/>
                            </a:lnTo>
                            <a:lnTo>
                              <a:pt x="422351" y="105981"/>
                            </a:lnTo>
                            <a:lnTo>
                              <a:pt x="425958" y="109791"/>
                            </a:lnTo>
                            <a:lnTo>
                              <a:pt x="431177" y="114871"/>
                            </a:lnTo>
                            <a:lnTo>
                              <a:pt x="435952" y="121221"/>
                            </a:lnTo>
                            <a:lnTo>
                              <a:pt x="450850" y="159321"/>
                            </a:lnTo>
                            <a:lnTo>
                              <a:pt x="450964" y="163131"/>
                            </a:lnTo>
                            <a:lnTo>
                              <a:pt x="450748" y="166941"/>
                            </a:lnTo>
                            <a:lnTo>
                              <a:pt x="443407" y="191071"/>
                            </a:lnTo>
                            <a:lnTo>
                              <a:pt x="441807" y="194881"/>
                            </a:lnTo>
                            <a:lnTo>
                              <a:pt x="440397" y="197421"/>
                            </a:lnTo>
                            <a:lnTo>
                              <a:pt x="438759" y="199961"/>
                            </a:lnTo>
                            <a:lnTo>
                              <a:pt x="438035" y="199961"/>
                            </a:lnTo>
                            <a:lnTo>
                              <a:pt x="437349" y="201231"/>
                            </a:lnTo>
                            <a:lnTo>
                              <a:pt x="405269" y="230441"/>
                            </a:lnTo>
                            <a:lnTo>
                              <a:pt x="399021" y="235521"/>
                            </a:lnTo>
                            <a:lnTo>
                              <a:pt x="392607" y="238061"/>
                            </a:lnTo>
                            <a:lnTo>
                              <a:pt x="386041" y="241871"/>
                            </a:lnTo>
                            <a:lnTo>
                              <a:pt x="379361" y="245681"/>
                            </a:lnTo>
                            <a:lnTo>
                              <a:pt x="374865" y="246951"/>
                            </a:lnTo>
                            <a:lnTo>
                              <a:pt x="370293" y="249491"/>
                            </a:lnTo>
                            <a:lnTo>
                              <a:pt x="361048" y="253301"/>
                            </a:lnTo>
                            <a:lnTo>
                              <a:pt x="346900" y="257111"/>
                            </a:lnTo>
                            <a:lnTo>
                              <a:pt x="342125" y="259651"/>
                            </a:lnTo>
                            <a:lnTo>
                              <a:pt x="332511" y="262191"/>
                            </a:lnTo>
                            <a:lnTo>
                              <a:pt x="327672" y="262191"/>
                            </a:lnTo>
                            <a:lnTo>
                              <a:pt x="308114" y="267271"/>
                            </a:lnTo>
                            <a:lnTo>
                              <a:pt x="293306" y="268541"/>
                            </a:lnTo>
                            <a:lnTo>
                              <a:pt x="278409" y="271081"/>
                            </a:lnTo>
                            <a:lnTo>
                              <a:pt x="263461" y="271081"/>
                            </a:lnTo>
                            <a:lnTo>
                              <a:pt x="248475" y="272351"/>
                            </a:lnTo>
                            <a:lnTo>
                              <a:pt x="233502" y="271081"/>
                            </a:lnTo>
                            <a:lnTo>
                              <a:pt x="218567" y="271081"/>
                            </a:lnTo>
                            <a:lnTo>
                              <a:pt x="203695" y="268541"/>
                            </a:lnTo>
                            <a:lnTo>
                              <a:pt x="198755" y="268541"/>
                            </a:lnTo>
                            <a:lnTo>
                              <a:pt x="193840" y="267271"/>
                            </a:lnTo>
                            <a:lnTo>
                              <a:pt x="184035" y="266001"/>
                            </a:lnTo>
                            <a:lnTo>
                              <a:pt x="174320" y="263461"/>
                            </a:lnTo>
                            <a:lnTo>
                              <a:pt x="167081" y="262191"/>
                            </a:lnTo>
                            <a:lnTo>
                              <a:pt x="138836" y="252031"/>
                            </a:lnTo>
                            <a:lnTo>
                              <a:pt x="100228" y="231711"/>
                            </a:lnTo>
                            <a:lnTo>
                              <a:pt x="94576" y="226631"/>
                            </a:lnTo>
                            <a:lnTo>
                              <a:pt x="92760" y="225361"/>
                            </a:lnTo>
                            <a:lnTo>
                              <a:pt x="92316" y="224091"/>
                            </a:lnTo>
                            <a:lnTo>
                              <a:pt x="90982" y="222821"/>
                            </a:lnTo>
                            <a:lnTo>
                              <a:pt x="88607" y="221551"/>
                            </a:lnTo>
                            <a:lnTo>
                              <a:pt x="86309" y="219011"/>
                            </a:lnTo>
                            <a:lnTo>
                              <a:pt x="85102" y="217741"/>
                            </a:lnTo>
                            <a:lnTo>
                              <a:pt x="84683" y="216471"/>
                            </a:lnTo>
                            <a:lnTo>
                              <a:pt x="83540" y="215201"/>
                            </a:lnTo>
                            <a:lnTo>
                              <a:pt x="82727" y="213931"/>
                            </a:lnTo>
                            <a:lnTo>
                              <a:pt x="80899" y="212661"/>
                            </a:lnTo>
                            <a:lnTo>
                              <a:pt x="79298" y="210121"/>
                            </a:lnTo>
                            <a:lnTo>
                              <a:pt x="77787" y="207581"/>
                            </a:lnTo>
                            <a:lnTo>
                              <a:pt x="76187" y="205041"/>
                            </a:lnTo>
                            <a:lnTo>
                              <a:pt x="75895" y="205041"/>
                            </a:lnTo>
                            <a:lnTo>
                              <a:pt x="72593" y="198691"/>
                            </a:lnTo>
                            <a:lnTo>
                              <a:pt x="70027" y="191071"/>
                            </a:lnTo>
                            <a:lnTo>
                              <a:pt x="68237" y="184721"/>
                            </a:lnTo>
                            <a:lnTo>
                              <a:pt x="67284" y="177101"/>
                            </a:lnTo>
                            <a:lnTo>
                              <a:pt x="67208" y="170751"/>
                            </a:lnTo>
                            <a:lnTo>
                              <a:pt x="68008" y="163131"/>
                            </a:lnTo>
                            <a:lnTo>
                              <a:pt x="69634" y="156781"/>
                            </a:lnTo>
                            <a:lnTo>
                              <a:pt x="72047" y="149161"/>
                            </a:lnTo>
                            <a:lnTo>
                              <a:pt x="72263" y="149161"/>
                            </a:lnTo>
                            <a:lnTo>
                              <a:pt x="74726" y="142811"/>
                            </a:lnTo>
                            <a:lnTo>
                              <a:pt x="76034" y="141541"/>
                            </a:lnTo>
                            <a:lnTo>
                              <a:pt x="76962" y="139001"/>
                            </a:lnTo>
                            <a:lnTo>
                              <a:pt x="77558" y="137731"/>
                            </a:lnTo>
                            <a:lnTo>
                              <a:pt x="78244" y="137731"/>
                            </a:lnTo>
                            <a:lnTo>
                              <a:pt x="78892" y="136461"/>
                            </a:lnTo>
                            <a:lnTo>
                              <a:pt x="81559" y="131381"/>
                            </a:lnTo>
                            <a:lnTo>
                              <a:pt x="84607" y="127571"/>
                            </a:lnTo>
                            <a:lnTo>
                              <a:pt x="91198" y="119951"/>
                            </a:lnTo>
                            <a:lnTo>
                              <a:pt x="94754" y="117411"/>
                            </a:lnTo>
                            <a:lnTo>
                              <a:pt x="102260" y="109791"/>
                            </a:lnTo>
                            <a:lnTo>
                              <a:pt x="106210" y="107251"/>
                            </a:lnTo>
                            <a:lnTo>
                              <a:pt x="110299" y="103441"/>
                            </a:lnTo>
                            <a:lnTo>
                              <a:pt x="116535" y="99631"/>
                            </a:lnTo>
                            <a:lnTo>
                              <a:pt x="171640" y="74231"/>
                            </a:lnTo>
                            <a:lnTo>
                              <a:pt x="193776" y="67881"/>
                            </a:lnTo>
                            <a:lnTo>
                              <a:pt x="208775" y="64071"/>
                            </a:lnTo>
                            <a:lnTo>
                              <a:pt x="193649" y="66611"/>
                            </a:lnTo>
                            <a:lnTo>
                              <a:pt x="191770" y="67881"/>
                            </a:lnTo>
                            <a:lnTo>
                              <a:pt x="187401" y="67881"/>
                            </a:lnTo>
                            <a:lnTo>
                              <a:pt x="182435" y="69151"/>
                            </a:lnTo>
                            <a:lnTo>
                              <a:pt x="173774" y="71691"/>
                            </a:lnTo>
                            <a:lnTo>
                              <a:pt x="168859" y="72961"/>
                            </a:lnTo>
                            <a:lnTo>
                              <a:pt x="159118" y="76771"/>
                            </a:lnTo>
                            <a:lnTo>
                              <a:pt x="154279" y="78041"/>
                            </a:lnTo>
                            <a:lnTo>
                              <a:pt x="144716" y="81851"/>
                            </a:lnTo>
                            <a:lnTo>
                              <a:pt x="139979" y="84391"/>
                            </a:lnTo>
                            <a:lnTo>
                              <a:pt x="135318" y="85661"/>
                            </a:lnTo>
                            <a:lnTo>
                              <a:pt x="121539" y="93281"/>
                            </a:lnTo>
                            <a:lnTo>
                              <a:pt x="114833" y="97091"/>
                            </a:lnTo>
                            <a:lnTo>
                              <a:pt x="108292" y="100901"/>
                            </a:lnTo>
                            <a:lnTo>
                              <a:pt x="101930" y="105981"/>
                            </a:lnTo>
                            <a:lnTo>
                              <a:pt x="95770" y="109791"/>
                            </a:lnTo>
                            <a:lnTo>
                              <a:pt x="89852" y="114871"/>
                            </a:lnTo>
                            <a:lnTo>
                              <a:pt x="84239" y="121221"/>
                            </a:lnTo>
                            <a:lnTo>
                              <a:pt x="80619" y="125031"/>
                            </a:lnTo>
                            <a:lnTo>
                              <a:pt x="77190" y="128841"/>
                            </a:lnTo>
                            <a:lnTo>
                              <a:pt x="74104" y="132651"/>
                            </a:lnTo>
                            <a:lnTo>
                              <a:pt x="73355" y="133921"/>
                            </a:lnTo>
                            <a:lnTo>
                              <a:pt x="72567" y="135191"/>
                            </a:lnTo>
                            <a:lnTo>
                              <a:pt x="71869" y="136461"/>
                            </a:lnTo>
                            <a:lnTo>
                              <a:pt x="70777" y="137731"/>
                            </a:lnTo>
                            <a:lnTo>
                              <a:pt x="69240" y="140271"/>
                            </a:lnTo>
                            <a:lnTo>
                              <a:pt x="67462" y="144081"/>
                            </a:lnTo>
                            <a:lnTo>
                              <a:pt x="66573" y="145351"/>
                            </a:lnTo>
                            <a:lnTo>
                              <a:pt x="66255" y="145351"/>
                            </a:lnTo>
                            <a:lnTo>
                              <a:pt x="64871" y="149161"/>
                            </a:lnTo>
                            <a:lnTo>
                              <a:pt x="64630" y="149161"/>
                            </a:lnTo>
                            <a:lnTo>
                              <a:pt x="63830" y="151701"/>
                            </a:lnTo>
                            <a:lnTo>
                              <a:pt x="63398" y="152971"/>
                            </a:lnTo>
                            <a:lnTo>
                              <a:pt x="62928" y="154241"/>
                            </a:lnTo>
                            <a:lnTo>
                              <a:pt x="62064" y="156781"/>
                            </a:lnTo>
                            <a:lnTo>
                              <a:pt x="61264" y="159321"/>
                            </a:lnTo>
                            <a:lnTo>
                              <a:pt x="60693" y="161861"/>
                            </a:lnTo>
                            <a:lnTo>
                              <a:pt x="59461" y="166941"/>
                            </a:lnTo>
                            <a:lnTo>
                              <a:pt x="59067" y="170751"/>
                            </a:lnTo>
                            <a:lnTo>
                              <a:pt x="58991" y="178371"/>
                            </a:lnTo>
                            <a:lnTo>
                              <a:pt x="59524" y="184721"/>
                            </a:lnTo>
                            <a:lnTo>
                              <a:pt x="59639" y="185991"/>
                            </a:lnTo>
                            <a:lnTo>
                              <a:pt x="61252" y="193611"/>
                            </a:lnTo>
                            <a:lnTo>
                              <a:pt x="63766" y="202501"/>
                            </a:lnTo>
                            <a:lnTo>
                              <a:pt x="67437" y="210121"/>
                            </a:lnTo>
                            <a:lnTo>
                              <a:pt x="67779" y="210121"/>
                            </a:lnTo>
                            <a:lnTo>
                              <a:pt x="68757" y="212661"/>
                            </a:lnTo>
                            <a:lnTo>
                              <a:pt x="70675" y="215201"/>
                            </a:lnTo>
                            <a:lnTo>
                              <a:pt x="72339" y="217741"/>
                            </a:lnTo>
                            <a:lnTo>
                              <a:pt x="73507" y="220281"/>
                            </a:lnTo>
                            <a:lnTo>
                              <a:pt x="74269" y="221551"/>
                            </a:lnTo>
                            <a:lnTo>
                              <a:pt x="75095" y="221551"/>
                            </a:lnTo>
                            <a:lnTo>
                              <a:pt x="79209" y="227901"/>
                            </a:lnTo>
                            <a:lnTo>
                              <a:pt x="82867" y="231711"/>
                            </a:lnTo>
                            <a:lnTo>
                              <a:pt x="90614" y="239331"/>
                            </a:lnTo>
                            <a:lnTo>
                              <a:pt x="94716" y="241871"/>
                            </a:lnTo>
                            <a:lnTo>
                              <a:pt x="103251" y="248221"/>
                            </a:lnTo>
                            <a:lnTo>
                              <a:pt x="170624" y="278701"/>
                            </a:lnTo>
                            <a:lnTo>
                              <a:pt x="178269" y="279971"/>
                            </a:lnTo>
                            <a:lnTo>
                              <a:pt x="185966" y="282511"/>
                            </a:lnTo>
                            <a:lnTo>
                              <a:pt x="201472" y="285051"/>
                            </a:lnTo>
                            <a:lnTo>
                              <a:pt x="232752" y="287591"/>
                            </a:lnTo>
                            <a:lnTo>
                              <a:pt x="264160" y="287591"/>
                            </a:lnTo>
                            <a:lnTo>
                              <a:pt x="295440" y="285051"/>
                            </a:lnTo>
                            <a:lnTo>
                              <a:pt x="326339" y="279971"/>
                            </a:lnTo>
                            <a:lnTo>
                              <a:pt x="341553" y="274891"/>
                            </a:lnTo>
                            <a:lnTo>
                              <a:pt x="349072" y="273621"/>
                            </a:lnTo>
                            <a:lnTo>
                              <a:pt x="352806" y="272351"/>
                            </a:lnTo>
                            <a:lnTo>
                              <a:pt x="356539" y="271081"/>
                            </a:lnTo>
                            <a:lnTo>
                              <a:pt x="363931" y="267271"/>
                            </a:lnTo>
                            <a:lnTo>
                              <a:pt x="371246" y="264731"/>
                            </a:lnTo>
                            <a:lnTo>
                              <a:pt x="378460" y="260921"/>
                            </a:lnTo>
                            <a:lnTo>
                              <a:pt x="385584" y="258381"/>
                            </a:lnTo>
                            <a:lnTo>
                              <a:pt x="392569" y="254571"/>
                            </a:lnTo>
                            <a:lnTo>
                              <a:pt x="399440" y="250761"/>
                            </a:lnTo>
                            <a:lnTo>
                              <a:pt x="406146" y="245681"/>
                            </a:lnTo>
                            <a:lnTo>
                              <a:pt x="412686" y="241871"/>
                            </a:lnTo>
                            <a:lnTo>
                              <a:pt x="416991" y="238061"/>
                            </a:lnTo>
                            <a:lnTo>
                              <a:pt x="421144" y="235521"/>
                            </a:lnTo>
                            <a:lnTo>
                              <a:pt x="429107" y="227901"/>
                            </a:lnTo>
                            <a:lnTo>
                              <a:pt x="432904" y="224091"/>
                            </a:lnTo>
                            <a:lnTo>
                              <a:pt x="439991" y="216471"/>
                            </a:lnTo>
                            <a:lnTo>
                              <a:pt x="443280" y="211391"/>
                            </a:lnTo>
                            <a:lnTo>
                              <a:pt x="446214" y="207581"/>
                            </a:lnTo>
                            <a:lnTo>
                              <a:pt x="446925" y="206311"/>
                            </a:lnTo>
                            <a:lnTo>
                              <a:pt x="447675" y="205041"/>
                            </a:lnTo>
                            <a:lnTo>
                              <a:pt x="448335" y="203771"/>
                            </a:lnTo>
                            <a:lnTo>
                              <a:pt x="449351" y="202501"/>
                            </a:lnTo>
                            <a:lnTo>
                              <a:pt x="450799" y="199961"/>
                            </a:lnTo>
                            <a:lnTo>
                              <a:pt x="452437" y="196151"/>
                            </a:lnTo>
                            <a:lnTo>
                              <a:pt x="452704" y="194881"/>
                            </a:lnTo>
                            <a:lnTo>
                              <a:pt x="453542" y="193611"/>
                            </a:lnTo>
                            <a:lnTo>
                              <a:pt x="453783" y="193611"/>
                            </a:lnTo>
                            <a:lnTo>
                              <a:pt x="456501" y="184721"/>
                            </a:lnTo>
                            <a:lnTo>
                              <a:pt x="458355" y="177101"/>
                            </a:lnTo>
                            <a:lnTo>
                              <a:pt x="459282" y="169481"/>
                            </a:lnTo>
                            <a:close/>
                          </a:path>
                          <a:path w="1560830" h="1316355">
                            <a:moveTo>
                              <a:pt x="763981" y="1192123"/>
                            </a:moveTo>
                            <a:lnTo>
                              <a:pt x="761466" y="1138440"/>
                            </a:lnTo>
                            <a:lnTo>
                              <a:pt x="751116" y="1067396"/>
                            </a:lnTo>
                            <a:lnTo>
                              <a:pt x="732955" y="997813"/>
                            </a:lnTo>
                            <a:lnTo>
                              <a:pt x="707351" y="930516"/>
                            </a:lnTo>
                            <a:lnTo>
                              <a:pt x="674751" y="866241"/>
                            </a:lnTo>
                            <a:lnTo>
                              <a:pt x="651586" y="829043"/>
                            </a:lnTo>
                            <a:lnTo>
                              <a:pt x="660781" y="816406"/>
                            </a:lnTo>
                            <a:lnTo>
                              <a:pt x="682078" y="783488"/>
                            </a:lnTo>
                            <a:lnTo>
                              <a:pt x="700887" y="748995"/>
                            </a:lnTo>
                            <a:lnTo>
                              <a:pt x="719747" y="706208"/>
                            </a:lnTo>
                            <a:lnTo>
                              <a:pt x="740079" y="637692"/>
                            </a:lnTo>
                            <a:lnTo>
                              <a:pt x="747407" y="593877"/>
                            </a:lnTo>
                            <a:lnTo>
                              <a:pt x="750633" y="527304"/>
                            </a:lnTo>
                            <a:lnTo>
                              <a:pt x="749681" y="505079"/>
                            </a:lnTo>
                            <a:lnTo>
                              <a:pt x="744791" y="460895"/>
                            </a:lnTo>
                            <a:lnTo>
                              <a:pt x="736295" y="417322"/>
                            </a:lnTo>
                            <a:lnTo>
                              <a:pt x="715987" y="346519"/>
                            </a:lnTo>
                            <a:lnTo>
                              <a:pt x="700214" y="305041"/>
                            </a:lnTo>
                            <a:lnTo>
                              <a:pt x="678053" y="258254"/>
                            </a:lnTo>
                            <a:lnTo>
                              <a:pt x="651992" y="213512"/>
                            </a:lnTo>
                            <a:lnTo>
                              <a:pt x="626567" y="177063"/>
                            </a:lnTo>
                            <a:lnTo>
                              <a:pt x="594690" y="139103"/>
                            </a:lnTo>
                            <a:lnTo>
                              <a:pt x="555015" y="101688"/>
                            </a:lnTo>
                            <a:lnTo>
                              <a:pt x="513435" y="70472"/>
                            </a:lnTo>
                            <a:lnTo>
                              <a:pt x="468515" y="44081"/>
                            </a:lnTo>
                            <a:lnTo>
                              <a:pt x="405676" y="20218"/>
                            </a:lnTo>
                            <a:lnTo>
                              <a:pt x="355561" y="7988"/>
                            </a:lnTo>
                            <a:lnTo>
                              <a:pt x="316242" y="2070"/>
                            </a:lnTo>
                            <a:lnTo>
                              <a:pt x="281736" y="0"/>
                            </a:lnTo>
                            <a:lnTo>
                              <a:pt x="266839" y="0"/>
                            </a:lnTo>
                            <a:lnTo>
                              <a:pt x="222618" y="3302"/>
                            </a:lnTo>
                            <a:lnTo>
                              <a:pt x="183489" y="9410"/>
                            </a:lnTo>
                            <a:lnTo>
                              <a:pt x="131394" y="26454"/>
                            </a:lnTo>
                            <a:lnTo>
                              <a:pt x="84429" y="54292"/>
                            </a:lnTo>
                            <a:lnTo>
                              <a:pt x="50533" y="83261"/>
                            </a:lnTo>
                            <a:lnTo>
                              <a:pt x="25247" y="113868"/>
                            </a:lnTo>
                            <a:lnTo>
                              <a:pt x="6515" y="151892"/>
                            </a:lnTo>
                            <a:lnTo>
                              <a:pt x="0" y="193713"/>
                            </a:lnTo>
                            <a:lnTo>
                              <a:pt x="190" y="198704"/>
                            </a:lnTo>
                            <a:lnTo>
                              <a:pt x="11658" y="242938"/>
                            </a:lnTo>
                            <a:lnTo>
                              <a:pt x="34556" y="276250"/>
                            </a:lnTo>
                            <a:lnTo>
                              <a:pt x="68859" y="303377"/>
                            </a:lnTo>
                            <a:lnTo>
                              <a:pt x="71081" y="304393"/>
                            </a:lnTo>
                            <a:lnTo>
                              <a:pt x="67043" y="301701"/>
                            </a:lnTo>
                            <a:lnTo>
                              <a:pt x="36690" y="274345"/>
                            </a:lnTo>
                            <a:lnTo>
                              <a:pt x="14744" y="237667"/>
                            </a:lnTo>
                            <a:lnTo>
                              <a:pt x="7289" y="203123"/>
                            </a:lnTo>
                            <a:lnTo>
                              <a:pt x="7327" y="189026"/>
                            </a:lnTo>
                            <a:lnTo>
                              <a:pt x="17322" y="148209"/>
                            </a:lnTo>
                            <a:lnTo>
                              <a:pt x="39395" y="112293"/>
                            </a:lnTo>
                            <a:lnTo>
                              <a:pt x="69164" y="81965"/>
                            </a:lnTo>
                            <a:lnTo>
                              <a:pt x="103797" y="57162"/>
                            </a:lnTo>
                            <a:lnTo>
                              <a:pt x="141541" y="37922"/>
                            </a:lnTo>
                            <a:lnTo>
                              <a:pt x="186651" y="24815"/>
                            </a:lnTo>
                            <a:lnTo>
                              <a:pt x="252869" y="17818"/>
                            </a:lnTo>
                            <a:lnTo>
                              <a:pt x="281216" y="17754"/>
                            </a:lnTo>
                            <a:lnTo>
                              <a:pt x="295414" y="18567"/>
                            </a:lnTo>
                            <a:lnTo>
                              <a:pt x="334149" y="22999"/>
                            </a:lnTo>
                            <a:lnTo>
                              <a:pt x="372541" y="31521"/>
                            </a:lnTo>
                            <a:lnTo>
                              <a:pt x="423976" y="46774"/>
                            </a:lnTo>
                            <a:lnTo>
                              <a:pt x="465455" y="65557"/>
                            </a:lnTo>
                            <a:lnTo>
                              <a:pt x="501777" y="87757"/>
                            </a:lnTo>
                            <a:lnTo>
                              <a:pt x="541362" y="117868"/>
                            </a:lnTo>
                            <a:lnTo>
                              <a:pt x="572528" y="146900"/>
                            </a:lnTo>
                            <a:lnTo>
                              <a:pt x="600671" y="178816"/>
                            </a:lnTo>
                            <a:lnTo>
                              <a:pt x="626021" y="213233"/>
                            </a:lnTo>
                            <a:lnTo>
                              <a:pt x="655701" y="262001"/>
                            </a:lnTo>
                            <a:lnTo>
                              <a:pt x="680631" y="313372"/>
                            </a:lnTo>
                            <a:lnTo>
                              <a:pt x="698385" y="360108"/>
                            </a:lnTo>
                            <a:lnTo>
                              <a:pt x="712838" y="408241"/>
                            </a:lnTo>
                            <a:lnTo>
                              <a:pt x="722528" y="449999"/>
                            </a:lnTo>
                            <a:lnTo>
                              <a:pt x="728929" y="492302"/>
                            </a:lnTo>
                            <a:lnTo>
                              <a:pt x="731710" y="534949"/>
                            </a:lnTo>
                            <a:lnTo>
                              <a:pt x="731431" y="563460"/>
                            </a:lnTo>
                            <a:lnTo>
                              <a:pt x="725678" y="620179"/>
                            </a:lnTo>
                            <a:lnTo>
                              <a:pt x="713016" y="675817"/>
                            </a:lnTo>
                            <a:lnTo>
                              <a:pt x="693623" y="729589"/>
                            </a:lnTo>
                            <a:lnTo>
                              <a:pt x="670394" y="776719"/>
                            </a:lnTo>
                            <a:lnTo>
                              <a:pt x="645223" y="817511"/>
                            </a:lnTo>
                            <a:lnTo>
                              <a:pt x="644461" y="818591"/>
                            </a:lnTo>
                            <a:lnTo>
                              <a:pt x="635660" y="805688"/>
                            </a:lnTo>
                            <a:lnTo>
                              <a:pt x="613841" y="776986"/>
                            </a:lnTo>
                            <a:lnTo>
                              <a:pt x="566039" y="723061"/>
                            </a:lnTo>
                            <a:lnTo>
                              <a:pt x="513092" y="674217"/>
                            </a:lnTo>
                            <a:lnTo>
                              <a:pt x="455637" y="630872"/>
                            </a:lnTo>
                            <a:lnTo>
                              <a:pt x="394258" y="593445"/>
                            </a:lnTo>
                            <a:lnTo>
                              <a:pt x="351485" y="571944"/>
                            </a:lnTo>
                            <a:lnTo>
                              <a:pt x="307454" y="553313"/>
                            </a:lnTo>
                            <a:lnTo>
                              <a:pt x="262356" y="537629"/>
                            </a:lnTo>
                            <a:lnTo>
                              <a:pt x="216408" y="524941"/>
                            </a:lnTo>
                            <a:lnTo>
                              <a:pt x="169811" y="515353"/>
                            </a:lnTo>
                            <a:lnTo>
                              <a:pt x="122770" y="508901"/>
                            </a:lnTo>
                            <a:lnTo>
                              <a:pt x="140169" y="512597"/>
                            </a:lnTo>
                            <a:lnTo>
                              <a:pt x="157467" y="516610"/>
                            </a:lnTo>
                            <a:lnTo>
                              <a:pt x="208737" y="530580"/>
                            </a:lnTo>
                            <a:lnTo>
                              <a:pt x="258914" y="547649"/>
                            </a:lnTo>
                            <a:lnTo>
                              <a:pt x="307822" y="567804"/>
                            </a:lnTo>
                            <a:lnTo>
                              <a:pt x="355231" y="591032"/>
                            </a:lnTo>
                            <a:lnTo>
                              <a:pt x="415759" y="626694"/>
                            </a:lnTo>
                            <a:lnTo>
                              <a:pt x="472808" y="667524"/>
                            </a:lnTo>
                            <a:lnTo>
                              <a:pt x="525868" y="713282"/>
                            </a:lnTo>
                            <a:lnTo>
                              <a:pt x="574509" y="763638"/>
                            </a:lnTo>
                            <a:lnTo>
                              <a:pt x="618274" y="818273"/>
                            </a:lnTo>
                            <a:lnTo>
                              <a:pt x="631355" y="837209"/>
                            </a:lnTo>
                            <a:lnTo>
                              <a:pt x="628611" y="841095"/>
                            </a:lnTo>
                            <a:lnTo>
                              <a:pt x="574497" y="909040"/>
                            </a:lnTo>
                            <a:lnTo>
                              <a:pt x="545325" y="941184"/>
                            </a:lnTo>
                            <a:lnTo>
                              <a:pt x="503618" y="981481"/>
                            </a:lnTo>
                            <a:lnTo>
                              <a:pt x="459016" y="1018705"/>
                            </a:lnTo>
                            <a:lnTo>
                              <a:pt x="482714" y="1001826"/>
                            </a:lnTo>
                            <a:lnTo>
                              <a:pt x="528040" y="965161"/>
                            </a:lnTo>
                            <a:lnTo>
                              <a:pt x="560031" y="935266"/>
                            </a:lnTo>
                            <a:lnTo>
                              <a:pt x="590207" y="903452"/>
                            </a:lnTo>
                            <a:lnTo>
                              <a:pt x="628307" y="859231"/>
                            </a:lnTo>
                            <a:lnTo>
                              <a:pt x="638022" y="846861"/>
                            </a:lnTo>
                            <a:lnTo>
                              <a:pt x="638175" y="847064"/>
                            </a:lnTo>
                            <a:lnTo>
                              <a:pt x="673760" y="907338"/>
                            </a:lnTo>
                            <a:lnTo>
                              <a:pt x="703389" y="970788"/>
                            </a:lnTo>
                            <a:lnTo>
                              <a:pt x="726694" y="1036916"/>
                            </a:lnTo>
                            <a:lnTo>
                              <a:pt x="739838" y="1087920"/>
                            </a:lnTo>
                            <a:lnTo>
                              <a:pt x="749122" y="1139850"/>
                            </a:lnTo>
                            <a:lnTo>
                              <a:pt x="754481" y="1192453"/>
                            </a:lnTo>
                            <a:lnTo>
                              <a:pt x="755954" y="1245438"/>
                            </a:lnTo>
                            <a:lnTo>
                              <a:pt x="755586" y="1263142"/>
                            </a:lnTo>
                            <a:lnTo>
                              <a:pt x="754786" y="1280845"/>
                            </a:lnTo>
                            <a:lnTo>
                              <a:pt x="753592" y="1298562"/>
                            </a:lnTo>
                            <a:lnTo>
                              <a:pt x="752017" y="1316266"/>
                            </a:lnTo>
                            <a:lnTo>
                              <a:pt x="755281" y="1298765"/>
                            </a:lnTo>
                            <a:lnTo>
                              <a:pt x="761923" y="1245704"/>
                            </a:lnTo>
                            <a:lnTo>
                              <a:pt x="763803" y="1210017"/>
                            </a:lnTo>
                            <a:lnTo>
                              <a:pt x="763981" y="1192123"/>
                            </a:lnTo>
                            <a:close/>
                          </a:path>
                          <a:path w="1560830" h="1316355">
                            <a:moveTo>
                              <a:pt x="1501394" y="172021"/>
                            </a:moveTo>
                            <a:lnTo>
                              <a:pt x="1500873" y="166941"/>
                            </a:lnTo>
                            <a:lnTo>
                              <a:pt x="1499641" y="161861"/>
                            </a:lnTo>
                            <a:lnTo>
                              <a:pt x="1499069" y="159321"/>
                            </a:lnTo>
                            <a:lnTo>
                              <a:pt x="1498269" y="156781"/>
                            </a:lnTo>
                            <a:lnTo>
                              <a:pt x="1497406" y="154241"/>
                            </a:lnTo>
                            <a:lnTo>
                              <a:pt x="1496936" y="152971"/>
                            </a:lnTo>
                            <a:lnTo>
                              <a:pt x="1496504" y="151701"/>
                            </a:lnTo>
                            <a:lnTo>
                              <a:pt x="1495704" y="149161"/>
                            </a:lnTo>
                            <a:lnTo>
                              <a:pt x="1495463" y="149161"/>
                            </a:lnTo>
                            <a:lnTo>
                              <a:pt x="1494078" y="145351"/>
                            </a:lnTo>
                            <a:lnTo>
                              <a:pt x="1493761" y="145351"/>
                            </a:lnTo>
                            <a:lnTo>
                              <a:pt x="1492872" y="144081"/>
                            </a:lnTo>
                            <a:lnTo>
                              <a:pt x="1491094" y="140271"/>
                            </a:lnTo>
                            <a:lnTo>
                              <a:pt x="1489557" y="137731"/>
                            </a:lnTo>
                            <a:lnTo>
                              <a:pt x="1488465" y="136461"/>
                            </a:lnTo>
                            <a:lnTo>
                              <a:pt x="1487766" y="135191"/>
                            </a:lnTo>
                            <a:lnTo>
                              <a:pt x="1486979" y="133921"/>
                            </a:lnTo>
                            <a:lnTo>
                              <a:pt x="1486230" y="132651"/>
                            </a:lnTo>
                            <a:lnTo>
                              <a:pt x="1483144" y="128841"/>
                            </a:lnTo>
                            <a:lnTo>
                              <a:pt x="1479715" y="125031"/>
                            </a:lnTo>
                            <a:lnTo>
                              <a:pt x="1476095" y="121221"/>
                            </a:lnTo>
                            <a:lnTo>
                              <a:pt x="1470469" y="114871"/>
                            </a:lnTo>
                            <a:lnTo>
                              <a:pt x="1464564" y="109791"/>
                            </a:lnTo>
                            <a:lnTo>
                              <a:pt x="1458391" y="105981"/>
                            </a:lnTo>
                            <a:lnTo>
                              <a:pt x="1452041" y="100901"/>
                            </a:lnTo>
                            <a:lnTo>
                              <a:pt x="1445488" y="97091"/>
                            </a:lnTo>
                            <a:lnTo>
                              <a:pt x="1438795" y="93281"/>
                            </a:lnTo>
                            <a:lnTo>
                              <a:pt x="1425016" y="85661"/>
                            </a:lnTo>
                            <a:lnTo>
                              <a:pt x="1420355" y="84391"/>
                            </a:lnTo>
                            <a:lnTo>
                              <a:pt x="1415618" y="81851"/>
                            </a:lnTo>
                            <a:lnTo>
                              <a:pt x="1406055" y="78041"/>
                            </a:lnTo>
                            <a:lnTo>
                              <a:pt x="1401216" y="76771"/>
                            </a:lnTo>
                            <a:lnTo>
                              <a:pt x="1391475" y="72961"/>
                            </a:lnTo>
                            <a:lnTo>
                              <a:pt x="1386560" y="71691"/>
                            </a:lnTo>
                            <a:lnTo>
                              <a:pt x="1377899" y="69151"/>
                            </a:lnTo>
                            <a:lnTo>
                              <a:pt x="1372933" y="67881"/>
                            </a:lnTo>
                            <a:lnTo>
                              <a:pt x="1368564" y="67881"/>
                            </a:lnTo>
                            <a:lnTo>
                              <a:pt x="1366685" y="66611"/>
                            </a:lnTo>
                            <a:lnTo>
                              <a:pt x="1351559" y="64071"/>
                            </a:lnTo>
                            <a:lnTo>
                              <a:pt x="1366558" y="67881"/>
                            </a:lnTo>
                            <a:lnTo>
                              <a:pt x="1373987" y="69151"/>
                            </a:lnTo>
                            <a:lnTo>
                              <a:pt x="1395933" y="76771"/>
                            </a:lnTo>
                            <a:lnTo>
                              <a:pt x="1437360" y="95821"/>
                            </a:lnTo>
                            <a:lnTo>
                              <a:pt x="1454124" y="107251"/>
                            </a:lnTo>
                            <a:lnTo>
                              <a:pt x="1458074" y="109791"/>
                            </a:lnTo>
                            <a:lnTo>
                              <a:pt x="1465580" y="117411"/>
                            </a:lnTo>
                            <a:lnTo>
                              <a:pt x="1469136" y="119951"/>
                            </a:lnTo>
                            <a:lnTo>
                              <a:pt x="1475727" y="127571"/>
                            </a:lnTo>
                            <a:lnTo>
                              <a:pt x="1478775" y="131381"/>
                            </a:lnTo>
                            <a:lnTo>
                              <a:pt x="1481442" y="136461"/>
                            </a:lnTo>
                            <a:lnTo>
                              <a:pt x="1482090" y="137731"/>
                            </a:lnTo>
                            <a:lnTo>
                              <a:pt x="1482775" y="137731"/>
                            </a:lnTo>
                            <a:lnTo>
                              <a:pt x="1483372" y="139001"/>
                            </a:lnTo>
                            <a:lnTo>
                              <a:pt x="1484299" y="141541"/>
                            </a:lnTo>
                            <a:lnTo>
                              <a:pt x="1485607" y="142811"/>
                            </a:lnTo>
                            <a:lnTo>
                              <a:pt x="1488071" y="149161"/>
                            </a:lnTo>
                            <a:lnTo>
                              <a:pt x="1488287" y="149161"/>
                            </a:lnTo>
                            <a:lnTo>
                              <a:pt x="1490700" y="156781"/>
                            </a:lnTo>
                            <a:lnTo>
                              <a:pt x="1492313" y="163131"/>
                            </a:lnTo>
                            <a:lnTo>
                              <a:pt x="1492973" y="169481"/>
                            </a:lnTo>
                            <a:lnTo>
                              <a:pt x="1493050" y="177101"/>
                            </a:lnTo>
                            <a:lnTo>
                              <a:pt x="1492084" y="184721"/>
                            </a:lnTo>
                            <a:lnTo>
                              <a:pt x="1490306" y="191071"/>
                            </a:lnTo>
                            <a:lnTo>
                              <a:pt x="1487728" y="198691"/>
                            </a:lnTo>
                            <a:lnTo>
                              <a:pt x="1484439" y="205041"/>
                            </a:lnTo>
                            <a:lnTo>
                              <a:pt x="1484147" y="205041"/>
                            </a:lnTo>
                            <a:lnTo>
                              <a:pt x="1482877" y="207581"/>
                            </a:lnTo>
                            <a:lnTo>
                              <a:pt x="1481035" y="210121"/>
                            </a:lnTo>
                            <a:lnTo>
                              <a:pt x="1479435" y="212661"/>
                            </a:lnTo>
                            <a:lnTo>
                              <a:pt x="1477606" y="213931"/>
                            </a:lnTo>
                            <a:lnTo>
                              <a:pt x="1476794" y="215201"/>
                            </a:lnTo>
                            <a:lnTo>
                              <a:pt x="1475651" y="216471"/>
                            </a:lnTo>
                            <a:lnTo>
                              <a:pt x="1475232" y="217741"/>
                            </a:lnTo>
                            <a:lnTo>
                              <a:pt x="1474025" y="219011"/>
                            </a:lnTo>
                            <a:lnTo>
                              <a:pt x="1471726" y="221551"/>
                            </a:lnTo>
                            <a:lnTo>
                              <a:pt x="1469351" y="222821"/>
                            </a:lnTo>
                            <a:lnTo>
                              <a:pt x="1468907" y="224091"/>
                            </a:lnTo>
                            <a:lnTo>
                              <a:pt x="1467573" y="225361"/>
                            </a:lnTo>
                            <a:lnTo>
                              <a:pt x="1465757" y="226631"/>
                            </a:lnTo>
                            <a:lnTo>
                              <a:pt x="1460093" y="231711"/>
                            </a:lnTo>
                            <a:lnTo>
                              <a:pt x="1421485" y="252031"/>
                            </a:lnTo>
                            <a:lnTo>
                              <a:pt x="1386014" y="263461"/>
                            </a:lnTo>
                            <a:lnTo>
                              <a:pt x="1376299" y="266001"/>
                            </a:lnTo>
                            <a:lnTo>
                              <a:pt x="1366494" y="267271"/>
                            </a:lnTo>
                            <a:lnTo>
                              <a:pt x="1361579" y="268541"/>
                            </a:lnTo>
                            <a:lnTo>
                              <a:pt x="1356639" y="268541"/>
                            </a:lnTo>
                            <a:lnTo>
                              <a:pt x="1341755" y="271081"/>
                            </a:lnTo>
                            <a:lnTo>
                              <a:pt x="1326819" y="271081"/>
                            </a:lnTo>
                            <a:lnTo>
                              <a:pt x="1311846" y="272351"/>
                            </a:lnTo>
                            <a:lnTo>
                              <a:pt x="1296873" y="271081"/>
                            </a:lnTo>
                            <a:lnTo>
                              <a:pt x="1281912" y="271081"/>
                            </a:lnTo>
                            <a:lnTo>
                              <a:pt x="1267015" y="268541"/>
                            </a:lnTo>
                            <a:lnTo>
                              <a:pt x="1252220" y="267271"/>
                            </a:lnTo>
                            <a:lnTo>
                              <a:pt x="1232662" y="262191"/>
                            </a:lnTo>
                            <a:lnTo>
                              <a:pt x="1227823" y="262191"/>
                            </a:lnTo>
                            <a:lnTo>
                              <a:pt x="1218209" y="259651"/>
                            </a:lnTo>
                            <a:lnTo>
                              <a:pt x="1213434" y="257111"/>
                            </a:lnTo>
                            <a:lnTo>
                              <a:pt x="1199286" y="253301"/>
                            </a:lnTo>
                            <a:lnTo>
                              <a:pt x="1190040" y="249491"/>
                            </a:lnTo>
                            <a:lnTo>
                              <a:pt x="1185468" y="246951"/>
                            </a:lnTo>
                            <a:lnTo>
                              <a:pt x="1180973" y="245681"/>
                            </a:lnTo>
                            <a:lnTo>
                              <a:pt x="1174280" y="241871"/>
                            </a:lnTo>
                            <a:lnTo>
                              <a:pt x="1167714" y="238061"/>
                            </a:lnTo>
                            <a:lnTo>
                              <a:pt x="1161300" y="235521"/>
                            </a:lnTo>
                            <a:lnTo>
                              <a:pt x="1155065" y="230441"/>
                            </a:lnTo>
                            <a:lnTo>
                              <a:pt x="1149007" y="226631"/>
                            </a:lnTo>
                            <a:lnTo>
                              <a:pt x="1143177" y="222821"/>
                            </a:lnTo>
                            <a:lnTo>
                              <a:pt x="1122299" y="199961"/>
                            </a:lnTo>
                            <a:lnTo>
                              <a:pt x="1121575" y="199961"/>
                            </a:lnTo>
                            <a:lnTo>
                              <a:pt x="1119936" y="197421"/>
                            </a:lnTo>
                            <a:lnTo>
                              <a:pt x="1118527" y="194881"/>
                            </a:lnTo>
                            <a:lnTo>
                              <a:pt x="1116926" y="191071"/>
                            </a:lnTo>
                            <a:lnTo>
                              <a:pt x="1115834" y="189801"/>
                            </a:lnTo>
                            <a:lnTo>
                              <a:pt x="1112837" y="182181"/>
                            </a:lnTo>
                            <a:lnTo>
                              <a:pt x="1110843" y="175831"/>
                            </a:lnTo>
                            <a:lnTo>
                              <a:pt x="1109649" y="168211"/>
                            </a:lnTo>
                            <a:lnTo>
                              <a:pt x="1109357" y="163131"/>
                            </a:lnTo>
                            <a:lnTo>
                              <a:pt x="1109472" y="159321"/>
                            </a:lnTo>
                            <a:lnTo>
                              <a:pt x="1124369" y="121221"/>
                            </a:lnTo>
                            <a:lnTo>
                              <a:pt x="1134376" y="109791"/>
                            </a:lnTo>
                            <a:lnTo>
                              <a:pt x="1137983" y="105981"/>
                            </a:lnTo>
                            <a:lnTo>
                              <a:pt x="1141831" y="103441"/>
                            </a:lnTo>
                            <a:lnTo>
                              <a:pt x="1149883" y="97091"/>
                            </a:lnTo>
                            <a:lnTo>
                              <a:pt x="1154087" y="94551"/>
                            </a:lnTo>
                            <a:lnTo>
                              <a:pt x="1207300" y="70421"/>
                            </a:lnTo>
                            <a:lnTo>
                              <a:pt x="1214678" y="69151"/>
                            </a:lnTo>
                            <a:lnTo>
                              <a:pt x="1222108" y="66611"/>
                            </a:lnTo>
                            <a:lnTo>
                              <a:pt x="1259890" y="60261"/>
                            </a:lnTo>
                            <a:lnTo>
                              <a:pt x="1244600" y="61531"/>
                            </a:lnTo>
                            <a:lnTo>
                              <a:pt x="1239532" y="62801"/>
                            </a:lnTo>
                            <a:lnTo>
                              <a:pt x="1234465" y="62801"/>
                            </a:lnTo>
                            <a:lnTo>
                              <a:pt x="1219365" y="66611"/>
                            </a:lnTo>
                            <a:lnTo>
                              <a:pt x="1209382" y="67881"/>
                            </a:lnTo>
                            <a:lnTo>
                              <a:pt x="1204417" y="69151"/>
                            </a:lnTo>
                            <a:lnTo>
                              <a:pt x="1194574" y="72961"/>
                            </a:lnTo>
                            <a:lnTo>
                              <a:pt x="1184859" y="75501"/>
                            </a:lnTo>
                            <a:lnTo>
                              <a:pt x="1177658" y="79311"/>
                            </a:lnTo>
                            <a:lnTo>
                              <a:pt x="1170533" y="81851"/>
                            </a:lnTo>
                            <a:lnTo>
                              <a:pt x="1163535" y="85661"/>
                            </a:lnTo>
                            <a:lnTo>
                              <a:pt x="1156677" y="88201"/>
                            </a:lnTo>
                            <a:lnTo>
                              <a:pt x="1149959" y="92011"/>
                            </a:lnTo>
                            <a:lnTo>
                              <a:pt x="1143419" y="97091"/>
                            </a:lnTo>
                            <a:lnTo>
                              <a:pt x="1137094" y="100901"/>
                            </a:lnTo>
                            <a:lnTo>
                              <a:pt x="1131049" y="105981"/>
                            </a:lnTo>
                            <a:lnTo>
                              <a:pt x="1129093" y="108521"/>
                            </a:lnTo>
                            <a:lnTo>
                              <a:pt x="1128623" y="108521"/>
                            </a:lnTo>
                            <a:lnTo>
                              <a:pt x="1127175" y="109791"/>
                            </a:lnTo>
                            <a:lnTo>
                              <a:pt x="1124610" y="112331"/>
                            </a:lnTo>
                            <a:lnTo>
                              <a:pt x="1122121" y="114871"/>
                            </a:lnTo>
                            <a:lnTo>
                              <a:pt x="1120813" y="116141"/>
                            </a:lnTo>
                            <a:lnTo>
                              <a:pt x="1120368" y="117411"/>
                            </a:lnTo>
                            <a:lnTo>
                              <a:pt x="1119098" y="118681"/>
                            </a:lnTo>
                            <a:lnTo>
                              <a:pt x="1118235" y="119951"/>
                            </a:lnTo>
                            <a:lnTo>
                              <a:pt x="1116215" y="122491"/>
                            </a:lnTo>
                            <a:lnTo>
                              <a:pt x="1114463" y="125031"/>
                            </a:lnTo>
                            <a:lnTo>
                              <a:pt x="1112786" y="127571"/>
                            </a:lnTo>
                            <a:lnTo>
                              <a:pt x="1111021" y="130111"/>
                            </a:lnTo>
                            <a:lnTo>
                              <a:pt x="1109383" y="132651"/>
                            </a:lnTo>
                            <a:lnTo>
                              <a:pt x="1109091" y="132651"/>
                            </a:lnTo>
                            <a:lnTo>
                              <a:pt x="1108151" y="135191"/>
                            </a:lnTo>
                            <a:lnTo>
                              <a:pt x="1107033" y="137731"/>
                            </a:lnTo>
                            <a:lnTo>
                              <a:pt x="1105954" y="140271"/>
                            </a:lnTo>
                            <a:lnTo>
                              <a:pt x="1104950" y="142811"/>
                            </a:lnTo>
                            <a:lnTo>
                              <a:pt x="1104150" y="145351"/>
                            </a:lnTo>
                            <a:lnTo>
                              <a:pt x="1102474" y="150431"/>
                            </a:lnTo>
                            <a:lnTo>
                              <a:pt x="1101496" y="155511"/>
                            </a:lnTo>
                            <a:lnTo>
                              <a:pt x="1101191" y="159321"/>
                            </a:lnTo>
                            <a:lnTo>
                              <a:pt x="1101090" y="160591"/>
                            </a:lnTo>
                            <a:lnTo>
                              <a:pt x="1101039" y="169481"/>
                            </a:lnTo>
                            <a:lnTo>
                              <a:pt x="1101966" y="177101"/>
                            </a:lnTo>
                            <a:lnTo>
                              <a:pt x="1103820" y="184721"/>
                            </a:lnTo>
                            <a:lnTo>
                              <a:pt x="1106551" y="193611"/>
                            </a:lnTo>
                            <a:lnTo>
                              <a:pt x="1106792" y="193611"/>
                            </a:lnTo>
                            <a:lnTo>
                              <a:pt x="1107084" y="194881"/>
                            </a:lnTo>
                            <a:lnTo>
                              <a:pt x="1107897" y="196151"/>
                            </a:lnTo>
                            <a:lnTo>
                              <a:pt x="1109535" y="199961"/>
                            </a:lnTo>
                            <a:lnTo>
                              <a:pt x="1110983" y="202501"/>
                            </a:lnTo>
                            <a:lnTo>
                              <a:pt x="1111999" y="203771"/>
                            </a:lnTo>
                            <a:lnTo>
                              <a:pt x="1112659" y="205041"/>
                            </a:lnTo>
                            <a:lnTo>
                              <a:pt x="1113409" y="206311"/>
                            </a:lnTo>
                            <a:lnTo>
                              <a:pt x="1114120" y="207581"/>
                            </a:lnTo>
                            <a:lnTo>
                              <a:pt x="1117053" y="211391"/>
                            </a:lnTo>
                            <a:lnTo>
                              <a:pt x="1120343" y="216471"/>
                            </a:lnTo>
                            <a:lnTo>
                              <a:pt x="1127429" y="224091"/>
                            </a:lnTo>
                            <a:lnTo>
                              <a:pt x="1131227" y="227901"/>
                            </a:lnTo>
                            <a:lnTo>
                              <a:pt x="1139190" y="235521"/>
                            </a:lnTo>
                            <a:lnTo>
                              <a:pt x="1143342" y="238061"/>
                            </a:lnTo>
                            <a:lnTo>
                              <a:pt x="1147648" y="241871"/>
                            </a:lnTo>
                            <a:lnTo>
                              <a:pt x="1154176" y="245681"/>
                            </a:lnTo>
                            <a:lnTo>
                              <a:pt x="1160894" y="250761"/>
                            </a:lnTo>
                            <a:lnTo>
                              <a:pt x="1167752" y="254571"/>
                            </a:lnTo>
                            <a:lnTo>
                              <a:pt x="1174750" y="258381"/>
                            </a:lnTo>
                            <a:lnTo>
                              <a:pt x="1181862" y="260921"/>
                            </a:lnTo>
                            <a:lnTo>
                              <a:pt x="1189075" y="264731"/>
                            </a:lnTo>
                            <a:lnTo>
                              <a:pt x="1196390" y="267271"/>
                            </a:lnTo>
                            <a:lnTo>
                              <a:pt x="1203794" y="271081"/>
                            </a:lnTo>
                            <a:lnTo>
                              <a:pt x="1211249" y="273621"/>
                            </a:lnTo>
                            <a:lnTo>
                              <a:pt x="1218768" y="274891"/>
                            </a:lnTo>
                            <a:lnTo>
                              <a:pt x="1233995" y="279971"/>
                            </a:lnTo>
                            <a:lnTo>
                              <a:pt x="1264894" y="285051"/>
                            </a:lnTo>
                            <a:lnTo>
                              <a:pt x="1296174" y="287591"/>
                            </a:lnTo>
                            <a:lnTo>
                              <a:pt x="1327569" y="287591"/>
                            </a:lnTo>
                            <a:lnTo>
                              <a:pt x="1358861" y="285051"/>
                            </a:lnTo>
                            <a:lnTo>
                              <a:pt x="1374355" y="282511"/>
                            </a:lnTo>
                            <a:lnTo>
                              <a:pt x="1382052" y="279971"/>
                            </a:lnTo>
                            <a:lnTo>
                              <a:pt x="1389710" y="278701"/>
                            </a:lnTo>
                            <a:lnTo>
                              <a:pt x="1426984" y="266001"/>
                            </a:lnTo>
                            <a:lnTo>
                              <a:pt x="1457083" y="248221"/>
                            </a:lnTo>
                            <a:lnTo>
                              <a:pt x="1465618" y="241871"/>
                            </a:lnTo>
                            <a:lnTo>
                              <a:pt x="1469720" y="239331"/>
                            </a:lnTo>
                            <a:lnTo>
                              <a:pt x="1477467" y="231711"/>
                            </a:lnTo>
                            <a:lnTo>
                              <a:pt x="1481124" y="227901"/>
                            </a:lnTo>
                            <a:lnTo>
                              <a:pt x="1485239" y="221551"/>
                            </a:lnTo>
                            <a:lnTo>
                              <a:pt x="1486065" y="221551"/>
                            </a:lnTo>
                            <a:lnTo>
                              <a:pt x="1486827" y="220281"/>
                            </a:lnTo>
                            <a:lnTo>
                              <a:pt x="1487995" y="217741"/>
                            </a:lnTo>
                            <a:lnTo>
                              <a:pt x="1489659" y="215201"/>
                            </a:lnTo>
                            <a:lnTo>
                              <a:pt x="1491234" y="212661"/>
                            </a:lnTo>
                            <a:lnTo>
                              <a:pt x="1492897" y="210121"/>
                            </a:lnTo>
                            <a:lnTo>
                              <a:pt x="1496555" y="202501"/>
                            </a:lnTo>
                            <a:lnTo>
                              <a:pt x="1499069" y="193611"/>
                            </a:lnTo>
                            <a:lnTo>
                              <a:pt x="1500695" y="185991"/>
                            </a:lnTo>
                            <a:lnTo>
                              <a:pt x="1501343" y="178371"/>
                            </a:lnTo>
                            <a:lnTo>
                              <a:pt x="1501394" y="172021"/>
                            </a:lnTo>
                            <a:close/>
                          </a:path>
                          <a:path w="1560830" h="1316355">
                            <a:moveTo>
                              <a:pt x="1560334" y="193713"/>
                            </a:moveTo>
                            <a:lnTo>
                              <a:pt x="1553806" y="151892"/>
                            </a:lnTo>
                            <a:lnTo>
                              <a:pt x="1529245" y="105816"/>
                            </a:lnTo>
                            <a:lnTo>
                              <a:pt x="1499057" y="72948"/>
                            </a:lnTo>
                            <a:lnTo>
                              <a:pt x="1463649" y="45910"/>
                            </a:lnTo>
                            <a:lnTo>
                              <a:pt x="1428940" y="26454"/>
                            </a:lnTo>
                            <a:lnTo>
                              <a:pt x="1391373" y="12966"/>
                            </a:lnTo>
                            <a:lnTo>
                              <a:pt x="1337716" y="3302"/>
                            </a:lnTo>
                            <a:lnTo>
                              <a:pt x="1278597" y="0"/>
                            </a:lnTo>
                            <a:lnTo>
                              <a:pt x="1263738" y="584"/>
                            </a:lnTo>
                            <a:lnTo>
                              <a:pt x="1222984" y="4572"/>
                            </a:lnTo>
                            <a:lnTo>
                              <a:pt x="1183182" y="12776"/>
                            </a:lnTo>
                            <a:lnTo>
                              <a:pt x="1129906" y="27851"/>
                            </a:lnTo>
                            <a:lnTo>
                              <a:pt x="1091819" y="44081"/>
                            </a:lnTo>
                            <a:lnTo>
                              <a:pt x="1046886" y="70472"/>
                            </a:lnTo>
                            <a:lnTo>
                              <a:pt x="1005319" y="101688"/>
                            </a:lnTo>
                            <a:lnTo>
                              <a:pt x="972527" y="131953"/>
                            </a:lnTo>
                            <a:lnTo>
                              <a:pt x="942898" y="165354"/>
                            </a:lnTo>
                            <a:lnTo>
                              <a:pt x="916482" y="201142"/>
                            </a:lnTo>
                            <a:lnTo>
                              <a:pt x="892975" y="238810"/>
                            </a:lnTo>
                            <a:lnTo>
                              <a:pt x="866051" y="291490"/>
                            </a:lnTo>
                            <a:lnTo>
                              <a:pt x="842010" y="353529"/>
                            </a:lnTo>
                            <a:lnTo>
                              <a:pt x="827570" y="402996"/>
                            </a:lnTo>
                            <a:lnTo>
                              <a:pt x="816698" y="453580"/>
                            </a:lnTo>
                            <a:lnTo>
                              <a:pt x="811199" y="497687"/>
                            </a:lnTo>
                            <a:lnTo>
                              <a:pt x="809599" y="542124"/>
                            </a:lnTo>
                            <a:lnTo>
                              <a:pt x="811415" y="579132"/>
                            </a:lnTo>
                            <a:lnTo>
                              <a:pt x="817359" y="623176"/>
                            </a:lnTo>
                            <a:lnTo>
                              <a:pt x="836371" y="694626"/>
                            </a:lnTo>
                            <a:lnTo>
                              <a:pt x="856195" y="742353"/>
                            </a:lnTo>
                            <a:lnTo>
                              <a:pt x="878255" y="783488"/>
                            </a:lnTo>
                            <a:lnTo>
                              <a:pt x="907503" y="827303"/>
                            </a:lnTo>
                            <a:lnTo>
                              <a:pt x="901928" y="835469"/>
                            </a:lnTo>
                            <a:lnTo>
                              <a:pt x="866025" y="897966"/>
                            </a:lnTo>
                            <a:lnTo>
                              <a:pt x="836853" y="963828"/>
                            </a:lnTo>
                            <a:lnTo>
                              <a:pt x="814933" y="1032370"/>
                            </a:lnTo>
                            <a:lnTo>
                              <a:pt x="800620" y="1102791"/>
                            </a:lnTo>
                            <a:lnTo>
                              <a:pt x="794270" y="1174216"/>
                            </a:lnTo>
                            <a:lnTo>
                              <a:pt x="793927" y="1192123"/>
                            </a:lnTo>
                            <a:lnTo>
                              <a:pt x="794105" y="1210017"/>
                            </a:lnTo>
                            <a:lnTo>
                              <a:pt x="797687" y="1263472"/>
                            </a:lnTo>
                            <a:lnTo>
                              <a:pt x="805891" y="1316266"/>
                            </a:lnTo>
                            <a:lnTo>
                              <a:pt x="804316" y="1298562"/>
                            </a:lnTo>
                            <a:lnTo>
                              <a:pt x="803122" y="1280845"/>
                            </a:lnTo>
                            <a:lnTo>
                              <a:pt x="802322" y="1263142"/>
                            </a:lnTo>
                            <a:lnTo>
                              <a:pt x="801954" y="1245438"/>
                            </a:lnTo>
                            <a:lnTo>
                              <a:pt x="802017" y="1227747"/>
                            </a:lnTo>
                            <a:lnTo>
                              <a:pt x="804786" y="1174864"/>
                            </a:lnTo>
                            <a:lnTo>
                              <a:pt x="811453" y="1122451"/>
                            </a:lnTo>
                            <a:lnTo>
                              <a:pt x="822032" y="1070800"/>
                            </a:lnTo>
                            <a:lnTo>
                              <a:pt x="842060" y="1003541"/>
                            </a:lnTo>
                            <a:lnTo>
                              <a:pt x="868565" y="938695"/>
                            </a:lnTo>
                            <a:lnTo>
                              <a:pt x="901217" y="876769"/>
                            </a:lnTo>
                            <a:lnTo>
                              <a:pt x="920991" y="845248"/>
                            </a:lnTo>
                            <a:lnTo>
                              <a:pt x="927417" y="853541"/>
                            </a:lnTo>
                            <a:lnTo>
                              <a:pt x="946099" y="876046"/>
                            </a:lnTo>
                            <a:lnTo>
                              <a:pt x="979982" y="914260"/>
                            </a:lnTo>
                            <a:lnTo>
                              <a:pt x="1010767" y="945438"/>
                            </a:lnTo>
                            <a:lnTo>
                              <a:pt x="1054582" y="983970"/>
                            </a:lnTo>
                            <a:lnTo>
                              <a:pt x="1101318" y="1018705"/>
                            </a:lnTo>
                            <a:lnTo>
                              <a:pt x="1078661" y="1000480"/>
                            </a:lnTo>
                            <a:lnTo>
                              <a:pt x="1056703" y="981481"/>
                            </a:lnTo>
                            <a:lnTo>
                              <a:pt x="1015009" y="941184"/>
                            </a:lnTo>
                            <a:lnTo>
                              <a:pt x="985824" y="909040"/>
                            </a:lnTo>
                            <a:lnTo>
                              <a:pt x="949198" y="864108"/>
                            </a:lnTo>
                            <a:lnTo>
                              <a:pt x="927684" y="835558"/>
                            </a:lnTo>
                            <a:lnTo>
                              <a:pt x="939634" y="818273"/>
                            </a:lnTo>
                            <a:lnTo>
                              <a:pt x="983399" y="763638"/>
                            </a:lnTo>
                            <a:lnTo>
                              <a:pt x="1032040" y="713282"/>
                            </a:lnTo>
                            <a:lnTo>
                              <a:pt x="1085100" y="667524"/>
                            </a:lnTo>
                            <a:lnTo>
                              <a:pt x="1142149" y="626694"/>
                            </a:lnTo>
                            <a:lnTo>
                              <a:pt x="1187246" y="599452"/>
                            </a:lnTo>
                            <a:lnTo>
                              <a:pt x="1234109" y="575208"/>
                            </a:lnTo>
                            <a:lnTo>
                              <a:pt x="1282534" y="554024"/>
                            </a:lnTo>
                            <a:lnTo>
                              <a:pt x="1332306" y="535927"/>
                            </a:lnTo>
                            <a:lnTo>
                              <a:pt x="1383245" y="520928"/>
                            </a:lnTo>
                            <a:lnTo>
                              <a:pt x="1435138" y="508901"/>
                            </a:lnTo>
                            <a:lnTo>
                              <a:pt x="1388097" y="515353"/>
                            </a:lnTo>
                            <a:lnTo>
                              <a:pt x="1341501" y="524941"/>
                            </a:lnTo>
                            <a:lnTo>
                              <a:pt x="1295552" y="537629"/>
                            </a:lnTo>
                            <a:lnTo>
                              <a:pt x="1250454" y="553313"/>
                            </a:lnTo>
                            <a:lnTo>
                              <a:pt x="1206423" y="571944"/>
                            </a:lnTo>
                            <a:lnTo>
                              <a:pt x="1163650" y="593445"/>
                            </a:lnTo>
                            <a:lnTo>
                              <a:pt x="1102271" y="630872"/>
                            </a:lnTo>
                            <a:lnTo>
                              <a:pt x="1044816" y="674217"/>
                            </a:lnTo>
                            <a:lnTo>
                              <a:pt x="991870" y="723061"/>
                            </a:lnTo>
                            <a:lnTo>
                              <a:pt x="944067" y="776986"/>
                            </a:lnTo>
                            <a:lnTo>
                              <a:pt x="914717" y="816711"/>
                            </a:lnTo>
                            <a:lnTo>
                              <a:pt x="909789" y="809523"/>
                            </a:lnTo>
                            <a:lnTo>
                              <a:pt x="889939" y="776719"/>
                            </a:lnTo>
                            <a:lnTo>
                              <a:pt x="866698" y="729589"/>
                            </a:lnTo>
                            <a:lnTo>
                              <a:pt x="847305" y="675817"/>
                            </a:lnTo>
                            <a:lnTo>
                              <a:pt x="834644" y="620179"/>
                            </a:lnTo>
                            <a:lnTo>
                              <a:pt x="828890" y="563460"/>
                            </a:lnTo>
                            <a:lnTo>
                              <a:pt x="828624" y="534949"/>
                            </a:lnTo>
                            <a:lnTo>
                              <a:pt x="828827" y="527824"/>
                            </a:lnTo>
                            <a:lnTo>
                              <a:pt x="832218" y="485216"/>
                            </a:lnTo>
                            <a:lnTo>
                              <a:pt x="840689" y="436016"/>
                            </a:lnTo>
                            <a:lnTo>
                              <a:pt x="851344" y="394423"/>
                            </a:lnTo>
                            <a:lnTo>
                              <a:pt x="864247" y="353339"/>
                            </a:lnTo>
                            <a:lnTo>
                              <a:pt x="879703" y="313372"/>
                            </a:lnTo>
                            <a:lnTo>
                              <a:pt x="904633" y="262001"/>
                            </a:lnTo>
                            <a:lnTo>
                              <a:pt x="934313" y="213233"/>
                            </a:lnTo>
                            <a:lnTo>
                              <a:pt x="959650" y="178816"/>
                            </a:lnTo>
                            <a:lnTo>
                              <a:pt x="1003033" y="132029"/>
                            </a:lnTo>
                            <a:lnTo>
                              <a:pt x="1041196" y="100152"/>
                            </a:lnTo>
                            <a:lnTo>
                              <a:pt x="1082535" y="72555"/>
                            </a:lnTo>
                            <a:lnTo>
                              <a:pt x="1126604" y="50431"/>
                            </a:lnTo>
                            <a:lnTo>
                              <a:pt x="1180846" y="33312"/>
                            </a:lnTo>
                            <a:lnTo>
                              <a:pt x="1233017" y="21856"/>
                            </a:lnTo>
                            <a:lnTo>
                              <a:pt x="1279105" y="17754"/>
                            </a:lnTo>
                            <a:lnTo>
                              <a:pt x="1293291" y="17487"/>
                            </a:lnTo>
                            <a:lnTo>
                              <a:pt x="1328940" y="19240"/>
                            </a:lnTo>
                            <a:lnTo>
                              <a:pt x="1373682" y="24815"/>
                            </a:lnTo>
                            <a:lnTo>
                              <a:pt x="1418780" y="37922"/>
                            </a:lnTo>
                            <a:lnTo>
                              <a:pt x="1468526" y="64858"/>
                            </a:lnTo>
                            <a:lnTo>
                              <a:pt x="1501711" y="91452"/>
                            </a:lnTo>
                            <a:lnTo>
                              <a:pt x="1534528" y="131457"/>
                            </a:lnTo>
                            <a:lnTo>
                              <a:pt x="1551266" y="175056"/>
                            </a:lnTo>
                            <a:lnTo>
                              <a:pt x="1553032" y="203123"/>
                            </a:lnTo>
                            <a:lnTo>
                              <a:pt x="1550924" y="219506"/>
                            </a:lnTo>
                            <a:lnTo>
                              <a:pt x="1536192" y="256882"/>
                            </a:lnTo>
                            <a:lnTo>
                              <a:pt x="1508480" y="289788"/>
                            </a:lnTo>
                            <a:lnTo>
                              <a:pt x="1485036" y="306781"/>
                            </a:lnTo>
                            <a:lnTo>
                              <a:pt x="1491462" y="303377"/>
                            </a:lnTo>
                            <a:lnTo>
                              <a:pt x="1525765" y="276250"/>
                            </a:lnTo>
                            <a:lnTo>
                              <a:pt x="1550225" y="239560"/>
                            </a:lnTo>
                            <a:lnTo>
                              <a:pt x="1560144" y="198704"/>
                            </a:lnTo>
                            <a:lnTo>
                              <a:pt x="1560334" y="193713"/>
                            </a:lnTo>
                            <a:close/>
                          </a:path>
                        </a:pathLst>
                      </a:custGeom>
                      <a:solidFill>
                        <a:srgbClr val="8C7F76"/>
                      </a:solidFill>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7DA0D4" id="Graphic 5" o:spid="_x0000_s1026" style="position:absolute;margin-left:13.75pt;margin-top:27.8pt;width:123pt;height:103.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coordsize="1560830,13163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" o:allowoverlap="f" path="m459282,169481r-38,-8890l458939,156781r-101,-1270l457860,150431r-1676,-5080l455383,142811r-1003,-2540l453301,137731r-1118,-2540l451548,133921r-597,-1270l449313,130111r-1765,-2540l445871,125031r-1752,-2540l442099,119951r-863,-1270l439966,117411r-445,-1270l438213,114871r-2489,-2540l433158,109791r-495,l431241,108521r-1956,-2540l423227,100901r-6325,-3810l410362,92011r-6706,-3810l396786,85661r-6998,-3810l382676,79311r-7201,-3810l365760,72961r-9843,-3810l350951,67881r-9982,-1270l325869,62801r-5067,l315734,61531,300431,60261r37795,6350l345655,69151r7366,1270l388581,84391r29922,19050l422351,105981r3607,3810l431177,114871r4775,6350l450850,159321r114,3810l450748,166941r-7341,24130l441807,194881r-1410,2540l438759,199961r-724,l437349,201231r-32080,29210l399021,235521r-6414,2540l386041,241871r-6680,3810l374865,246951r-4572,2540l361048,253301r-14148,3810l342125,259651r-9614,2540l327672,262191r-19558,5080l293306,268541r-14897,2540l263461,271081r-14986,1270l233502,271081r-14935,l203695,268541r-4940,l193840,267271r-9805,-1270l174320,263461r-7239,-1270l138836,252031,100228,231711r-5652,-5080l92760,225361r-444,-1270l90982,222821r-2375,-1270l86309,219011r-1207,-1270l84683,216471r-1143,-1270l82727,213931r-1828,-1270l79298,210121r-1511,-2540l76187,205041r-292,l72593,198691r-2566,-7620l68237,184721r-953,-7620l67208,170751r800,-7620l69634,156781r2413,-7620l72263,149161r2463,-6350l76034,141541r928,-2540l77558,137731r686,l78892,136461r2667,-5080l84607,127571r6591,-7620l94754,117411r7506,-7620l106210,107251r4089,-3810l116535,99631,171640,74231r22136,-6350l208775,64071r-15126,2540l191770,67881r-4369,l182435,69151r-8661,2540l168859,72961r-9741,3810l154279,78041r-9563,3810l139979,84391r-4661,1270l121539,93281r-6706,3810l108292,100901r-6362,5080l95770,109791r-5918,5080l84239,121221r-3620,3810l77190,128841r-3086,3810l73355,133921r-788,1270l71869,136461r-1092,1270l69240,140271r-1778,3810l66573,145351r-318,l64871,149161r-241,l63830,151701r-432,1270l62928,154241r-864,2540l61264,159321r-571,2540l59461,166941r-394,3810l58991,178371r533,6350l59639,185991r1613,7620l63766,202501r3671,7620l67779,210121r978,2540l70675,215201r1664,2540l73507,220281r762,1270l75095,221551r4114,6350l82867,231711r7747,7620l94716,241871r8535,6350l170624,278701r7645,1270l185966,282511r15506,2540l232752,287591r31408,l295440,285051r30899,-5080l341553,274891r7519,-1270l352806,272351r3733,-1270l363931,267271r7315,-2540l378460,260921r7124,-2540l392569,254571r6871,-3810l406146,245681r6540,-3810l416991,238061r4153,-2540l429107,227901r3797,-3810l439991,216471r3289,-5080l446214,207581r711,-1270l447675,205041r660,-1270l449351,202501r1448,-2540l452437,196151r267,-1270l453542,193611r241,l456501,184721r1854,-7620l459282,169481xem763981,1192123r-2515,-53683l751116,1067396,732955,997813,707351,930516,674751,866241,651586,829043r9195,-12637l682078,783488r18809,-34493l719747,706208r20332,-68516l747407,593877r3226,-66573l749681,505079r-4890,-44184l736295,417322,715987,346519,700214,305041,678053,258254,651992,213512,626567,177063,594690,139103,555015,101688,513435,70472,468515,44081,405676,20218,355561,7988,316242,2070,281736,,266839,,222618,3302,183489,9410,131394,26454,84429,54292,50533,83261,25247,113868,6515,151892,,193713r190,4991l11658,242938r22898,33312l68859,303377r2222,1016l67043,301701,36690,274345,14744,237667,7289,203123r38,-14097l17322,148209,39395,112293,69164,81965,103797,57162,141541,37922,186651,24815r66218,-6997l281216,17754r14198,813l334149,22999r38392,8522l423976,46774r41479,18783l501777,87757r39585,30111l572528,146900r28143,31916l626021,213233r29680,48768l680631,313372r17754,46736l712838,408241r9690,41758l728929,492302r2781,42647l731431,563460r-5753,56719l713016,675817r-19393,53772l670394,776719r-25171,40792l644461,818591r-8801,-12903l613841,776986,566039,723061,513092,674217,455637,630872,394258,593445,351485,571944,307454,553313,262356,537629,216408,524941r-46597,-9588l122770,508901r17399,3696l157467,516610r51270,13970l258914,547649r48908,20155l355231,591032r60528,35662l472808,667524r53060,45758l574509,763638r43765,54635l631355,837209r-2744,3886l574497,909040r-29172,32144l503618,981481r-44602,37224l482714,1001826r45326,-36665l560031,935266r30176,-31814l628307,859231r9715,-12370l638175,847064r35585,60274l703389,970788r23305,66128l739838,1087920r9284,51930l754481,1192453r1473,52985l755586,1263142r-800,17703l753592,1298562r-1575,17704l755281,1298765r6642,-53061l763803,1210017r178,-17894xem1501394,172021r-521,-5080l1499641,161861r-572,-2540l1498269,156781r-863,-2540l1496936,152971r-432,-1270l1495704,149161r-241,l1494078,145351r-317,l1492872,144081r-1778,-3810l1489557,137731r-1092,-1270l1487766,135191r-787,-1270l1486230,132651r-3086,-3810l1479715,125031r-3620,-3810l1470469,114871r-5905,-5080l1458391,105981r-6350,-5080l1445488,97091r-6693,-3810l1425016,85661r-4661,-1270l1415618,81851r-9563,-3810l1401216,76771r-9741,-3810l1386560,71691r-8661,-2540l1372933,67881r-4369,l1366685,66611r-15126,-2540l1366558,67881r7429,1270l1395933,76771r41427,19050l1454124,107251r3950,2540l1465580,117411r3556,2540l1475727,127571r3048,3810l1481442,136461r648,1270l1482775,137731r597,1270l1484299,141541r1308,1270l1488071,149161r216,l1490700,156781r1613,6350l1492973,169481r77,7620l1492084,184721r-1778,6350l1487728,198691r-3289,6350l1484147,205041r-1270,2540l1481035,210121r-1600,2540l1477606,213931r-812,1270l1475651,216471r-419,1270l1474025,219011r-2299,2540l1469351,222821r-444,1270l1467573,225361r-1816,1270l1460093,231711r-38608,20320l1386014,263461r-9715,2540l1366494,267271r-4915,1270l1356639,268541r-14884,2540l1326819,271081r-14973,1270l1296873,271081r-14961,l1267015,268541r-14795,-1270l1232662,262191r-4839,l1218209,259651r-4775,-2540l1199286,253301r-9246,-3810l1185468,246951r-4495,-1270l1174280,241871r-6566,-3810l1161300,235521r-6235,-5080l1149007,226631r-5830,-3810l1122299,199961r-724,l1119936,197421r-1409,-2540l1116926,191071r-1092,-1270l1112837,182181r-1994,-6350l1109649,168211r-292,-5080l1109472,159321r14897,-38100l1134376,109791r3607,-3810l1141831,103441r8052,-6350l1154087,94551r53213,-24130l1214678,69151r7430,-2540l1259890,60261r-15290,1270l1239532,62801r-5067,l1219365,66611r-9983,1270l1204417,69151r-9843,3810l1184859,75501r-7201,3810l1170533,81851r-6998,3810l1156677,88201r-6718,3810l1143419,97091r-6325,3810l1131049,105981r-1956,2540l1128623,108521r-1448,1270l1124610,112331r-2489,2540l1120813,116141r-445,1270l1119098,118681r-863,1270l1116215,122491r-1752,2540l1112786,127571r-1765,2540l1109383,132651r-292,l1108151,135191r-1118,2540l1105954,140271r-1004,2540l1104150,145351r-1676,5080l1101496,155511r-305,3810l1101090,160591r-51,8890l1101966,177101r1854,7620l1106551,193611r241,l1107084,194881r813,1270l1109535,199961r1448,2540l1111999,203771r660,1270l1113409,206311r711,1270l1117053,211391r3290,5080l1127429,224091r3798,3810l1139190,235521r4152,2540l1147648,241871r6528,3810l1160894,250761r6858,3810l1174750,258381r7112,2540l1189075,264731r7315,2540l1203794,271081r7455,2540l1218768,274891r15227,5080l1264894,285051r31280,2540l1327569,287591r31292,-2540l1374355,282511r7697,-2540l1389710,278701r37274,-12700l1457083,248221r8535,-6350l1469720,239331r7747,-7620l1481124,227901r4115,-6350l1486065,221551r762,-1270l1487995,217741r1664,-2540l1491234,212661r1663,-2540l1496555,202501r2514,-8890l1500695,185991r648,-7620l1501394,172021xem1560334,193713r-6528,-41821l1529245,105816,1499057,72948,1463649,45910,1428940,26454,1391373,12966,1337716,3302,1278597,r-14859,584l1222984,4572r-39802,8204l1129906,27851r-38087,16230l1046886,70472r-41567,31216l972527,131953r-29629,33401l916482,201142r-23507,37668l866051,291490r-24041,62039l827570,402996r-10872,50584l811199,497687r-1600,44437l811415,579132r5944,44044l836371,694626r19824,47727l878255,783488r29248,43815l901928,835469r-35903,62497l836853,963828r-21920,68542l800620,1102791r-6350,71425l793927,1192123r178,17894l797687,1263472r8204,52794l804316,1298562r-1194,-17717l802322,1263142r-368,-17704l802017,1227747r2769,-52883l811453,1122451r10579,-51651l842060,1003541r26505,-64846l901217,876769r19774,-31521l927417,853541r18682,22505l979982,914260r30785,31178l1054582,983970r46736,34735l1078661,1000480r-21958,-18999l1015009,941184,985824,909040,949198,864108,927684,835558r11950,-17285l983399,763638r48641,-50356l1085100,667524r57049,-40830l1187246,599452r46863,-24244l1282534,554024r49772,-18097l1383245,520928r51893,-12027l1388097,515353r-46596,9588l1295552,537629r-45098,15684l1206423,571944r-42773,21501l1102271,630872r-57455,43345l991870,723061r-47803,53925l914717,816711r-4928,-7188l889939,776719,866698,729589,847305,675817,834644,620179r-5754,-56719l828624,534949r203,-7125l832218,485216r8471,-49200l851344,394423r12903,-41084l879703,313372r24930,-51371l934313,213233r25337,-34417l1003033,132029r38163,-31877l1082535,72555r44069,-22124l1180846,33312r52171,-11456l1279105,17754r14186,-267l1328940,19240r44742,5575l1418780,37922r49746,26936l1501711,91452r32817,40005l1551266,175056r1766,28067l1550924,219506r-14732,37376l1508480,289788r-23444,16993l1491462,303377r34303,-27127l1550225,239560r9919,-40856l1560334,193713xe" fillcolor="#8c7f76" stroked="f">
              <v:path arrowok="t"/>
              <w10:wrap anchorx="page" anchory="page"/>
              <w10:anchorlock/>
            </v:shape>
          </w:pict>
        </mc:Fallback>
      </mc:AlternateContent>
    </w:r>
    <w:r>
      <w:rPr>
        <w:rFonts w:ascii="Arial" w:hAnsi="Arial"/>
        <w:noProof/>
        <w:sz w:val="41"/>
      </w:rPr>
      <mc:AlternateContent>
        <mc:Choice Requires="wps">
          <w:drawing>
            <wp:anchor distT="0" distB="0" distL="0" distR="0" simplePos="0" relativeHeight="251668480" behindDoc="0" locked="0" layoutInCell="1" allowOverlap="1" wp14:anchorId="4FFE0DB4" wp14:editId="606095AB">
              <wp:simplePos x="0" y="0"/>
              <wp:positionH relativeFrom="page">
                <wp:posOffset>1799996</wp:posOffset>
              </wp:positionH>
              <wp:positionV relativeFrom="paragraph">
                <wp:posOffset>-148874</wp:posOffset>
              </wp:positionV>
              <wp:extent cx="1270" cy="540385"/>
              <wp:effectExtent l="0" t="0" r="0" b="0"/>
              <wp:wrapNone/>
              <wp:docPr id="16"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0385"/>
                      </a:xfrm>
                      <a:custGeom>
                        <a:avLst/>
                        <a:gdLst/>
                        <a:ahLst/>
                        <a:cxnLst/>
                        <a:rect l="l" t="t" r="r" b="b"/>
                        <a:pathLst>
                          <a:path h="540385">
                            <a:moveTo>
                              <a:pt x="0" y="0"/>
                            </a:moveTo>
                            <a:lnTo>
                              <a:pt x="0" y="540004"/>
                            </a:lnTo>
                          </a:path>
                        </a:pathLst>
                      </a:custGeom>
                      <a:ln w="6350">
                        <a:solidFill>
                          <a:srgbClr val="8B7E76"/>
                        </a:solidFill>
                        <a:prstDash val="solid"/>
                      </a:ln>
                    </wps:spPr>
                    <wps:bodyPr wrap="square" lIns="0" tIns="0" rIns="0" bIns="0" rtlCol="0">
                      <a:prstTxWarp prst="textNoShape">
                        <a:avLst/>
                      </a:prstTxWarp>
                      <a:noAutofit/>
                    </wps:bodyPr>
                  </wps:wsp>
                </a:graphicData>
              </a:graphic>
            </wp:anchor>
          </w:drawing>
        </mc:Choice>
        <mc:Fallback>
          <w:pict>
            <v:shape w14:anchorId="37B30E45" id="Graphic 1" o:spid="_x0000_s1026" style="position:absolute;margin-left:141.75pt;margin-top:-11.7pt;width:.1pt;height:42.55pt;z-index:251668480;visibility:visible;mso-wrap-style:square;mso-wrap-distance-left:0;mso-wrap-distance-top:0;mso-wrap-distance-right:0;mso-wrap-distance-bottom:0;mso-position-horizontal:absolute;mso-position-horizontal-relative:page;mso-position-vertical:absolute;mso-position-vertical-relative:text;v-text-anchor:top" coordsize="1270,5403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" path="m,l,540004e" filled="f" strokecolor="#8b7e76" strokeweight=".5pt">
              <v:path arrowok="t"/>
              <w10:wrap anchorx="page"/>
            </v:shape>
          </w:pict>
        </mc:Fallback>
      </mc:AlternateContent>
    </w:r>
    <w:r>
      <w:rPr>
        <w:rFonts w:ascii="Arial" w:hAnsi="Arial"/>
        <w:color w:val="8C7F76"/>
        <w:spacing w:val="2"/>
        <w:w w:val="80"/>
        <w:sz w:val="41"/>
      </w:rPr>
      <w:t xml:space="preserve">       </w:t>
    </w:r>
    <w:r>
      <w:rPr>
        <w:rFonts w:ascii="Arial" w:hAnsi="Arial"/>
        <w:color w:val="8C7F76"/>
        <w:spacing w:val="2"/>
        <w:w w:val="80"/>
        <w:sz w:val="41"/>
      </w:rPr>
      <w:tab/>
      <w:t xml:space="preserve">       </w:t>
    </w:r>
    <w:r>
      <w:rPr>
        <w:rFonts w:ascii="Arial" w:hAnsi="Arial"/>
        <w:color w:val="8C7F76"/>
        <w:spacing w:val="2"/>
        <w:w w:val="80"/>
        <w:sz w:val="41"/>
      </w:rPr>
      <w:t>Gynækologisk</w:t>
    </w:r>
    <w:r>
      <w:rPr>
        <w:rFonts w:ascii="Arial" w:hAnsi="Arial"/>
        <w:color w:val="8C7F76"/>
        <w:spacing w:val="22"/>
        <w:sz w:val="41"/>
      </w:rPr>
      <w:t xml:space="preserve"> </w:t>
    </w:r>
    <w:r>
      <w:rPr>
        <w:rFonts w:ascii="Arial" w:hAnsi="Arial"/>
        <w:color w:val="8C7F76"/>
        <w:spacing w:val="2"/>
        <w:w w:val="80"/>
        <w:sz w:val="41"/>
      </w:rPr>
      <w:t>Klinik</w:t>
    </w:r>
    <w:r>
      <w:rPr>
        <w:rFonts w:ascii="Arial" w:hAnsi="Arial"/>
        <w:color w:val="8C7F76"/>
        <w:spacing w:val="22"/>
        <w:sz w:val="41"/>
      </w:rPr>
      <w:t xml:space="preserve"> </w:t>
    </w:r>
    <w:r>
      <w:rPr>
        <w:rFonts w:ascii="Arial" w:hAnsi="Arial"/>
        <w:color w:val="8C7F76"/>
        <w:spacing w:val="-2"/>
        <w:w w:val="80"/>
        <w:sz w:val="41"/>
      </w:rPr>
      <w:t>Billund</w:t>
    </w:r>
  </w:p>
  <w:p w14:paraId="4DC6474B" w14:textId="77777777" w:rsidR="00FF71C6" w:rsidRDefault="00FF71C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6C5455C"/>
    <w:multiLevelType w:val="multilevel"/>
    <w:tmpl w:val="859AD2A4"/>
    <w:lvl w:ilvl="0">
      <w:start w:val="1"/>
      <w:numFmt w:val="bullet"/>
      <w:lvlText w:val=""/>
      <w:lvlJc w:val="left"/>
      <w:pPr>
        <w:tabs>
          <w:tab w:val="num" w:pos="786"/>
        </w:tabs>
        <w:ind w:left="786"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749094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attachedTemplate r:id="rId1"/>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7C"/>
    <w:rsid w:val="00033124"/>
    <w:rsid w:val="00041E7C"/>
    <w:rsid w:val="00096406"/>
    <w:rsid w:val="00115EFC"/>
    <w:rsid w:val="00144064"/>
    <w:rsid w:val="00247696"/>
    <w:rsid w:val="002553E9"/>
    <w:rsid w:val="00256D9C"/>
    <w:rsid w:val="00295BE5"/>
    <w:rsid w:val="003347B3"/>
    <w:rsid w:val="00493E71"/>
    <w:rsid w:val="004D2F20"/>
    <w:rsid w:val="0065727F"/>
    <w:rsid w:val="006B12D8"/>
    <w:rsid w:val="0075430B"/>
    <w:rsid w:val="007A32E9"/>
    <w:rsid w:val="00865DE5"/>
    <w:rsid w:val="008F5748"/>
    <w:rsid w:val="00910D51"/>
    <w:rsid w:val="00932F27"/>
    <w:rsid w:val="009657CA"/>
    <w:rsid w:val="00A311C8"/>
    <w:rsid w:val="00AB3C61"/>
    <w:rsid w:val="00B27B76"/>
    <w:rsid w:val="00BE56A0"/>
    <w:rsid w:val="00C3305C"/>
    <w:rsid w:val="00C9301F"/>
    <w:rsid w:val="00CD64D8"/>
    <w:rsid w:val="00D07FD4"/>
    <w:rsid w:val="00D75DEA"/>
    <w:rsid w:val="00EC2BBE"/>
    <w:rsid w:val="00FE022C"/>
    <w:rsid w:val="00FF71C6"/>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01EE25"/>
  <w15:docId w15:val="{5BFB205D-F7AB-4DC5-A8F6-6ABB94565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ca-ES"/>
    </w:rPr>
  </w:style>
  <w:style w:type="paragraph" w:styleId="Heading1">
    <w:name w:val="heading 1"/>
    <w:basedOn w:val="Normal"/>
    <w:link w:val="Heading1Char"/>
    <w:uiPriority w:val="9"/>
    <w:qFormat/>
    <w:pPr>
      <w:ind w:left="1039"/>
      <w:outlineLvl w:val="0"/>
    </w:pPr>
    <w:rPr>
      <w:b/>
      <w:bCs/>
      <w:sz w:val="20"/>
      <w:szCs w:val="20"/>
    </w:rPr>
  </w:style>
  <w:style w:type="paragraph" w:styleId="Heading3">
    <w:name w:val="heading 3"/>
    <w:basedOn w:val="Normal"/>
    <w:next w:val="Normal"/>
    <w:link w:val="Heading3Char"/>
    <w:uiPriority w:val="9"/>
    <w:semiHidden/>
    <w:unhideWhenUsed/>
    <w:qFormat/>
    <w:rsid w:val="0024769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C9301F"/>
    <w:pPr>
      <w:widowControl/>
      <w:autoSpaceDE/>
      <w:autoSpaceDN/>
      <w:contextualSpacing/>
    </w:pPr>
    <w:rPr>
      <w:rFonts w:asciiTheme="majorHAnsi" w:eastAsiaTheme="majorEastAsia" w:hAnsiTheme="majorHAnsi" w:cstheme="majorBidi"/>
      <w:spacing w:val="-10"/>
      <w:kern w:val="28"/>
      <w:sz w:val="56"/>
      <w:szCs w:val="56"/>
      <w:lang w:val="da-DK"/>
    </w:rPr>
  </w:style>
  <w:style w:type="character" w:customStyle="1" w:styleId="TitleChar">
    <w:name w:val="Title Char"/>
    <w:basedOn w:val="DefaultParagraphFont"/>
    <w:link w:val="Title"/>
    <w:uiPriority w:val="10"/>
    <w:rsid w:val="00C9301F"/>
    <w:rPr>
      <w:rFonts w:asciiTheme="majorHAnsi" w:eastAsiaTheme="majorEastAsia" w:hAnsiTheme="majorHAnsi" w:cstheme="majorBidi"/>
      <w:spacing w:val="-10"/>
      <w:kern w:val="28"/>
      <w:sz w:val="56"/>
      <w:szCs w:val="56"/>
      <w:lang w:val="da-DK"/>
    </w:rPr>
  </w:style>
  <w:style w:type="paragraph" w:styleId="Header">
    <w:name w:val="header"/>
    <w:basedOn w:val="Normal"/>
    <w:link w:val="HeaderChar"/>
    <w:uiPriority w:val="99"/>
    <w:unhideWhenUsed/>
    <w:rsid w:val="00C9301F"/>
    <w:pPr>
      <w:tabs>
        <w:tab w:val="center" w:pos="4819"/>
        <w:tab w:val="right" w:pos="9638"/>
      </w:tabs>
    </w:pPr>
  </w:style>
  <w:style w:type="character" w:customStyle="1" w:styleId="HeaderChar">
    <w:name w:val="Header Char"/>
    <w:basedOn w:val="DefaultParagraphFont"/>
    <w:link w:val="Header"/>
    <w:uiPriority w:val="99"/>
    <w:rsid w:val="00C9301F"/>
    <w:rPr>
      <w:rFonts w:ascii="Verdana" w:eastAsia="Verdana" w:hAnsi="Verdana" w:cs="Verdana"/>
      <w:lang w:val="ca-ES"/>
    </w:rPr>
  </w:style>
  <w:style w:type="paragraph" w:styleId="Footer">
    <w:name w:val="footer"/>
    <w:basedOn w:val="Normal"/>
    <w:link w:val="FooterChar"/>
    <w:uiPriority w:val="99"/>
    <w:unhideWhenUsed/>
    <w:rsid w:val="00C9301F"/>
    <w:pPr>
      <w:tabs>
        <w:tab w:val="center" w:pos="4819"/>
        <w:tab w:val="right" w:pos="9638"/>
      </w:tabs>
    </w:pPr>
  </w:style>
  <w:style w:type="character" w:customStyle="1" w:styleId="FooterChar">
    <w:name w:val="Footer Char"/>
    <w:basedOn w:val="DefaultParagraphFont"/>
    <w:link w:val="Footer"/>
    <w:uiPriority w:val="99"/>
    <w:rsid w:val="00C9301F"/>
    <w:rPr>
      <w:rFonts w:ascii="Verdana" w:eastAsia="Verdana" w:hAnsi="Verdana" w:cs="Verdana"/>
      <w:lang w:val="ca-ES"/>
    </w:rPr>
  </w:style>
  <w:style w:type="character" w:customStyle="1" w:styleId="Heading1Char">
    <w:name w:val="Heading 1 Char"/>
    <w:basedOn w:val="DefaultParagraphFont"/>
    <w:link w:val="Heading1"/>
    <w:uiPriority w:val="9"/>
    <w:rsid w:val="00247696"/>
    <w:rPr>
      <w:rFonts w:ascii="Verdana" w:eastAsia="Verdana" w:hAnsi="Verdana" w:cs="Verdana"/>
      <w:b/>
      <w:bCs/>
      <w:sz w:val="20"/>
      <w:szCs w:val="20"/>
      <w:lang w:val="ca-ES"/>
    </w:rPr>
  </w:style>
  <w:style w:type="character" w:customStyle="1" w:styleId="Heading3Char">
    <w:name w:val="Heading 3 Char"/>
    <w:basedOn w:val="DefaultParagraphFont"/>
    <w:link w:val="Heading3"/>
    <w:uiPriority w:val="9"/>
    <w:semiHidden/>
    <w:rsid w:val="00247696"/>
    <w:rPr>
      <w:rFonts w:asciiTheme="majorHAnsi" w:eastAsiaTheme="majorEastAsia" w:hAnsiTheme="majorHAnsi" w:cstheme="majorBidi"/>
      <w:color w:val="243F60" w:themeColor="accent1" w:themeShade="7F"/>
      <w:sz w:val="24"/>
      <w:szCs w:val="24"/>
      <w:lang w:val="ca-ES"/>
    </w:rPr>
  </w:style>
  <w:style w:type="paragraph" w:styleId="NormalWeb">
    <w:name w:val="Normal (Web)"/>
    <w:basedOn w:val="Normal"/>
    <w:uiPriority w:val="99"/>
    <w:unhideWhenUsed/>
    <w:rsid w:val="00247696"/>
    <w:pPr>
      <w:widowControl/>
      <w:autoSpaceDE/>
      <w:autoSpaceDN/>
      <w:spacing w:before="100" w:beforeAutospacing="1" w:after="100" w:afterAutospacing="1"/>
    </w:pPr>
    <w:rPr>
      <w:rFonts w:ascii="Times New Roman" w:eastAsia="Times New Roman" w:hAnsi="Times New Roman" w:cs="Times New Roman"/>
      <w:sz w:val="24"/>
      <w:szCs w:val="24"/>
      <w:lang w:val="da-DK"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F:\USERPROFILES\MIHO\Downloads\brevpapir_C_01_skablo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brevpapir_C_01_skablon.dotx</Template>
  <TotalTime>1</TotalTime>
  <Pages>3</Pages>
  <Words>732</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MIHO</dc:creator>
  <cp:lastModifiedBy>Susan Frisgaard Lauritzen</cp:lastModifiedBy>
  <cp:revision>3</cp:revision>
  <dcterms:created xsi:type="dcterms:W3CDTF">2026-08-28T11:55:00Z</dcterms:created>
  <dcterms:modified xsi:type="dcterms:W3CDTF">2026-08-28T11:55:00Z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2023-06-07T00:00:00Z</vt:filetime>
  </property>
  <property fmtid="{D5CDD505-2E9C-101B-9397-08002B2CF9AE}" pid="3" name="Creator">
    <vt:lpwstr>Adobe InDesign 18.3 (Macintosh)</vt:lpwstr>
  </property>
  <property fmtid="{D5CDD505-2E9C-101B-9397-08002B2CF9AE}" pid="4" name="LastSaved">
    <vt:filetime>2026-06-09T00:00:00Z</vt:filetime>
  </property>
  <property fmtid="{D5CDD505-2E9C-101B-9397-08002B2CF9AE}" pid="5" name="Producer">
    <vt:lpwstr>Adobe PDF Library 17.0</vt:lpwstr>
  </property>
</Properties>
</file>