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96332" w14:textId="77777777" w:rsidR="00144064" w:rsidRDefault="00144064">
      <w:pPr>
        <w:pStyle w:val="BodyText"/>
        <w:rPr>
          <w:rFonts w:ascii="Times New Roman"/>
          <w:sz w:val="41"/>
        </w:rPr>
      </w:pPr>
    </w:p>
    <w:p w14:paraId="301F46C3" w14:textId="77777777" w:rsidR="00144064" w:rsidRDefault="00144064">
      <w:pPr>
        <w:pStyle w:val="BodyText"/>
        <w:spacing w:before="312"/>
        <w:rPr>
          <w:rFonts w:ascii="Times New Roman"/>
          <w:sz w:val="41"/>
        </w:rPr>
      </w:pPr>
    </w:p>
    <w:p w14:paraId="3AEA7943" w14:textId="77777777" w:rsidR="00144064" w:rsidRPr="00BE56A0" w:rsidRDefault="00FE022C">
      <w:pPr>
        <w:spacing w:before="1"/>
        <w:ind w:left="1321"/>
        <w:rPr>
          <w:rFonts w:ascii="Arial" w:hAnsi="Arial"/>
          <w:sz w:val="41"/>
          <w:lang w:val="da-DK"/>
        </w:rPr>
      </w:pPr>
      <w:r>
        <w:rPr>
          <w:rFonts w:ascii="Arial" w:hAnsi="Arial"/>
          <w:noProof/>
          <w:sz w:val="41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0A32509" wp14:editId="6DD0AD53">
                <wp:simplePos x="0" y="0"/>
                <wp:positionH relativeFrom="page">
                  <wp:posOffset>1799996</wp:posOffset>
                </wp:positionH>
                <wp:positionV relativeFrom="paragraph">
                  <wp:posOffset>-148874</wp:posOffset>
                </wp:positionV>
                <wp:extent cx="1270" cy="54038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40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40385">
                              <a:moveTo>
                                <a:pt x="0" y="0"/>
                              </a:moveTo>
                              <a:lnTo>
                                <a:pt x="0" y="540004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8B7E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3B55F" id="Graphic 1" o:spid="_x0000_s1026" style="position:absolute;margin-left:141.75pt;margin-top:-11.7pt;width:.1pt;height:42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color w:val="8C7F76"/>
          <w:spacing w:val="2"/>
          <w:w w:val="80"/>
          <w:sz w:val="41"/>
        </w:rPr>
        <w:t>Gynækologisk</w:t>
      </w:r>
      <w:r>
        <w:rPr>
          <w:rFonts w:ascii="Arial" w:hAnsi="Arial"/>
          <w:color w:val="8C7F76"/>
          <w:spacing w:val="22"/>
          <w:sz w:val="41"/>
        </w:rPr>
        <w:t xml:space="preserve"> </w:t>
      </w:r>
      <w:r>
        <w:rPr>
          <w:rFonts w:ascii="Arial" w:hAnsi="Arial"/>
          <w:color w:val="8C7F76"/>
          <w:spacing w:val="2"/>
          <w:w w:val="80"/>
          <w:sz w:val="41"/>
        </w:rPr>
        <w:t>Klinik</w:t>
      </w:r>
      <w:r>
        <w:rPr>
          <w:rFonts w:ascii="Arial" w:hAnsi="Arial"/>
          <w:color w:val="8C7F76"/>
          <w:spacing w:val="22"/>
          <w:sz w:val="41"/>
        </w:rPr>
        <w:t xml:space="preserve"> </w:t>
      </w:r>
      <w:r>
        <w:rPr>
          <w:rFonts w:ascii="Arial" w:hAnsi="Arial"/>
          <w:color w:val="8C7F76"/>
          <w:spacing w:val="-2"/>
          <w:w w:val="80"/>
          <w:sz w:val="41"/>
        </w:rPr>
        <w:t>Billund</w:t>
      </w:r>
    </w:p>
    <w:p w14:paraId="503AD1AF" w14:textId="77777777" w:rsidR="00144064" w:rsidRDefault="00144064">
      <w:pPr>
        <w:pStyle w:val="BodyText"/>
        <w:rPr>
          <w:rFonts w:ascii="Arial"/>
        </w:rPr>
      </w:pPr>
    </w:p>
    <w:p w14:paraId="7B8B1850" w14:textId="77777777" w:rsidR="00144064" w:rsidRDefault="00144064">
      <w:pPr>
        <w:pStyle w:val="BodyText"/>
        <w:rPr>
          <w:rFonts w:ascii="Arial"/>
        </w:rPr>
      </w:pPr>
    </w:p>
    <w:p w14:paraId="2230AAED" w14:textId="77777777" w:rsidR="00144064" w:rsidRDefault="00144064">
      <w:pPr>
        <w:pStyle w:val="BodyText"/>
        <w:rPr>
          <w:rFonts w:ascii="Arial"/>
        </w:rPr>
      </w:pPr>
    </w:p>
    <w:p w14:paraId="401A154C" w14:textId="77777777" w:rsidR="00144064" w:rsidRDefault="00144064">
      <w:pPr>
        <w:pStyle w:val="BodyText"/>
        <w:rPr>
          <w:rFonts w:ascii="Arial"/>
        </w:rPr>
      </w:pPr>
    </w:p>
    <w:p w14:paraId="43AFDE39" w14:textId="77777777" w:rsidR="00144064" w:rsidRDefault="00144064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footerReference w:type="default" r:id="rId7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42A407FC" w14:textId="236B0ECC" w:rsidR="00144064" w:rsidRPr="00BF2AB4" w:rsidRDefault="00144064" w:rsidP="00BF2AB4">
      <w:pPr>
        <w:pStyle w:val="Heading1"/>
        <w:spacing w:before="103" w:line="237" w:lineRule="auto"/>
        <w:ind w:right="1473"/>
        <w:sectPr w:rsidR="00144064" w:rsidRPr="00BF2AB4">
          <w:type w:val="continuous"/>
          <w:pgSz w:w="12240" w:h="15840"/>
          <w:pgMar w:top="0" w:right="360" w:bottom="0" w:left="1800" w:header="708" w:footer="708" w:gutter="0"/>
          <w:cols w:num="2" w:space="708" w:equalWidth="0">
            <w:col w:w="5594" w:space="1129"/>
            <w:col w:w="3357"/>
          </w:cols>
        </w:sectPr>
      </w:pPr>
    </w:p>
    <w:p w14:paraId="5D2363AD" w14:textId="4C8CE32B" w:rsidR="00BF2AB4" w:rsidRPr="006F463D" w:rsidRDefault="00FE022C" w:rsidP="00BF2AB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13F96BB6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0F001611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05502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15B4898" wp14:editId="75FCAE75">
                <wp:simplePos x="0" y="0"/>
                <wp:positionH relativeFrom="page">
                  <wp:posOffset>122669</wp:posOffset>
                </wp:positionH>
                <wp:positionV relativeFrom="page">
                  <wp:posOffset>330745</wp:posOffset>
                </wp:positionV>
                <wp:extent cx="1560830" cy="131635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0830" cy="1316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0830" h="1316355">
                              <a:moveTo>
                                <a:pt x="459282" y="169481"/>
                              </a:moveTo>
                              <a:lnTo>
                                <a:pt x="459244" y="160591"/>
                              </a:lnTo>
                              <a:lnTo>
                                <a:pt x="458939" y="156781"/>
                              </a:lnTo>
                              <a:lnTo>
                                <a:pt x="458838" y="155511"/>
                              </a:lnTo>
                              <a:lnTo>
                                <a:pt x="457860" y="150431"/>
                              </a:lnTo>
                              <a:lnTo>
                                <a:pt x="456184" y="145351"/>
                              </a:lnTo>
                              <a:lnTo>
                                <a:pt x="455383" y="142811"/>
                              </a:lnTo>
                              <a:lnTo>
                                <a:pt x="454380" y="140271"/>
                              </a:lnTo>
                              <a:lnTo>
                                <a:pt x="453301" y="137731"/>
                              </a:lnTo>
                              <a:lnTo>
                                <a:pt x="452183" y="135191"/>
                              </a:lnTo>
                              <a:lnTo>
                                <a:pt x="451548" y="133921"/>
                              </a:lnTo>
                              <a:lnTo>
                                <a:pt x="450951" y="132651"/>
                              </a:lnTo>
                              <a:lnTo>
                                <a:pt x="449313" y="130111"/>
                              </a:lnTo>
                              <a:lnTo>
                                <a:pt x="447548" y="127571"/>
                              </a:lnTo>
                              <a:lnTo>
                                <a:pt x="445871" y="125031"/>
                              </a:lnTo>
                              <a:lnTo>
                                <a:pt x="444119" y="122491"/>
                              </a:lnTo>
                              <a:lnTo>
                                <a:pt x="442099" y="119951"/>
                              </a:lnTo>
                              <a:lnTo>
                                <a:pt x="441236" y="118681"/>
                              </a:lnTo>
                              <a:lnTo>
                                <a:pt x="439966" y="117411"/>
                              </a:lnTo>
                              <a:lnTo>
                                <a:pt x="439521" y="116141"/>
                              </a:lnTo>
                              <a:lnTo>
                                <a:pt x="438213" y="114871"/>
                              </a:lnTo>
                              <a:lnTo>
                                <a:pt x="435724" y="112331"/>
                              </a:lnTo>
                              <a:lnTo>
                                <a:pt x="433158" y="109791"/>
                              </a:lnTo>
                              <a:lnTo>
                                <a:pt x="432663" y="109791"/>
                              </a:lnTo>
                              <a:lnTo>
                                <a:pt x="431241" y="108521"/>
                              </a:lnTo>
                              <a:lnTo>
                                <a:pt x="429285" y="105981"/>
                              </a:lnTo>
                              <a:lnTo>
                                <a:pt x="423227" y="100901"/>
                              </a:lnTo>
                              <a:lnTo>
                                <a:pt x="416902" y="97091"/>
                              </a:lnTo>
                              <a:lnTo>
                                <a:pt x="410362" y="92011"/>
                              </a:lnTo>
                              <a:lnTo>
                                <a:pt x="403656" y="88201"/>
                              </a:lnTo>
                              <a:lnTo>
                                <a:pt x="396786" y="85661"/>
                              </a:lnTo>
                              <a:lnTo>
                                <a:pt x="389788" y="81851"/>
                              </a:lnTo>
                              <a:lnTo>
                                <a:pt x="382676" y="79311"/>
                              </a:lnTo>
                              <a:lnTo>
                                <a:pt x="375475" y="75501"/>
                              </a:lnTo>
                              <a:lnTo>
                                <a:pt x="365760" y="72961"/>
                              </a:lnTo>
                              <a:lnTo>
                                <a:pt x="355917" y="69151"/>
                              </a:lnTo>
                              <a:lnTo>
                                <a:pt x="350951" y="67881"/>
                              </a:lnTo>
                              <a:lnTo>
                                <a:pt x="340969" y="66611"/>
                              </a:lnTo>
                              <a:lnTo>
                                <a:pt x="325869" y="62801"/>
                              </a:lnTo>
                              <a:lnTo>
                                <a:pt x="320802" y="62801"/>
                              </a:lnTo>
                              <a:lnTo>
                                <a:pt x="315734" y="61531"/>
                              </a:lnTo>
                              <a:lnTo>
                                <a:pt x="300431" y="60261"/>
                              </a:lnTo>
                              <a:lnTo>
                                <a:pt x="338226" y="66611"/>
                              </a:lnTo>
                              <a:lnTo>
                                <a:pt x="345655" y="69151"/>
                              </a:lnTo>
                              <a:lnTo>
                                <a:pt x="353021" y="70421"/>
                              </a:lnTo>
                              <a:lnTo>
                                <a:pt x="388581" y="84391"/>
                              </a:lnTo>
                              <a:lnTo>
                                <a:pt x="418503" y="103441"/>
                              </a:lnTo>
                              <a:lnTo>
                                <a:pt x="422351" y="105981"/>
                              </a:lnTo>
                              <a:lnTo>
                                <a:pt x="425958" y="109791"/>
                              </a:lnTo>
                              <a:lnTo>
                                <a:pt x="431177" y="114871"/>
                              </a:lnTo>
                              <a:lnTo>
                                <a:pt x="435952" y="121221"/>
                              </a:lnTo>
                              <a:lnTo>
                                <a:pt x="450850" y="159321"/>
                              </a:lnTo>
                              <a:lnTo>
                                <a:pt x="450964" y="163131"/>
                              </a:lnTo>
                              <a:lnTo>
                                <a:pt x="450748" y="166941"/>
                              </a:lnTo>
                              <a:lnTo>
                                <a:pt x="443407" y="191071"/>
                              </a:lnTo>
                              <a:lnTo>
                                <a:pt x="441807" y="194881"/>
                              </a:lnTo>
                              <a:lnTo>
                                <a:pt x="440397" y="197421"/>
                              </a:lnTo>
                              <a:lnTo>
                                <a:pt x="438759" y="199961"/>
                              </a:lnTo>
                              <a:lnTo>
                                <a:pt x="438035" y="199961"/>
                              </a:lnTo>
                              <a:lnTo>
                                <a:pt x="437349" y="201231"/>
                              </a:lnTo>
                              <a:lnTo>
                                <a:pt x="405269" y="230441"/>
                              </a:lnTo>
                              <a:lnTo>
                                <a:pt x="399021" y="235521"/>
                              </a:lnTo>
                              <a:lnTo>
                                <a:pt x="392607" y="238061"/>
                              </a:lnTo>
                              <a:lnTo>
                                <a:pt x="386041" y="241871"/>
                              </a:lnTo>
                              <a:lnTo>
                                <a:pt x="379361" y="245681"/>
                              </a:lnTo>
                              <a:lnTo>
                                <a:pt x="374865" y="246951"/>
                              </a:lnTo>
                              <a:lnTo>
                                <a:pt x="370293" y="249491"/>
                              </a:lnTo>
                              <a:lnTo>
                                <a:pt x="361048" y="253301"/>
                              </a:lnTo>
                              <a:lnTo>
                                <a:pt x="346900" y="257111"/>
                              </a:lnTo>
                              <a:lnTo>
                                <a:pt x="342125" y="259651"/>
                              </a:lnTo>
                              <a:lnTo>
                                <a:pt x="332511" y="262191"/>
                              </a:lnTo>
                              <a:lnTo>
                                <a:pt x="327672" y="262191"/>
                              </a:lnTo>
                              <a:lnTo>
                                <a:pt x="308114" y="267271"/>
                              </a:lnTo>
                              <a:lnTo>
                                <a:pt x="293306" y="268541"/>
                              </a:lnTo>
                              <a:lnTo>
                                <a:pt x="278409" y="271081"/>
                              </a:lnTo>
                              <a:lnTo>
                                <a:pt x="263461" y="271081"/>
                              </a:lnTo>
                              <a:lnTo>
                                <a:pt x="248475" y="272351"/>
                              </a:lnTo>
                              <a:lnTo>
                                <a:pt x="233502" y="271081"/>
                              </a:lnTo>
                              <a:lnTo>
                                <a:pt x="218567" y="271081"/>
                              </a:lnTo>
                              <a:lnTo>
                                <a:pt x="203695" y="268541"/>
                              </a:lnTo>
                              <a:lnTo>
                                <a:pt x="198755" y="268541"/>
                              </a:lnTo>
                              <a:lnTo>
                                <a:pt x="193840" y="267271"/>
                              </a:lnTo>
                              <a:lnTo>
                                <a:pt x="184035" y="266001"/>
                              </a:lnTo>
                              <a:lnTo>
                                <a:pt x="174320" y="263461"/>
                              </a:lnTo>
                              <a:lnTo>
                                <a:pt x="167081" y="262191"/>
                              </a:lnTo>
                              <a:lnTo>
                                <a:pt x="138836" y="252031"/>
                              </a:lnTo>
                              <a:lnTo>
                                <a:pt x="100228" y="231711"/>
                              </a:lnTo>
                              <a:lnTo>
                                <a:pt x="94576" y="226631"/>
                              </a:lnTo>
                              <a:lnTo>
                                <a:pt x="92760" y="225361"/>
                              </a:lnTo>
                              <a:lnTo>
                                <a:pt x="92316" y="224091"/>
                              </a:lnTo>
                              <a:lnTo>
                                <a:pt x="90982" y="222821"/>
                              </a:lnTo>
                              <a:lnTo>
                                <a:pt x="88607" y="221551"/>
                              </a:lnTo>
                              <a:lnTo>
                                <a:pt x="86309" y="219011"/>
                              </a:lnTo>
                              <a:lnTo>
                                <a:pt x="85102" y="217741"/>
                              </a:lnTo>
                              <a:lnTo>
                                <a:pt x="84683" y="216471"/>
                              </a:lnTo>
                              <a:lnTo>
                                <a:pt x="83540" y="215201"/>
                              </a:lnTo>
                              <a:lnTo>
                                <a:pt x="82727" y="213931"/>
                              </a:lnTo>
                              <a:lnTo>
                                <a:pt x="80899" y="212661"/>
                              </a:lnTo>
                              <a:lnTo>
                                <a:pt x="79298" y="210121"/>
                              </a:lnTo>
                              <a:lnTo>
                                <a:pt x="77787" y="207581"/>
                              </a:lnTo>
                              <a:lnTo>
                                <a:pt x="76187" y="205041"/>
                              </a:lnTo>
                              <a:lnTo>
                                <a:pt x="75895" y="205041"/>
                              </a:lnTo>
                              <a:lnTo>
                                <a:pt x="72593" y="198691"/>
                              </a:lnTo>
                              <a:lnTo>
                                <a:pt x="70027" y="191071"/>
                              </a:lnTo>
                              <a:lnTo>
                                <a:pt x="68237" y="184721"/>
                              </a:lnTo>
                              <a:lnTo>
                                <a:pt x="67284" y="177101"/>
                              </a:lnTo>
                              <a:lnTo>
                                <a:pt x="67208" y="170751"/>
                              </a:lnTo>
                              <a:lnTo>
                                <a:pt x="68008" y="163131"/>
                              </a:lnTo>
                              <a:lnTo>
                                <a:pt x="69634" y="156781"/>
                              </a:lnTo>
                              <a:lnTo>
                                <a:pt x="72047" y="149161"/>
                              </a:lnTo>
                              <a:lnTo>
                                <a:pt x="72263" y="149161"/>
                              </a:lnTo>
                              <a:lnTo>
                                <a:pt x="74726" y="142811"/>
                              </a:lnTo>
                              <a:lnTo>
                                <a:pt x="76034" y="141541"/>
                              </a:lnTo>
                              <a:lnTo>
                                <a:pt x="76962" y="139001"/>
                              </a:lnTo>
                              <a:lnTo>
                                <a:pt x="77558" y="137731"/>
                              </a:lnTo>
                              <a:lnTo>
                                <a:pt x="78244" y="137731"/>
                              </a:lnTo>
                              <a:lnTo>
                                <a:pt x="78892" y="136461"/>
                              </a:lnTo>
                              <a:lnTo>
                                <a:pt x="81559" y="131381"/>
                              </a:lnTo>
                              <a:lnTo>
                                <a:pt x="84607" y="127571"/>
                              </a:lnTo>
                              <a:lnTo>
                                <a:pt x="91198" y="119951"/>
                              </a:lnTo>
                              <a:lnTo>
                                <a:pt x="94754" y="117411"/>
                              </a:lnTo>
                              <a:lnTo>
                                <a:pt x="102260" y="109791"/>
                              </a:lnTo>
                              <a:lnTo>
                                <a:pt x="106210" y="107251"/>
                              </a:lnTo>
                              <a:lnTo>
                                <a:pt x="110299" y="103441"/>
                              </a:lnTo>
                              <a:lnTo>
                                <a:pt x="116535" y="99631"/>
                              </a:lnTo>
                              <a:lnTo>
                                <a:pt x="171640" y="74231"/>
                              </a:lnTo>
                              <a:lnTo>
                                <a:pt x="193776" y="67881"/>
                              </a:lnTo>
                              <a:lnTo>
                                <a:pt x="208775" y="64071"/>
                              </a:lnTo>
                              <a:lnTo>
                                <a:pt x="193649" y="66611"/>
                              </a:lnTo>
                              <a:lnTo>
                                <a:pt x="191770" y="67881"/>
                              </a:lnTo>
                              <a:lnTo>
                                <a:pt x="187401" y="67881"/>
                              </a:lnTo>
                              <a:lnTo>
                                <a:pt x="182435" y="69151"/>
                              </a:lnTo>
                              <a:lnTo>
                                <a:pt x="173774" y="71691"/>
                              </a:lnTo>
                              <a:lnTo>
                                <a:pt x="168859" y="72961"/>
                              </a:lnTo>
                              <a:lnTo>
                                <a:pt x="159118" y="76771"/>
                              </a:lnTo>
                              <a:lnTo>
                                <a:pt x="154279" y="78041"/>
                              </a:lnTo>
                              <a:lnTo>
                                <a:pt x="144716" y="81851"/>
                              </a:lnTo>
                              <a:lnTo>
                                <a:pt x="139979" y="84391"/>
                              </a:lnTo>
                              <a:lnTo>
                                <a:pt x="135318" y="85661"/>
                              </a:lnTo>
                              <a:lnTo>
                                <a:pt x="121539" y="93281"/>
                              </a:lnTo>
                              <a:lnTo>
                                <a:pt x="114833" y="97091"/>
                              </a:lnTo>
                              <a:lnTo>
                                <a:pt x="108292" y="100901"/>
                              </a:lnTo>
                              <a:lnTo>
                                <a:pt x="101930" y="105981"/>
                              </a:lnTo>
                              <a:lnTo>
                                <a:pt x="95770" y="109791"/>
                              </a:lnTo>
                              <a:lnTo>
                                <a:pt x="89852" y="114871"/>
                              </a:lnTo>
                              <a:lnTo>
                                <a:pt x="84239" y="121221"/>
                              </a:lnTo>
                              <a:lnTo>
                                <a:pt x="80619" y="125031"/>
                              </a:lnTo>
                              <a:lnTo>
                                <a:pt x="77190" y="128841"/>
                              </a:lnTo>
                              <a:lnTo>
                                <a:pt x="74104" y="132651"/>
                              </a:lnTo>
                              <a:lnTo>
                                <a:pt x="73355" y="133921"/>
                              </a:lnTo>
                              <a:lnTo>
                                <a:pt x="72567" y="135191"/>
                              </a:lnTo>
                              <a:lnTo>
                                <a:pt x="71869" y="136461"/>
                              </a:lnTo>
                              <a:lnTo>
                                <a:pt x="70777" y="137731"/>
                              </a:lnTo>
                              <a:lnTo>
                                <a:pt x="69240" y="140271"/>
                              </a:lnTo>
                              <a:lnTo>
                                <a:pt x="67462" y="144081"/>
                              </a:lnTo>
                              <a:lnTo>
                                <a:pt x="66573" y="145351"/>
                              </a:lnTo>
                              <a:lnTo>
                                <a:pt x="66255" y="145351"/>
                              </a:lnTo>
                              <a:lnTo>
                                <a:pt x="64871" y="149161"/>
                              </a:lnTo>
                              <a:lnTo>
                                <a:pt x="64630" y="149161"/>
                              </a:lnTo>
                              <a:lnTo>
                                <a:pt x="63830" y="151701"/>
                              </a:lnTo>
                              <a:lnTo>
                                <a:pt x="63398" y="152971"/>
                              </a:lnTo>
                              <a:lnTo>
                                <a:pt x="62928" y="154241"/>
                              </a:lnTo>
                              <a:lnTo>
                                <a:pt x="62064" y="156781"/>
                              </a:lnTo>
                              <a:lnTo>
                                <a:pt x="61264" y="159321"/>
                              </a:lnTo>
                              <a:lnTo>
                                <a:pt x="60693" y="161861"/>
                              </a:lnTo>
                              <a:lnTo>
                                <a:pt x="59461" y="166941"/>
                              </a:lnTo>
                              <a:lnTo>
                                <a:pt x="59067" y="170751"/>
                              </a:lnTo>
                              <a:lnTo>
                                <a:pt x="58991" y="178371"/>
                              </a:lnTo>
                              <a:lnTo>
                                <a:pt x="59524" y="184721"/>
                              </a:lnTo>
                              <a:lnTo>
                                <a:pt x="59639" y="185991"/>
                              </a:lnTo>
                              <a:lnTo>
                                <a:pt x="61252" y="193611"/>
                              </a:lnTo>
                              <a:lnTo>
                                <a:pt x="63766" y="202501"/>
                              </a:lnTo>
                              <a:lnTo>
                                <a:pt x="67437" y="210121"/>
                              </a:lnTo>
                              <a:lnTo>
                                <a:pt x="67779" y="210121"/>
                              </a:lnTo>
                              <a:lnTo>
                                <a:pt x="68757" y="212661"/>
                              </a:lnTo>
                              <a:lnTo>
                                <a:pt x="70675" y="215201"/>
                              </a:lnTo>
                              <a:lnTo>
                                <a:pt x="72339" y="217741"/>
                              </a:lnTo>
                              <a:lnTo>
                                <a:pt x="73507" y="220281"/>
                              </a:lnTo>
                              <a:lnTo>
                                <a:pt x="74269" y="221551"/>
                              </a:lnTo>
                              <a:lnTo>
                                <a:pt x="75095" y="221551"/>
                              </a:lnTo>
                              <a:lnTo>
                                <a:pt x="79209" y="227901"/>
                              </a:lnTo>
                              <a:lnTo>
                                <a:pt x="82867" y="231711"/>
                              </a:lnTo>
                              <a:lnTo>
                                <a:pt x="90614" y="239331"/>
                              </a:lnTo>
                              <a:lnTo>
                                <a:pt x="94716" y="241871"/>
                              </a:lnTo>
                              <a:lnTo>
                                <a:pt x="103251" y="248221"/>
                              </a:lnTo>
                              <a:lnTo>
                                <a:pt x="170624" y="278701"/>
                              </a:lnTo>
                              <a:lnTo>
                                <a:pt x="178269" y="279971"/>
                              </a:lnTo>
                              <a:lnTo>
                                <a:pt x="185966" y="282511"/>
                              </a:lnTo>
                              <a:lnTo>
                                <a:pt x="201472" y="285051"/>
                              </a:lnTo>
                              <a:lnTo>
                                <a:pt x="232752" y="287591"/>
                              </a:lnTo>
                              <a:lnTo>
                                <a:pt x="264160" y="287591"/>
                              </a:lnTo>
                              <a:lnTo>
                                <a:pt x="295440" y="285051"/>
                              </a:lnTo>
                              <a:lnTo>
                                <a:pt x="326339" y="279971"/>
                              </a:lnTo>
                              <a:lnTo>
                                <a:pt x="341553" y="274891"/>
                              </a:lnTo>
                              <a:lnTo>
                                <a:pt x="349072" y="273621"/>
                              </a:lnTo>
                              <a:lnTo>
                                <a:pt x="352806" y="272351"/>
                              </a:lnTo>
                              <a:lnTo>
                                <a:pt x="356539" y="271081"/>
                              </a:lnTo>
                              <a:lnTo>
                                <a:pt x="363931" y="267271"/>
                              </a:lnTo>
                              <a:lnTo>
                                <a:pt x="371246" y="264731"/>
                              </a:lnTo>
                              <a:lnTo>
                                <a:pt x="378460" y="260921"/>
                              </a:lnTo>
                              <a:lnTo>
                                <a:pt x="385584" y="258381"/>
                              </a:lnTo>
                              <a:lnTo>
                                <a:pt x="392569" y="254571"/>
                              </a:lnTo>
                              <a:lnTo>
                                <a:pt x="399440" y="250761"/>
                              </a:lnTo>
                              <a:lnTo>
                                <a:pt x="406146" y="245681"/>
                              </a:lnTo>
                              <a:lnTo>
                                <a:pt x="412686" y="241871"/>
                              </a:lnTo>
                              <a:lnTo>
                                <a:pt x="416991" y="238061"/>
                              </a:lnTo>
                              <a:lnTo>
                                <a:pt x="421144" y="235521"/>
                              </a:lnTo>
                              <a:lnTo>
                                <a:pt x="429107" y="227901"/>
                              </a:lnTo>
                              <a:lnTo>
                                <a:pt x="432904" y="224091"/>
                              </a:lnTo>
                              <a:lnTo>
                                <a:pt x="439991" y="216471"/>
                              </a:lnTo>
                              <a:lnTo>
                                <a:pt x="443280" y="211391"/>
                              </a:lnTo>
                              <a:lnTo>
                                <a:pt x="446214" y="207581"/>
                              </a:lnTo>
                              <a:lnTo>
                                <a:pt x="446925" y="206311"/>
                              </a:lnTo>
                              <a:lnTo>
                                <a:pt x="447675" y="205041"/>
                              </a:lnTo>
                              <a:lnTo>
                                <a:pt x="448335" y="203771"/>
                              </a:lnTo>
                              <a:lnTo>
                                <a:pt x="449351" y="202501"/>
                              </a:lnTo>
                              <a:lnTo>
                                <a:pt x="450799" y="199961"/>
                              </a:lnTo>
                              <a:lnTo>
                                <a:pt x="452437" y="196151"/>
                              </a:lnTo>
                              <a:lnTo>
                                <a:pt x="452704" y="194881"/>
                              </a:lnTo>
                              <a:lnTo>
                                <a:pt x="453542" y="193611"/>
                              </a:lnTo>
                              <a:lnTo>
                                <a:pt x="453783" y="193611"/>
                              </a:lnTo>
                              <a:lnTo>
                                <a:pt x="456501" y="184721"/>
                              </a:lnTo>
                              <a:lnTo>
                                <a:pt x="458355" y="177101"/>
                              </a:lnTo>
                              <a:lnTo>
                                <a:pt x="459282" y="169481"/>
                              </a:lnTo>
                              <a:close/>
                            </a:path>
                            <a:path w="1560830" h="1316355">
                              <a:moveTo>
                                <a:pt x="763981" y="1192123"/>
                              </a:moveTo>
                              <a:lnTo>
                                <a:pt x="761466" y="1138440"/>
                              </a:lnTo>
                              <a:lnTo>
                                <a:pt x="751116" y="1067396"/>
                              </a:lnTo>
                              <a:lnTo>
                                <a:pt x="732955" y="997813"/>
                              </a:lnTo>
                              <a:lnTo>
                                <a:pt x="707351" y="930516"/>
                              </a:lnTo>
                              <a:lnTo>
                                <a:pt x="674751" y="866241"/>
                              </a:lnTo>
                              <a:lnTo>
                                <a:pt x="651586" y="829043"/>
                              </a:lnTo>
                              <a:lnTo>
                                <a:pt x="660781" y="816406"/>
                              </a:lnTo>
                              <a:lnTo>
                                <a:pt x="682078" y="783488"/>
                              </a:lnTo>
                              <a:lnTo>
                                <a:pt x="700887" y="748995"/>
                              </a:lnTo>
                              <a:lnTo>
                                <a:pt x="719747" y="706208"/>
                              </a:lnTo>
                              <a:lnTo>
                                <a:pt x="740079" y="637692"/>
                              </a:lnTo>
                              <a:lnTo>
                                <a:pt x="747407" y="593877"/>
                              </a:lnTo>
                              <a:lnTo>
                                <a:pt x="750633" y="527304"/>
                              </a:lnTo>
                              <a:lnTo>
                                <a:pt x="749681" y="505079"/>
                              </a:lnTo>
                              <a:lnTo>
                                <a:pt x="744791" y="460895"/>
                              </a:lnTo>
                              <a:lnTo>
                                <a:pt x="736295" y="417322"/>
                              </a:lnTo>
                              <a:lnTo>
                                <a:pt x="715987" y="346519"/>
                              </a:lnTo>
                              <a:lnTo>
                                <a:pt x="700214" y="305041"/>
                              </a:lnTo>
                              <a:lnTo>
                                <a:pt x="678053" y="258254"/>
                              </a:lnTo>
                              <a:lnTo>
                                <a:pt x="651992" y="213512"/>
                              </a:lnTo>
                              <a:lnTo>
                                <a:pt x="626567" y="177063"/>
                              </a:lnTo>
                              <a:lnTo>
                                <a:pt x="594690" y="139103"/>
                              </a:lnTo>
                              <a:lnTo>
                                <a:pt x="555015" y="101688"/>
                              </a:lnTo>
                              <a:lnTo>
                                <a:pt x="513435" y="70472"/>
                              </a:lnTo>
                              <a:lnTo>
                                <a:pt x="468515" y="44081"/>
                              </a:lnTo>
                              <a:lnTo>
                                <a:pt x="405676" y="20218"/>
                              </a:lnTo>
                              <a:lnTo>
                                <a:pt x="355561" y="7988"/>
                              </a:lnTo>
                              <a:lnTo>
                                <a:pt x="316242" y="2070"/>
                              </a:lnTo>
                              <a:lnTo>
                                <a:pt x="281736" y="0"/>
                              </a:lnTo>
                              <a:lnTo>
                                <a:pt x="266839" y="0"/>
                              </a:lnTo>
                              <a:lnTo>
                                <a:pt x="222618" y="3302"/>
                              </a:lnTo>
                              <a:lnTo>
                                <a:pt x="183489" y="9410"/>
                              </a:lnTo>
                              <a:lnTo>
                                <a:pt x="131394" y="26454"/>
                              </a:lnTo>
                              <a:lnTo>
                                <a:pt x="84429" y="54292"/>
                              </a:lnTo>
                              <a:lnTo>
                                <a:pt x="50533" y="83261"/>
                              </a:lnTo>
                              <a:lnTo>
                                <a:pt x="25247" y="113868"/>
                              </a:lnTo>
                              <a:lnTo>
                                <a:pt x="6515" y="151892"/>
                              </a:lnTo>
                              <a:lnTo>
                                <a:pt x="0" y="193713"/>
                              </a:lnTo>
                              <a:lnTo>
                                <a:pt x="190" y="198704"/>
                              </a:lnTo>
                              <a:lnTo>
                                <a:pt x="11658" y="242938"/>
                              </a:lnTo>
                              <a:lnTo>
                                <a:pt x="34556" y="276250"/>
                              </a:lnTo>
                              <a:lnTo>
                                <a:pt x="68859" y="303377"/>
                              </a:lnTo>
                              <a:lnTo>
                                <a:pt x="71081" y="304393"/>
                              </a:lnTo>
                              <a:lnTo>
                                <a:pt x="67043" y="301701"/>
                              </a:lnTo>
                              <a:lnTo>
                                <a:pt x="36690" y="274345"/>
                              </a:lnTo>
                              <a:lnTo>
                                <a:pt x="14744" y="237667"/>
                              </a:lnTo>
                              <a:lnTo>
                                <a:pt x="7289" y="203123"/>
                              </a:lnTo>
                              <a:lnTo>
                                <a:pt x="7327" y="189026"/>
                              </a:lnTo>
                              <a:lnTo>
                                <a:pt x="17322" y="148209"/>
                              </a:lnTo>
                              <a:lnTo>
                                <a:pt x="39395" y="112293"/>
                              </a:lnTo>
                              <a:lnTo>
                                <a:pt x="69164" y="81965"/>
                              </a:lnTo>
                              <a:lnTo>
                                <a:pt x="103797" y="57162"/>
                              </a:lnTo>
                              <a:lnTo>
                                <a:pt x="141541" y="37922"/>
                              </a:lnTo>
                              <a:lnTo>
                                <a:pt x="186651" y="24815"/>
                              </a:lnTo>
                              <a:lnTo>
                                <a:pt x="252869" y="17818"/>
                              </a:lnTo>
                              <a:lnTo>
                                <a:pt x="281216" y="17754"/>
                              </a:lnTo>
                              <a:lnTo>
                                <a:pt x="295414" y="18567"/>
                              </a:lnTo>
                              <a:lnTo>
                                <a:pt x="334149" y="22999"/>
                              </a:lnTo>
                              <a:lnTo>
                                <a:pt x="372541" y="31521"/>
                              </a:lnTo>
                              <a:lnTo>
                                <a:pt x="423976" y="46774"/>
                              </a:lnTo>
                              <a:lnTo>
                                <a:pt x="465455" y="65557"/>
                              </a:lnTo>
                              <a:lnTo>
                                <a:pt x="501777" y="87757"/>
                              </a:lnTo>
                              <a:lnTo>
                                <a:pt x="541362" y="117868"/>
                              </a:lnTo>
                              <a:lnTo>
                                <a:pt x="572528" y="146900"/>
                              </a:lnTo>
                              <a:lnTo>
                                <a:pt x="600671" y="178816"/>
                              </a:lnTo>
                              <a:lnTo>
                                <a:pt x="626021" y="213233"/>
                              </a:lnTo>
                              <a:lnTo>
                                <a:pt x="655701" y="262001"/>
                              </a:lnTo>
                              <a:lnTo>
                                <a:pt x="680631" y="313372"/>
                              </a:lnTo>
                              <a:lnTo>
                                <a:pt x="698385" y="360108"/>
                              </a:lnTo>
                              <a:lnTo>
                                <a:pt x="712838" y="408241"/>
                              </a:lnTo>
                              <a:lnTo>
                                <a:pt x="722528" y="449999"/>
                              </a:lnTo>
                              <a:lnTo>
                                <a:pt x="728929" y="492302"/>
                              </a:lnTo>
                              <a:lnTo>
                                <a:pt x="731710" y="534949"/>
                              </a:lnTo>
                              <a:lnTo>
                                <a:pt x="731431" y="563460"/>
                              </a:lnTo>
                              <a:lnTo>
                                <a:pt x="725678" y="620179"/>
                              </a:lnTo>
                              <a:lnTo>
                                <a:pt x="713016" y="675817"/>
                              </a:lnTo>
                              <a:lnTo>
                                <a:pt x="693623" y="729589"/>
                              </a:lnTo>
                              <a:lnTo>
                                <a:pt x="670394" y="776719"/>
                              </a:lnTo>
                              <a:lnTo>
                                <a:pt x="645223" y="817511"/>
                              </a:lnTo>
                              <a:lnTo>
                                <a:pt x="644461" y="818591"/>
                              </a:lnTo>
                              <a:lnTo>
                                <a:pt x="635660" y="805688"/>
                              </a:lnTo>
                              <a:lnTo>
                                <a:pt x="613841" y="776986"/>
                              </a:lnTo>
                              <a:lnTo>
                                <a:pt x="566039" y="723061"/>
                              </a:lnTo>
                              <a:lnTo>
                                <a:pt x="513092" y="674217"/>
                              </a:lnTo>
                              <a:lnTo>
                                <a:pt x="455637" y="630872"/>
                              </a:lnTo>
                              <a:lnTo>
                                <a:pt x="394258" y="593445"/>
                              </a:lnTo>
                              <a:lnTo>
                                <a:pt x="351485" y="571944"/>
                              </a:lnTo>
                              <a:lnTo>
                                <a:pt x="307454" y="553313"/>
                              </a:lnTo>
                              <a:lnTo>
                                <a:pt x="262356" y="537629"/>
                              </a:lnTo>
                              <a:lnTo>
                                <a:pt x="216408" y="524941"/>
                              </a:lnTo>
                              <a:lnTo>
                                <a:pt x="169811" y="515353"/>
                              </a:lnTo>
                              <a:lnTo>
                                <a:pt x="122770" y="508901"/>
                              </a:lnTo>
                              <a:lnTo>
                                <a:pt x="140169" y="512597"/>
                              </a:lnTo>
                              <a:lnTo>
                                <a:pt x="157467" y="516610"/>
                              </a:lnTo>
                              <a:lnTo>
                                <a:pt x="208737" y="530580"/>
                              </a:lnTo>
                              <a:lnTo>
                                <a:pt x="258914" y="547649"/>
                              </a:lnTo>
                              <a:lnTo>
                                <a:pt x="307822" y="567804"/>
                              </a:lnTo>
                              <a:lnTo>
                                <a:pt x="355231" y="591032"/>
                              </a:lnTo>
                              <a:lnTo>
                                <a:pt x="415759" y="626694"/>
                              </a:lnTo>
                              <a:lnTo>
                                <a:pt x="472808" y="667524"/>
                              </a:lnTo>
                              <a:lnTo>
                                <a:pt x="525868" y="713282"/>
                              </a:lnTo>
                              <a:lnTo>
                                <a:pt x="574509" y="763638"/>
                              </a:lnTo>
                              <a:lnTo>
                                <a:pt x="618274" y="818273"/>
                              </a:lnTo>
                              <a:lnTo>
                                <a:pt x="631355" y="837209"/>
                              </a:lnTo>
                              <a:lnTo>
                                <a:pt x="628611" y="841095"/>
                              </a:lnTo>
                              <a:lnTo>
                                <a:pt x="574497" y="909040"/>
                              </a:lnTo>
                              <a:lnTo>
                                <a:pt x="545325" y="941184"/>
                              </a:lnTo>
                              <a:lnTo>
                                <a:pt x="503618" y="981481"/>
                              </a:lnTo>
                              <a:lnTo>
                                <a:pt x="459016" y="1018705"/>
                              </a:lnTo>
                              <a:lnTo>
                                <a:pt x="482714" y="1001826"/>
                              </a:lnTo>
                              <a:lnTo>
                                <a:pt x="528040" y="965161"/>
                              </a:lnTo>
                              <a:lnTo>
                                <a:pt x="560031" y="935266"/>
                              </a:lnTo>
                              <a:lnTo>
                                <a:pt x="590207" y="903452"/>
                              </a:lnTo>
                              <a:lnTo>
                                <a:pt x="628307" y="859231"/>
                              </a:lnTo>
                              <a:lnTo>
                                <a:pt x="638022" y="846861"/>
                              </a:lnTo>
                              <a:lnTo>
                                <a:pt x="638175" y="847064"/>
                              </a:lnTo>
                              <a:lnTo>
                                <a:pt x="673760" y="907338"/>
                              </a:lnTo>
                              <a:lnTo>
                                <a:pt x="703389" y="970788"/>
                              </a:lnTo>
                              <a:lnTo>
                                <a:pt x="726694" y="1036916"/>
                              </a:lnTo>
                              <a:lnTo>
                                <a:pt x="739838" y="1087920"/>
                              </a:lnTo>
                              <a:lnTo>
                                <a:pt x="749122" y="1139850"/>
                              </a:lnTo>
                              <a:lnTo>
                                <a:pt x="754481" y="1192453"/>
                              </a:lnTo>
                              <a:lnTo>
                                <a:pt x="755954" y="1245438"/>
                              </a:lnTo>
                              <a:lnTo>
                                <a:pt x="755586" y="1263142"/>
                              </a:lnTo>
                              <a:lnTo>
                                <a:pt x="754786" y="1280845"/>
                              </a:lnTo>
                              <a:lnTo>
                                <a:pt x="753592" y="1298562"/>
                              </a:lnTo>
                              <a:lnTo>
                                <a:pt x="752017" y="1316266"/>
                              </a:lnTo>
                              <a:lnTo>
                                <a:pt x="755281" y="1298765"/>
                              </a:lnTo>
                              <a:lnTo>
                                <a:pt x="761923" y="1245704"/>
                              </a:lnTo>
                              <a:lnTo>
                                <a:pt x="763803" y="1210017"/>
                              </a:lnTo>
                              <a:lnTo>
                                <a:pt x="763981" y="1192123"/>
                              </a:lnTo>
                              <a:close/>
                            </a:path>
                            <a:path w="1560830" h="1316355">
                              <a:moveTo>
                                <a:pt x="1501394" y="172021"/>
                              </a:moveTo>
                              <a:lnTo>
                                <a:pt x="1500873" y="166941"/>
                              </a:lnTo>
                              <a:lnTo>
                                <a:pt x="1499641" y="161861"/>
                              </a:lnTo>
                              <a:lnTo>
                                <a:pt x="1499069" y="159321"/>
                              </a:lnTo>
                              <a:lnTo>
                                <a:pt x="1498269" y="156781"/>
                              </a:lnTo>
                              <a:lnTo>
                                <a:pt x="1497406" y="154241"/>
                              </a:lnTo>
                              <a:lnTo>
                                <a:pt x="1496936" y="152971"/>
                              </a:lnTo>
                              <a:lnTo>
                                <a:pt x="1496504" y="151701"/>
                              </a:lnTo>
                              <a:lnTo>
                                <a:pt x="1495704" y="149161"/>
                              </a:lnTo>
                              <a:lnTo>
                                <a:pt x="1495463" y="149161"/>
                              </a:lnTo>
                              <a:lnTo>
                                <a:pt x="1494078" y="145351"/>
                              </a:lnTo>
                              <a:lnTo>
                                <a:pt x="1493761" y="145351"/>
                              </a:lnTo>
                              <a:lnTo>
                                <a:pt x="1492872" y="144081"/>
                              </a:lnTo>
                              <a:lnTo>
                                <a:pt x="1491094" y="140271"/>
                              </a:lnTo>
                              <a:lnTo>
                                <a:pt x="1489557" y="137731"/>
                              </a:lnTo>
                              <a:lnTo>
                                <a:pt x="1488465" y="136461"/>
                              </a:lnTo>
                              <a:lnTo>
                                <a:pt x="1487766" y="135191"/>
                              </a:lnTo>
                              <a:lnTo>
                                <a:pt x="1486979" y="133921"/>
                              </a:lnTo>
                              <a:lnTo>
                                <a:pt x="1486230" y="132651"/>
                              </a:lnTo>
                              <a:lnTo>
                                <a:pt x="1483144" y="128841"/>
                              </a:lnTo>
                              <a:lnTo>
                                <a:pt x="1479715" y="125031"/>
                              </a:lnTo>
                              <a:lnTo>
                                <a:pt x="1476095" y="121221"/>
                              </a:lnTo>
                              <a:lnTo>
                                <a:pt x="1470469" y="114871"/>
                              </a:lnTo>
                              <a:lnTo>
                                <a:pt x="1464564" y="109791"/>
                              </a:lnTo>
                              <a:lnTo>
                                <a:pt x="1458391" y="105981"/>
                              </a:lnTo>
                              <a:lnTo>
                                <a:pt x="1452041" y="100901"/>
                              </a:lnTo>
                              <a:lnTo>
                                <a:pt x="1445488" y="97091"/>
                              </a:lnTo>
                              <a:lnTo>
                                <a:pt x="1438795" y="93281"/>
                              </a:lnTo>
                              <a:lnTo>
                                <a:pt x="1425016" y="85661"/>
                              </a:lnTo>
                              <a:lnTo>
                                <a:pt x="1420355" y="84391"/>
                              </a:lnTo>
                              <a:lnTo>
                                <a:pt x="1415618" y="81851"/>
                              </a:lnTo>
                              <a:lnTo>
                                <a:pt x="1406055" y="78041"/>
                              </a:lnTo>
                              <a:lnTo>
                                <a:pt x="1401216" y="76771"/>
                              </a:lnTo>
                              <a:lnTo>
                                <a:pt x="1391475" y="72961"/>
                              </a:lnTo>
                              <a:lnTo>
                                <a:pt x="1386560" y="71691"/>
                              </a:lnTo>
                              <a:lnTo>
                                <a:pt x="1377899" y="69151"/>
                              </a:lnTo>
                              <a:lnTo>
                                <a:pt x="1372933" y="67881"/>
                              </a:lnTo>
                              <a:lnTo>
                                <a:pt x="1368564" y="67881"/>
                              </a:lnTo>
                              <a:lnTo>
                                <a:pt x="1366685" y="66611"/>
                              </a:lnTo>
                              <a:lnTo>
                                <a:pt x="1351559" y="64071"/>
                              </a:lnTo>
                              <a:lnTo>
                                <a:pt x="1366558" y="67881"/>
                              </a:lnTo>
                              <a:lnTo>
                                <a:pt x="1373987" y="69151"/>
                              </a:lnTo>
                              <a:lnTo>
                                <a:pt x="1395933" y="76771"/>
                              </a:lnTo>
                              <a:lnTo>
                                <a:pt x="1437360" y="95821"/>
                              </a:lnTo>
                              <a:lnTo>
                                <a:pt x="1454124" y="107251"/>
                              </a:lnTo>
                              <a:lnTo>
                                <a:pt x="1458074" y="109791"/>
                              </a:lnTo>
                              <a:lnTo>
                                <a:pt x="1465580" y="117411"/>
                              </a:lnTo>
                              <a:lnTo>
                                <a:pt x="1469136" y="119951"/>
                              </a:lnTo>
                              <a:lnTo>
                                <a:pt x="1475727" y="127571"/>
                              </a:lnTo>
                              <a:lnTo>
                                <a:pt x="1478775" y="131381"/>
                              </a:lnTo>
                              <a:lnTo>
                                <a:pt x="1481442" y="136461"/>
                              </a:lnTo>
                              <a:lnTo>
                                <a:pt x="1482090" y="137731"/>
                              </a:lnTo>
                              <a:lnTo>
                                <a:pt x="1482775" y="137731"/>
                              </a:lnTo>
                              <a:lnTo>
                                <a:pt x="1483372" y="139001"/>
                              </a:lnTo>
                              <a:lnTo>
                                <a:pt x="1484299" y="141541"/>
                              </a:lnTo>
                              <a:lnTo>
                                <a:pt x="1485607" y="142811"/>
                              </a:lnTo>
                              <a:lnTo>
                                <a:pt x="1488071" y="149161"/>
                              </a:lnTo>
                              <a:lnTo>
                                <a:pt x="1488287" y="149161"/>
                              </a:lnTo>
                              <a:lnTo>
                                <a:pt x="1490700" y="156781"/>
                              </a:lnTo>
                              <a:lnTo>
                                <a:pt x="1492313" y="163131"/>
                              </a:lnTo>
                              <a:lnTo>
                                <a:pt x="1492973" y="169481"/>
                              </a:lnTo>
                              <a:lnTo>
                                <a:pt x="1493050" y="177101"/>
                              </a:lnTo>
                              <a:lnTo>
                                <a:pt x="1492084" y="184721"/>
                              </a:lnTo>
                              <a:lnTo>
                                <a:pt x="1490306" y="191071"/>
                              </a:lnTo>
                              <a:lnTo>
                                <a:pt x="1487728" y="198691"/>
                              </a:lnTo>
                              <a:lnTo>
                                <a:pt x="1484439" y="205041"/>
                              </a:lnTo>
                              <a:lnTo>
                                <a:pt x="1484147" y="205041"/>
                              </a:lnTo>
                              <a:lnTo>
                                <a:pt x="1482877" y="207581"/>
                              </a:lnTo>
                              <a:lnTo>
                                <a:pt x="1481035" y="210121"/>
                              </a:lnTo>
                              <a:lnTo>
                                <a:pt x="1479435" y="212661"/>
                              </a:lnTo>
                              <a:lnTo>
                                <a:pt x="1477606" y="213931"/>
                              </a:lnTo>
                              <a:lnTo>
                                <a:pt x="1476794" y="215201"/>
                              </a:lnTo>
                              <a:lnTo>
                                <a:pt x="1475651" y="216471"/>
                              </a:lnTo>
                              <a:lnTo>
                                <a:pt x="1475232" y="217741"/>
                              </a:lnTo>
                              <a:lnTo>
                                <a:pt x="1474025" y="219011"/>
                              </a:lnTo>
                              <a:lnTo>
                                <a:pt x="1471726" y="221551"/>
                              </a:lnTo>
                              <a:lnTo>
                                <a:pt x="1469351" y="222821"/>
                              </a:lnTo>
                              <a:lnTo>
                                <a:pt x="1468907" y="224091"/>
                              </a:lnTo>
                              <a:lnTo>
                                <a:pt x="1467573" y="225361"/>
                              </a:lnTo>
                              <a:lnTo>
                                <a:pt x="1465757" y="226631"/>
                              </a:lnTo>
                              <a:lnTo>
                                <a:pt x="1460093" y="231711"/>
                              </a:lnTo>
                              <a:lnTo>
                                <a:pt x="1421485" y="252031"/>
                              </a:lnTo>
                              <a:lnTo>
                                <a:pt x="1386014" y="263461"/>
                              </a:lnTo>
                              <a:lnTo>
                                <a:pt x="1376299" y="266001"/>
                              </a:lnTo>
                              <a:lnTo>
                                <a:pt x="1366494" y="267271"/>
                              </a:lnTo>
                              <a:lnTo>
                                <a:pt x="1361579" y="268541"/>
                              </a:lnTo>
                              <a:lnTo>
                                <a:pt x="1356639" y="268541"/>
                              </a:lnTo>
                              <a:lnTo>
                                <a:pt x="1341755" y="271081"/>
                              </a:lnTo>
                              <a:lnTo>
                                <a:pt x="1326819" y="271081"/>
                              </a:lnTo>
                              <a:lnTo>
                                <a:pt x="1311846" y="272351"/>
                              </a:lnTo>
                              <a:lnTo>
                                <a:pt x="1296873" y="271081"/>
                              </a:lnTo>
                              <a:lnTo>
                                <a:pt x="1281912" y="271081"/>
                              </a:lnTo>
                              <a:lnTo>
                                <a:pt x="1267015" y="268541"/>
                              </a:lnTo>
                              <a:lnTo>
                                <a:pt x="1252220" y="267271"/>
                              </a:lnTo>
                              <a:lnTo>
                                <a:pt x="1232662" y="262191"/>
                              </a:lnTo>
                              <a:lnTo>
                                <a:pt x="1227823" y="262191"/>
                              </a:lnTo>
                              <a:lnTo>
                                <a:pt x="1218209" y="259651"/>
                              </a:lnTo>
                              <a:lnTo>
                                <a:pt x="1213434" y="257111"/>
                              </a:lnTo>
                              <a:lnTo>
                                <a:pt x="1199286" y="253301"/>
                              </a:lnTo>
                              <a:lnTo>
                                <a:pt x="1190040" y="249491"/>
                              </a:lnTo>
                              <a:lnTo>
                                <a:pt x="1185468" y="246951"/>
                              </a:lnTo>
                              <a:lnTo>
                                <a:pt x="1180973" y="245681"/>
                              </a:lnTo>
                              <a:lnTo>
                                <a:pt x="1174280" y="241871"/>
                              </a:lnTo>
                              <a:lnTo>
                                <a:pt x="1167714" y="238061"/>
                              </a:lnTo>
                              <a:lnTo>
                                <a:pt x="1161300" y="235521"/>
                              </a:lnTo>
                              <a:lnTo>
                                <a:pt x="1155065" y="230441"/>
                              </a:lnTo>
                              <a:lnTo>
                                <a:pt x="1149007" y="226631"/>
                              </a:lnTo>
                              <a:lnTo>
                                <a:pt x="1143177" y="222821"/>
                              </a:lnTo>
                              <a:lnTo>
                                <a:pt x="1122299" y="199961"/>
                              </a:lnTo>
                              <a:lnTo>
                                <a:pt x="1121575" y="199961"/>
                              </a:lnTo>
                              <a:lnTo>
                                <a:pt x="1119936" y="197421"/>
                              </a:lnTo>
                              <a:lnTo>
                                <a:pt x="1118527" y="194881"/>
                              </a:lnTo>
                              <a:lnTo>
                                <a:pt x="1116926" y="191071"/>
                              </a:lnTo>
                              <a:lnTo>
                                <a:pt x="1115834" y="189801"/>
                              </a:lnTo>
                              <a:lnTo>
                                <a:pt x="1112837" y="182181"/>
                              </a:lnTo>
                              <a:lnTo>
                                <a:pt x="1110843" y="175831"/>
                              </a:lnTo>
                              <a:lnTo>
                                <a:pt x="1109649" y="168211"/>
                              </a:lnTo>
                              <a:lnTo>
                                <a:pt x="1109357" y="163131"/>
                              </a:lnTo>
                              <a:lnTo>
                                <a:pt x="1109472" y="159321"/>
                              </a:lnTo>
                              <a:lnTo>
                                <a:pt x="1124369" y="121221"/>
                              </a:lnTo>
                              <a:lnTo>
                                <a:pt x="1134376" y="109791"/>
                              </a:lnTo>
                              <a:lnTo>
                                <a:pt x="1137983" y="105981"/>
                              </a:lnTo>
                              <a:lnTo>
                                <a:pt x="1141831" y="103441"/>
                              </a:lnTo>
                              <a:lnTo>
                                <a:pt x="1149883" y="97091"/>
                              </a:lnTo>
                              <a:lnTo>
                                <a:pt x="1154087" y="94551"/>
                              </a:lnTo>
                              <a:lnTo>
                                <a:pt x="1207300" y="70421"/>
                              </a:lnTo>
                              <a:lnTo>
                                <a:pt x="1214678" y="69151"/>
                              </a:lnTo>
                              <a:lnTo>
                                <a:pt x="1222108" y="66611"/>
                              </a:lnTo>
                              <a:lnTo>
                                <a:pt x="1259890" y="60261"/>
                              </a:lnTo>
                              <a:lnTo>
                                <a:pt x="1244600" y="61531"/>
                              </a:lnTo>
                              <a:lnTo>
                                <a:pt x="1239532" y="62801"/>
                              </a:lnTo>
                              <a:lnTo>
                                <a:pt x="1234465" y="62801"/>
                              </a:lnTo>
                              <a:lnTo>
                                <a:pt x="1219365" y="66611"/>
                              </a:lnTo>
                              <a:lnTo>
                                <a:pt x="1209382" y="67881"/>
                              </a:lnTo>
                              <a:lnTo>
                                <a:pt x="1204417" y="69151"/>
                              </a:lnTo>
                              <a:lnTo>
                                <a:pt x="1194574" y="72961"/>
                              </a:lnTo>
                              <a:lnTo>
                                <a:pt x="1184859" y="75501"/>
                              </a:lnTo>
                              <a:lnTo>
                                <a:pt x="1177658" y="79311"/>
                              </a:lnTo>
                              <a:lnTo>
                                <a:pt x="1170533" y="81851"/>
                              </a:lnTo>
                              <a:lnTo>
                                <a:pt x="1163535" y="85661"/>
                              </a:lnTo>
                              <a:lnTo>
                                <a:pt x="1156677" y="88201"/>
                              </a:lnTo>
                              <a:lnTo>
                                <a:pt x="1149959" y="92011"/>
                              </a:lnTo>
                              <a:lnTo>
                                <a:pt x="1143419" y="97091"/>
                              </a:lnTo>
                              <a:lnTo>
                                <a:pt x="1137094" y="100901"/>
                              </a:lnTo>
                              <a:lnTo>
                                <a:pt x="1131049" y="105981"/>
                              </a:lnTo>
                              <a:lnTo>
                                <a:pt x="1129093" y="108521"/>
                              </a:lnTo>
                              <a:lnTo>
                                <a:pt x="1128623" y="108521"/>
                              </a:lnTo>
                              <a:lnTo>
                                <a:pt x="1127175" y="109791"/>
                              </a:lnTo>
                              <a:lnTo>
                                <a:pt x="1124610" y="112331"/>
                              </a:lnTo>
                              <a:lnTo>
                                <a:pt x="1122121" y="114871"/>
                              </a:lnTo>
                              <a:lnTo>
                                <a:pt x="1120813" y="116141"/>
                              </a:lnTo>
                              <a:lnTo>
                                <a:pt x="1120368" y="117411"/>
                              </a:lnTo>
                              <a:lnTo>
                                <a:pt x="1119098" y="118681"/>
                              </a:lnTo>
                              <a:lnTo>
                                <a:pt x="1118235" y="119951"/>
                              </a:lnTo>
                              <a:lnTo>
                                <a:pt x="1116215" y="122491"/>
                              </a:lnTo>
                              <a:lnTo>
                                <a:pt x="1114463" y="125031"/>
                              </a:lnTo>
                              <a:lnTo>
                                <a:pt x="1112786" y="127571"/>
                              </a:lnTo>
                              <a:lnTo>
                                <a:pt x="1111021" y="130111"/>
                              </a:lnTo>
                              <a:lnTo>
                                <a:pt x="1109383" y="132651"/>
                              </a:lnTo>
                              <a:lnTo>
                                <a:pt x="1109091" y="132651"/>
                              </a:lnTo>
                              <a:lnTo>
                                <a:pt x="1108151" y="135191"/>
                              </a:lnTo>
                              <a:lnTo>
                                <a:pt x="1107033" y="137731"/>
                              </a:lnTo>
                              <a:lnTo>
                                <a:pt x="1105954" y="140271"/>
                              </a:lnTo>
                              <a:lnTo>
                                <a:pt x="1104950" y="142811"/>
                              </a:lnTo>
                              <a:lnTo>
                                <a:pt x="1104150" y="145351"/>
                              </a:lnTo>
                              <a:lnTo>
                                <a:pt x="1102474" y="150431"/>
                              </a:lnTo>
                              <a:lnTo>
                                <a:pt x="1101496" y="155511"/>
                              </a:lnTo>
                              <a:lnTo>
                                <a:pt x="1101191" y="159321"/>
                              </a:lnTo>
                              <a:lnTo>
                                <a:pt x="1101090" y="160591"/>
                              </a:lnTo>
                              <a:lnTo>
                                <a:pt x="1101039" y="169481"/>
                              </a:lnTo>
                              <a:lnTo>
                                <a:pt x="1101966" y="177101"/>
                              </a:lnTo>
                              <a:lnTo>
                                <a:pt x="1103820" y="184721"/>
                              </a:lnTo>
                              <a:lnTo>
                                <a:pt x="1106551" y="193611"/>
                              </a:lnTo>
                              <a:lnTo>
                                <a:pt x="1106792" y="193611"/>
                              </a:lnTo>
                              <a:lnTo>
                                <a:pt x="1107084" y="194881"/>
                              </a:lnTo>
                              <a:lnTo>
                                <a:pt x="1107897" y="196151"/>
                              </a:lnTo>
                              <a:lnTo>
                                <a:pt x="1109535" y="199961"/>
                              </a:lnTo>
                              <a:lnTo>
                                <a:pt x="1110983" y="202501"/>
                              </a:lnTo>
                              <a:lnTo>
                                <a:pt x="1111999" y="203771"/>
                              </a:lnTo>
                              <a:lnTo>
                                <a:pt x="1112659" y="205041"/>
                              </a:lnTo>
                              <a:lnTo>
                                <a:pt x="1113409" y="206311"/>
                              </a:lnTo>
                              <a:lnTo>
                                <a:pt x="1114120" y="207581"/>
                              </a:lnTo>
                              <a:lnTo>
                                <a:pt x="1117053" y="211391"/>
                              </a:lnTo>
                              <a:lnTo>
                                <a:pt x="1120343" y="216471"/>
                              </a:lnTo>
                              <a:lnTo>
                                <a:pt x="1127429" y="224091"/>
                              </a:lnTo>
                              <a:lnTo>
                                <a:pt x="1131227" y="227901"/>
                              </a:lnTo>
                              <a:lnTo>
                                <a:pt x="1139190" y="235521"/>
                              </a:lnTo>
                              <a:lnTo>
                                <a:pt x="1143342" y="238061"/>
                              </a:lnTo>
                              <a:lnTo>
                                <a:pt x="1147648" y="241871"/>
                              </a:lnTo>
                              <a:lnTo>
                                <a:pt x="1154176" y="245681"/>
                              </a:lnTo>
                              <a:lnTo>
                                <a:pt x="1160894" y="250761"/>
                              </a:lnTo>
                              <a:lnTo>
                                <a:pt x="1167752" y="254571"/>
                              </a:lnTo>
                              <a:lnTo>
                                <a:pt x="1174750" y="258381"/>
                              </a:lnTo>
                              <a:lnTo>
                                <a:pt x="1181862" y="260921"/>
                              </a:lnTo>
                              <a:lnTo>
                                <a:pt x="1189075" y="264731"/>
                              </a:lnTo>
                              <a:lnTo>
                                <a:pt x="1196390" y="267271"/>
                              </a:lnTo>
                              <a:lnTo>
                                <a:pt x="1203794" y="271081"/>
                              </a:lnTo>
                              <a:lnTo>
                                <a:pt x="1211249" y="273621"/>
                              </a:lnTo>
                              <a:lnTo>
                                <a:pt x="1218768" y="274891"/>
                              </a:lnTo>
                              <a:lnTo>
                                <a:pt x="1233995" y="279971"/>
                              </a:lnTo>
                              <a:lnTo>
                                <a:pt x="1264894" y="285051"/>
                              </a:lnTo>
                              <a:lnTo>
                                <a:pt x="1296174" y="287591"/>
                              </a:lnTo>
                              <a:lnTo>
                                <a:pt x="1327569" y="287591"/>
                              </a:lnTo>
                              <a:lnTo>
                                <a:pt x="1358861" y="285051"/>
                              </a:lnTo>
                              <a:lnTo>
                                <a:pt x="1374355" y="282511"/>
                              </a:lnTo>
                              <a:lnTo>
                                <a:pt x="1382052" y="279971"/>
                              </a:lnTo>
                              <a:lnTo>
                                <a:pt x="1389710" y="278701"/>
                              </a:lnTo>
                              <a:lnTo>
                                <a:pt x="1426984" y="266001"/>
                              </a:lnTo>
                              <a:lnTo>
                                <a:pt x="1457083" y="248221"/>
                              </a:lnTo>
                              <a:lnTo>
                                <a:pt x="1465618" y="241871"/>
                              </a:lnTo>
                              <a:lnTo>
                                <a:pt x="1469720" y="239331"/>
                              </a:lnTo>
                              <a:lnTo>
                                <a:pt x="1477467" y="231711"/>
                              </a:lnTo>
                              <a:lnTo>
                                <a:pt x="1481124" y="227901"/>
                              </a:lnTo>
                              <a:lnTo>
                                <a:pt x="1485239" y="221551"/>
                              </a:lnTo>
                              <a:lnTo>
                                <a:pt x="1486065" y="221551"/>
                              </a:lnTo>
                              <a:lnTo>
                                <a:pt x="1486827" y="220281"/>
                              </a:lnTo>
                              <a:lnTo>
                                <a:pt x="1487995" y="217741"/>
                              </a:lnTo>
                              <a:lnTo>
                                <a:pt x="1489659" y="215201"/>
                              </a:lnTo>
                              <a:lnTo>
                                <a:pt x="1491234" y="212661"/>
                              </a:lnTo>
                              <a:lnTo>
                                <a:pt x="1492897" y="210121"/>
                              </a:lnTo>
                              <a:lnTo>
                                <a:pt x="1496555" y="202501"/>
                              </a:lnTo>
                              <a:lnTo>
                                <a:pt x="1499069" y="193611"/>
                              </a:lnTo>
                              <a:lnTo>
                                <a:pt x="1500695" y="185991"/>
                              </a:lnTo>
                              <a:lnTo>
                                <a:pt x="1501343" y="178371"/>
                              </a:lnTo>
                              <a:lnTo>
                                <a:pt x="1501394" y="172021"/>
                              </a:lnTo>
                              <a:close/>
                            </a:path>
                            <a:path w="1560830" h="1316355">
                              <a:moveTo>
                                <a:pt x="1560334" y="193713"/>
                              </a:moveTo>
                              <a:lnTo>
                                <a:pt x="1553806" y="151892"/>
                              </a:lnTo>
                              <a:lnTo>
                                <a:pt x="1529245" y="105816"/>
                              </a:lnTo>
                              <a:lnTo>
                                <a:pt x="1499057" y="72948"/>
                              </a:lnTo>
                              <a:lnTo>
                                <a:pt x="1463649" y="45910"/>
                              </a:lnTo>
                              <a:lnTo>
                                <a:pt x="1428940" y="26454"/>
                              </a:lnTo>
                              <a:lnTo>
                                <a:pt x="1391373" y="12966"/>
                              </a:lnTo>
                              <a:lnTo>
                                <a:pt x="1337716" y="3302"/>
                              </a:lnTo>
                              <a:lnTo>
                                <a:pt x="1278597" y="0"/>
                              </a:lnTo>
                              <a:lnTo>
                                <a:pt x="1263738" y="584"/>
                              </a:lnTo>
                              <a:lnTo>
                                <a:pt x="1222984" y="4572"/>
                              </a:lnTo>
                              <a:lnTo>
                                <a:pt x="1183182" y="12776"/>
                              </a:lnTo>
                              <a:lnTo>
                                <a:pt x="1129906" y="27851"/>
                              </a:lnTo>
                              <a:lnTo>
                                <a:pt x="1091819" y="44081"/>
                              </a:lnTo>
                              <a:lnTo>
                                <a:pt x="1046886" y="70472"/>
                              </a:lnTo>
                              <a:lnTo>
                                <a:pt x="1005319" y="101688"/>
                              </a:lnTo>
                              <a:lnTo>
                                <a:pt x="972527" y="131953"/>
                              </a:lnTo>
                              <a:lnTo>
                                <a:pt x="942898" y="165354"/>
                              </a:lnTo>
                              <a:lnTo>
                                <a:pt x="916482" y="201142"/>
                              </a:lnTo>
                              <a:lnTo>
                                <a:pt x="892975" y="238810"/>
                              </a:lnTo>
                              <a:lnTo>
                                <a:pt x="866051" y="291490"/>
                              </a:lnTo>
                              <a:lnTo>
                                <a:pt x="842010" y="353529"/>
                              </a:lnTo>
                              <a:lnTo>
                                <a:pt x="827570" y="402996"/>
                              </a:lnTo>
                              <a:lnTo>
                                <a:pt x="816698" y="453580"/>
                              </a:lnTo>
                              <a:lnTo>
                                <a:pt x="811199" y="497687"/>
                              </a:lnTo>
                              <a:lnTo>
                                <a:pt x="809599" y="542124"/>
                              </a:lnTo>
                              <a:lnTo>
                                <a:pt x="811415" y="579132"/>
                              </a:lnTo>
                              <a:lnTo>
                                <a:pt x="817359" y="623176"/>
                              </a:lnTo>
                              <a:lnTo>
                                <a:pt x="836371" y="694626"/>
                              </a:lnTo>
                              <a:lnTo>
                                <a:pt x="856195" y="742353"/>
                              </a:lnTo>
                              <a:lnTo>
                                <a:pt x="878255" y="783488"/>
                              </a:lnTo>
                              <a:lnTo>
                                <a:pt x="907503" y="827303"/>
                              </a:lnTo>
                              <a:lnTo>
                                <a:pt x="901928" y="835469"/>
                              </a:lnTo>
                              <a:lnTo>
                                <a:pt x="866025" y="897966"/>
                              </a:lnTo>
                              <a:lnTo>
                                <a:pt x="836853" y="963828"/>
                              </a:lnTo>
                              <a:lnTo>
                                <a:pt x="814933" y="1032370"/>
                              </a:lnTo>
                              <a:lnTo>
                                <a:pt x="800620" y="1102791"/>
                              </a:lnTo>
                              <a:lnTo>
                                <a:pt x="794270" y="1174216"/>
                              </a:lnTo>
                              <a:lnTo>
                                <a:pt x="793927" y="1192123"/>
                              </a:lnTo>
                              <a:lnTo>
                                <a:pt x="794105" y="1210017"/>
                              </a:lnTo>
                              <a:lnTo>
                                <a:pt x="797687" y="1263472"/>
                              </a:lnTo>
                              <a:lnTo>
                                <a:pt x="805891" y="1316266"/>
                              </a:lnTo>
                              <a:lnTo>
                                <a:pt x="804316" y="1298562"/>
                              </a:lnTo>
                              <a:lnTo>
                                <a:pt x="803122" y="1280845"/>
                              </a:lnTo>
                              <a:lnTo>
                                <a:pt x="802322" y="1263142"/>
                              </a:lnTo>
                              <a:lnTo>
                                <a:pt x="801954" y="1245438"/>
                              </a:lnTo>
                              <a:lnTo>
                                <a:pt x="802017" y="1227747"/>
                              </a:lnTo>
                              <a:lnTo>
                                <a:pt x="804786" y="1174864"/>
                              </a:lnTo>
                              <a:lnTo>
                                <a:pt x="811453" y="1122451"/>
                              </a:lnTo>
                              <a:lnTo>
                                <a:pt x="822032" y="1070800"/>
                              </a:lnTo>
                              <a:lnTo>
                                <a:pt x="842060" y="1003541"/>
                              </a:lnTo>
                              <a:lnTo>
                                <a:pt x="868565" y="938695"/>
                              </a:lnTo>
                              <a:lnTo>
                                <a:pt x="901217" y="876769"/>
                              </a:lnTo>
                              <a:lnTo>
                                <a:pt x="920991" y="845248"/>
                              </a:lnTo>
                              <a:lnTo>
                                <a:pt x="927417" y="853541"/>
                              </a:lnTo>
                              <a:lnTo>
                                <a:pt x="946099" y="876046"/>
                              </a:lnTo>
                              <a:lnTo>
                                <a:pt x="979982" y="914260"/>
                              </a:lnTo>
                              <a:lnTo>
                                <a:pt x="1010767" y="945438"/>
                              </a:lnTo>
                              <a:lnTo>
                                <a:pt x="1054582" y="983970"/>
                              </a:lnTo>
                              <a:lnTo>
                                <a:pt x="1101318" y="1018705"/>
                              </a:lnTo>
                              <a:lnTo>
                                <a:pt x="1078661" y="1000480"/>
                              </a:lnTo>
                              <a:lnTo>
                                <a:pt x="1056703" y="981481"/>
                              </a:lnTo>
                              <a:lnTo>
                                <a:pt x="1015009" y="941184"/>
                              </a:lnTo>
                              <a:lnTo>
                                <a:pt x="985824" y="909040"/>
                              </a:lnTo>
                              <a:lnTo>
                                <a:pt x="949198" y="864108"/>
                              </a:lnTo>
                              <a:lnTo>
                                <a:pt x="927684" y="835558"/>
                              </a:lnTo>
                              <a:lnTo>
                                <a:pt x="939634" y="818273"/>
                              </a:lnTo>
                              <a:lnTo>
                                <a:pt x="983399" y="763638"/>
                              </a:lnTo>
                              <a:lnTo>
                                <a:pt x="1032040" y="713282"/>
                              </a:lnTo>
                              <a:lnTo>
                                <a:pt x="1085100" y="667524"/>
                              </a:lnTo>
                              <a:lnTo>
                                <a:pt x="1142149" y="626694"/>
                              </a:lnTo>
                              <a:lnTo>
                                <a:pt x="1187246" y="599452"/>
                              </a:lnTo>
                              <a:lnTo>
                                <a:pt x="1234109" y="575208"/>
                              </a:lnTo>
                              <a:lnTo>
                                <a:pt x="1282534" y="554024"/>
                              </a:lnTo>
                              <a:lnTo>
                                <a:pt x="1332306" y="535927"/>
                              </a:lnTo>
                              <a:lnTo>
                                <a:pt x="1383245" y="520928"/>
                              </a:lnTo>
                              <a:lnTo>
                                <a:pt x="1435138" y="508901"/>
                              </a:lnTo>
                              <a:lnTo>
                                <a:pt x="1388097" y="515353"/>
                              </a:lnTo>
                              <a:lnTo>
                                <a:pt x="1341501" y="524941"/>
                              </a:lnTo>
                              <a:lnTo>
                                <a:pt x="1295552" y="537629"/>
                              </a:lnTo>
                              <a:lnTo>
                                <a:pt x="1250454" y="553313"/>
                              </a:lnTo>
                              <a:lnTo>
                                <a:pt x="1206423" y="571944"/>
                              </a:lnTo>
                              <a:lnTo>
                                <a:pt x="1163650" y="593445"/>
                              </a:lnTo>
                              <a:lnTo>
                                <a:pt x="1102271" y="630872"/>
                              </a:lnTo>
                              <a:lnTo>
                                <a:pt x="1044816" y="674217"/>
                              </a:lnTo>
                              <a:lnTo>
                                <a:pt x="991870" y="723061"/>
                              </a:lnTo>
                              <a:lnTo>
                                <a:pt x="944067" y="776986"/>
                              </a:lnTo>
                              <a:lnTo>
                                <a:pt x="914717" y="816711"/>
                              </a:lnTo>
                              <a:lnTo>
                                <a:pt x="909789" y="809523"/>
                              </a:lnTo>
                              <a:lnTo>
                                <a:pt x="889939" y="776719"/>
                              </a:lnTo>
                              <a:lnTo>
                                <a:pt x="866698" y="729589"/>
                              </a:lnTo>
                              <a:lnTo>
                                <a:pt x="847305" y="675817"/>
                              </a:lnTo>
                              <a:lnTo>
                                <a:pt x="834644" y="620179"/>
                              </a:lnTo>
                              <a:lnTo>
                                <a:pt x="828890" y="563460"/>
                              </a:lnTo>
                              <a:lnTo>
                                <a:pt x="828624" y="534949"/>
                              </a:lnTo>
                              <a:lnTo>
                                <a:pt x="828827" y="527824"/>
                              </a:lnTo>
                              <a:lnTo>
                                <a:pt x="832218" y="485216"/>
                              </a:lnTo>
                              <a:lnTo>
                                <a:pt x="840689" y="436016"/>
                              </a:lnTo>
                              <a:lnTo>
                                <a:pt x="851344" y="394423"/>
                              </a:lnTo>
                              <a:lnTo>
                                <a:pt x="864247" y="353339"/>
                              </a:lnTo>
                              <a:lnTo>
                                <a:pt x="879703" y="313372"/>
                              </a:lnTo>
                              <a:lnTo>
                                <a:pt x="904633" y="262001"/>
                              </a:lnTo>
                              <a:lnTo>
                                <a:pt x="934313" y="213233"/>
                              </a:lnTo>
                              <a:lnTo>
                                <a:pt x="959650" y="178816"/>
                              </a:lnTo>
                              <a:lnTo>
                                <a:pt x="1003033" y="132029"/>
                              </a:lnTo>
                              <a:lnTo>
                                <a:pt x="1041196" y="100152"/>
                              </a:lnTo>
                              <a:lnTo>
                                <a:pt x="1082535" y="72555"/>
                              </a:lnTo>
                              <a:lnTo>
                                <a:pt x="1126604" y="50431"/>
                              </a:lnTo>
                              <a:lnTo>
                                <a:pt x="1180846" y="33312"/>
                              </a:lnTo>
                              <a:lnTo>
                                <a:pt x="1233017" y="21856"/>
                              </a:lnTo>
                              <a:lnTo>
                                <a:pt x="1279105" y="17754"/>
                              </a:lnTo>
                              <a:lnTo>
                                <a:pt x="1293291" y="17487"/>
                              </a:lnTo>
                              <a:lnTo>
                                <a:pt x="1328940" y="19240"/>
                              </a:lnTo>
                              <a:lnTo>
                                <a:pt x="1373682" y="24815"/>
                              </a:lnTo>
                              <a:lnTo>
                                <a:pt x="1418780" y="37922"/>
                              </a:lnTo>
                              <a:lnTo>
                                <a:pt x="1468526" y="64858"/>
                              </a:lnTo>
                              <a:lnTo>
                                <a:pt x="1501711" y="91452"/>
                              </a:lnTo>
                              <a:lnTo>
                                <a:pt x="1534528" y="131457"/>
                              </a:lnTo>
                              <a:lnTo>
                                <a:pt x="1551266" y="175056"/>
                              </a:lnTo>
                              <a:lnTo>
                                <a:pt x="1553032" y="203123"/>
                              </a:lnTo>
                              <a:lnTo>
                                <a:pt x="1550924" y="219506"/>
                              </a:lnTo>
                              <a:lnTo>
                                <a:pt x="1536192" y="256882"/>
                              </a:lnTo>
                              <a:lnTo>
                                <a:pt x="1508480" y="289788"/>
                              </a:lnTo>
                              <a:lnTo>
                                <a:pt x="1485036" y="306781"/>
                              </a:lnTo>
                              <a:lnTo>
                                <a:pt x="1491462" y="303377"/>
                              </a:lnTo>
                              <a:lnTo>
                                <a:pt x="1525765" y="276250"/>
                              </a:lnTo>
                              <a:lnTo>
                                <a:pt x="1550225" y="239560"/>
                              </a:lnTo>
                              <a:lnTo>
                                <a:pt x="1560144" y="198704"/>
                              </a:lnTo>
                              <a:lnTo>
                                <a:pt x="1560334" y="1937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7F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224FD" id="Graphic 5" o:spid="_x0000_s1026" style="position:absolute;margin-left:9.65pt;margin-top:26.05pt;width:122.9pt;height:103.6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</w:rPr>
        <w:t xml:space="preserve"> </w:t>
      </w:r>
      <w:r w:rsidR="00BF2AB4" w:rsidRPr="006F463D">
        <w:rPr>
          <w:rFonts w:ascii="Arial" w:hAnsi="Arial" w:cs="Arial"/>
          <w:b/>
          <w:bCs/>
          <w:sz w:val="32"/>
          <w:szCs w:val="32"/>
        </w:rPr>
        <w:t>Basal vulvapleje</w:t>
      </w:r>
    </w:p>
    <w:p w14:paraId="2F0B4FBF" w14:textId="77777777" w:rsidR="00BF2AB4" w:rsidRDefault="00BF2AB4" w:rsidP="00BF2AB4">
      <w:pPr>
        <w:jc w:val="center"/>
        <w:rPr>
          <w:b/>
          <w:bCs/>
          <w:sz w:val="36"/>
          <w:szCs w:val="36"/>
        </w:rPr>
      </w:pPr>
    </w:p>
    <w:p w14:paraId="31B3CD33" w14:textId="77777777" w:rsidR="00BF2AB4" w:rsidRPr="006F463D" w:rsidRDefault="00BF2AB4" w:rsidP="006F463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F463D">
        <w:rPr>
          <w:rFonts w:ascii="Arial" w:hAnsi="Arial" w:cs="Arial"/>
          <w:b/>
          <w:bCs/>
          <w:sz w:val="24"/>
          <w:szCs w:val="24"/>
        </w:rPr>
        <w:t>Daglig fed intimcreme eller olie</w:t>
      </w:r>
    </w:p>
    <w:p w14:paraId="59D3DFD6" w14:textId="77777777" w:rsidR="00BF2AB4" w:rsidRPr="006F463D" w:rsidRDefault="00BF2AB4" w:rsidP="006F463D">
      <w:pPr>
        <w:spacing w:line="360" w:lineRule="auto"/>
        <w:rPr>
          <w:rFonts w:ascii="Arial" w:hAnsi="Arial" w:cs="Arial"/>
          <w:sz w:val="24"/>
          <w:szCs w:val="24"/>
        </w:rPr>
      </w:pPr>
      <w:r w:rsidRPr="006F463D">
        <w:rPr>
          <w:rFonts w:ascii="Arial" w:hAnsi="Arial" w:cs="Arial"/>
          <w:sz w:val="24"/>
          <w:szCs w:val="24"/>
        </w:rPr>
        <w:t xml:space="preserve">Dette kunne f.eks. være Intimate Creme fra Youcare (you-care.dk), Dr. Warming intimcreme, Apotekets intimcreme, Locobase, A-Derma, Decubal, E-vitamin- eller mandelolie. </w:t>
      </w:r>
    </w:p>
    <w:p w14:paraId="16DF5D5A" w14:textId="77777777" w:rsidR="00BF2AB4" w:rsidRPr="006F463D" w:rsidRDefault="00BF2AB4" w:rsidP="006F463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03F0B6E" w14:textId="77777777" w:rsidR="00BF2AB4" w:rsidRPr="006F463D" w:rsidRDefault="00BF2AB4" w:rsidP="006F463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F463D">
        <w:rPr>
          <w:rFonts w:ascii="Arial" w:hAnsi="Arial" w:cs="Arial"/>
          <w:b/>
          <w:bCs/>
          <w:sz w:val="24"/>
          <w:szCs w:val="24"/>
        </w:rPr>
        <w:t>Undgå sæbe i intimområdet</w:t>
      </w:r>
    </w:p>
    <w:p w14:paraId="7DA64A02" w14:textId="77777777" w:rsidR="00BF2AB4" w:rsidRPr="006F463D" w:rsidRDefault="00BF2AB4" w:rsidP="006F463D">
      <w:pPr>
        <w:spacing w:line="360" w:lineRule="auto"/>
        <w:rPr>
          <w:rFonts w:ascii="Arial" w:hAnsi="Arial" w:cs="Arial"/>
          <w:sz w:val="24"/>
          <w:szCs w:val="24"/>
        </w:rPr>
      </w:pPr>
      <w:r w:rsidRPr="006F463D">
        <w:rPr>
          <w:rFonts w:ascii="Arial" w:hAnsi="Arial" w:cs="Arial"/>
          <w:sz w:val="24"/>
          <w:szCs w:val="24"/>
        </w:rPr>
        <w:t xml:space="preserve">Undgå sæbe i intimområder, også intimsæbe. Dette udtørrer og irriterer huden. Vand er tilstrækkeligt for de fleste. Hvis du har behov for at vaske med andet end vand når du er i bad, kunne det f.eks. VeriGentle Vaskeolie, som også er plejende. </w:t>
      </w:r>
    </w:p>
    <w:p w14:paraId="171BDA85" w14:textId="77777777" w:rsidR="00BF2AB4" w:rsidRPr="006F463D" w:rsidRDefault="00BF2AB4" w:rsidP="006F463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F7220C4" w14:textId="77777777" w:rsidR="00BF2AB4" w:rsidRPr="006F463D" w:rsidRDefault="00BF2AB4" w:rsidP="006F463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F463D">
        <w:rPr>
          <w:rFonts w:ascii="Arial" w:hAnsi="Arial" w:cs="Arial"/>
          <w:b/>
          <w:bCs/>
          <w:sz w:val="24"/>
          <w:szCs w:val="24"/>
        </w:rPr>
        <w:t>Allergifremkaldende stoffer</w:t>
      </w:r>
    </w:p>
    <w:p w14:paraId="085FEABB" w14:textId="77777777" w:rsidR="00BF2AB4" w:rsidRPr="006F463D" w:rsidRDefault="00BF2AB4" w:rsidP="006F463D">
      <w:pPr>
        <w:spacing w:line="360" w:lineRule="auto"/>
        <w:rPr>
          <w:rFonts w:ascii="Arial" w:hAnsi="Arial" w:cs="Arial"/>
          <w:sz w:val="24"/>
          <w:szCs w:val="24"/>
        </w:rPr>
      </w:pPr>
      <w:r w:rsidRPr="006F463D">
        <w:rPr>
          <w:rFonts w:ascii="Arial" w:hAnsi="Arial" w:cs="Arial"/>
          <w:sz w:val="24"/>
          <w:szCs w:val="24"/>
        </w:rPr>
        <w:t>Undgå allergifremkaldende stoffer / allergener. Vær opmærksom på allergimærker.  Dette gælder også for også i vaskemiddel osv.</w:t>
      </w:r>
    </w:p>
    <w:p w14:paraId="2BE67FF3" w14:textId="77777777" w:rsidR="00BF2AB4" w:rsidRPr="006F463D" w:rsidRDefault="00BF2AB4" w:rsidP="006F463D">
      <w:pPr>
        <w:spacing w:line="360" w:lineRule="auto"/>
        <w:rPr>
          <w:rFonts w:ascii="Arial" w:hAnsi="Arial" w:cs="Arial"/>
          <w:sz w:val="24"/>
          <w:szCs w:val="24"/>
        </w:rPr>
      </w:pPr>
    </w:p>
    <w:p w14:paraId="62BCAE38" w14:textId="77777777" w:rsidR="00BF2AB4" w:rsidRPr="006F463D" w:rsidRDefault="00BF2AB4" w:rsidP="006F463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F463D">
        <w:rPr>
          <w:rFonts w:ascii="Arial" w:hAnsi="Arial" w:cs="Arial"/>
          <w:b/>
          <w:bCs/>
          <w:sz w:val="24"/>
          <w:szCs w:val="24"/>
        </w:rPr>
        <w:t>Godt med luft til området</w:t>
      </w:r>
    </w:p>
    <w:p w14:paraId="7B749393" w14:textId="432A2C46" w:rsidR="00BF2AB4" w:rsidRPr="006F463D" w:rsidRDefault="00BF2AB4" w:rsidP="006F463D">
      <w:pPr>
        <w:spacing w:line="360" w:lineRule="auto"/>
        <w:rPr>
          <w:rFonts w:ascii="Arial" w:hAnsi="Arial" w:cs="Arial"/>
          <w:sz w:val="24"/>
          <w:szCs w:val="24"/>
        </w:rPr>
      </w:pPr>
      <w:r w:rsidRPr="006F463D">
        <w:rPr>
          <w:rFonts w:ascii="Arial" w:hAnsi="Arial" w:cs="Arial"/>
          <w:sz w:val="24"/>
          <w:szCs w:val="24"/>
        </w:rPr>
        <w:t>Hold området tørt og lad det ”ånde”. Brug gerne trusser som huden kan ånde igennem, f.eks. bomuldstrusser eller bambustrusser. Sov gerne uden trusser og gå i løst tøj hvis muligt. Undgå / minimer brug af trusseindlæg og bind</w:t>
      </w:r>
      <w:r w:rsidR="007162F9">
        <w:rPr>
          <w:rFonts w:ascii="Arial" w:hAnsi="Arial" w:cs="Arial"/>
          <w:sz w:val="24"/>
          <w:szCs w:val="24"/>
        </w:rPr>
        <w:t>,</w:t>
      </w:r>
      <w:r w:rsidRPr="006F463D">
        <w:rPr>
          <w:rFonts w:ascii="Arial" w:hAnsi="Arial" w:cs="Arial"/>
          <w:sz w:val="24"/>
          <w:szCs w:val="24"/>
        </w:rPr>
        <w:t xml:space="preserve"> da det holder på fugten. Bruges det alligevel, sørg for regelmæssigt skift.  </w:t>
      </w:r>
    </w:p>
    <w:p w14:paraId="04F04BFF" w14:textId="424E6A8F" w:rsidR="00144064" w:rsidRPr="00BF2AB4" w:rsidRDefault="00144064" w:rsidP="00BF2AB4">
      <w:pPr>
        <w:pStyle w:val="BodyText"/>
        <w:spacing w:before="194"/>
      </w:pPr>
    </w:p>
    <w:p w14:paraId="11A02D76" w14:textId="77777777" w:rsidR="00144064" w:rsidRDefault="00144064">
      <w:pPr>
        <w:pStyle w:val="BodyText"/>
        <w:rPr>
          <w:rFonts w:ascii="Arial"/>
          <w:sz w:val="16"/>
        </w:rPr>
      </w:pPr>
    </w:p>
    <w:p w14:paraId="02B4796E" w14:textId="07DF462F" w:rsidR="00144064" w:rsidRDefault="00144064" w:rsidP="006F463D">
      <w:pPr>
        <w:spacing w:before="2"/>
        <w:rPr>
          <w:rFonts w:ascii="Arial"/>
          <w:sz w:val="16"/>
        </w:rPr>
      </w:pPr>
    </w:p>
    <w:sectPr w:rsidR="00144064" w:rsidSect="00BF2AB4"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E2206" w14:textId="77777777" w:rsidR="005F207A" w:rsidRDefault="005F207A" w:rsidP="00BF2AB4">
      <w:r>
        <w:separator/>
      </w:r>
    </w:p>
  </w:endnote>
  <w:endnote w:type="continuationSeparator" w:id="0">
    <w:p w14:paraId="603844D6" w14:textId="77777777" w:rsidR="005F207A" w:rsidRDefault="005F207A" w:rsidP="00BF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2C5CF" w14:textId="3931F46A" w:rsidR="00BF2AB4" w:rsidRPr="00A0608C" w:rsidRDefault="00BF2AB4">
    <w:pPr>
      <w:pStyle w:val="Footer"/>
      <w:rPr>
        <w:sz w:val="16"/>
        <w:szCs w:val="16"/>
      </w:rPr>
    </w:pPr>
    <w:r w:rsidRPr="00A0608C">
      <w:rPr>
        <w:sz w:val="16"/>
        <w:szCs w:val="16"/>
      </w:rPr>
      <w:ptab w:relativeTo="margin" w:alignment="center" w:leader="none"/>
    </w:r>
    <w:r w:rsidRPr="00A0608C">
      <w:rPr>
        <w:sz w:val="16"/>
        <w:szCs w:val="16"/>
      </w:rPr>
      <w:t>Granvej 2E, 2. sal</w:t>
    </w:r>
  </w:p>
  <w:p w14:paraId="1416A486" w14:textId="77777777" w:rsidR="00BF2AB4" w:rsidRPr="00A0608C" w:rsidRDefault="00BF2AB4">
    <w:pPr>
      <w:pStyle w:val="Footer"/>
      <w:rPr>
        <w:sz w:val="16"/>
        <w:szCs w:val="16"/>
      </w:rPr>
    </w:pPr>
    <w:r w:rsidRPr="00A0608C">
      <w:rPr>
        <w:sz w:val="16"/>
        <w:szCs w:val="16"/>
      </w:rPr>
      <w:tab/>
      <w:t>7190 Billund</w:t>
    </w:r>
  </w:p>
  <w:p w14:paraId="6594EC16" w14:textId="77777777" w:rsidR="00BF2AB4" w:rsidRPr="00A0608C" w:rsidRDefault="00BF2AB4">
    <w:pPr>
      <w:pStyle w:val="Footer"/>
      <w:rPr>
        <w:sz w:val="16"/>
        <w:szCs w:val="16"/>
      </w:rPr>
    </w:pPr>
    <w:r w:rsidRPr="00A0608C">
      <w:rPr>
        <w:sz w:val="16"/>
        <w:szCs w:val="16"/>
      </w:rPr>
      <w:tab/>
      <w:t>Tlf. 69141405</w:t>
    </w:r>
  </w:p>
  <w:p w14:paraId="2C38C024" w14:textId="77777777" w:rsidR="00A0608C" w:rsidRDefault="00BF2AB4">
    <w:pPr>
      <w:pStyle w:val="Footer"/>
      <w:rPr>
        <w:sz w:val="16"/>
        <w:szCs w:val="16"/>
      </w:rPr>
    </w:pPr>
    <w:r w:rsidRPr="00A0608C">
      <w:rPr>
        <w:sz w:val="16"/>
        <w:szCs w:val="16"/>
      </w:rPr>
      <w:tab/>
      <w:t>CVR 37158046</w:t>
    </w:r>
  </w:p>
  <w:p w14:paraId="5B8A9B12" w14:textId="39A93A92" w:rsidR="00BF2AB4" w:rsidRPr="00A0608C" w:rsidRDefault="00BF2AB4">
    <w:pPr>
      <w:pStyle w:val="Footer"/>
      <w:rPr>
        <w:sz w:val="16"/>
        <w:szCs w:val="16"/>
      </w:rPr>
    </w:pPr>
    <w:r w:rsidRPr="00A0608C">
      <w:rPr>
        <w:sz w:val="16"/>
        <w:szCs w:val="16"/>
      </w:rPr>
      <w:tab/>
      <w:t>www.gynbillund.dk</w:t>
    </w:r>
    <w:r w:rsidRPr="00A0608C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DA99D" w14:textId="77777777" w:rsidR="005F207A" w:rsidRDefault="005F207A" w:rsidP="00BF2AB4">
      <w:r>
        <w:separator/>
      </w:r>
    </w:p>
  </w:footnote>
  <w:footnote w:type="continuationSeparator" w:id="0">
    <w:p w14:paraId="7E98343F" w14:textId="77777777" w:rsidR="005F207A" w:rsidRDefault="005F207A" w:rsidP="00BF2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41E7C"/>
    <w:rsid w:val="00144064"/>
    <w:rsid w:val="00244033"/>
    <w:rsid w:val="005F207A"/>
    <w:rsid w:val="0065727F"/>
    <w:rsid w:val="006C7113"/>
    <w:rsid w:val="006F463D"/>
    <w:rsid w:val="007162F9"/>
    <w:rsid w:val="008A0A0D"/>
    <w:rsid w:val="00A0608C"/>
    <w:rsid w:val="00B27B76"/>
    <w:rsid w:val="00BE56A0"/>
    <w:rsid w:val="00BF2AB4"/>
    <w:rsid w:val="00CE1ADB"/>
    <w:rsid w:val="00D07FD4"/>
    <w:rsid w:val="00FE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uiPriority w:val="9"/>
    <w:qFormat/>
    <w:pPr>
      <w:ind w:left="1039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F2AB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2AB4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BF2AB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AB4"/>
    <w:rPr>
      <w:rFonts w:ascii="Verdana" w:eastAsia="Verdana" w:hAnsi="Verdana" w:cs="Verdana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C4D12-663A-44A6-881A-035BEC2E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4</TotalTime>
  <Pages>1</Pages>
  <Words>144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4</cp:revision>
  <dcterms:created xsi:type="dcterms:W3CDTF">2026-08-28T07:23:00Z</dcterms:created>
  <dcterms:modified xsi:type="dcterms:W3CDTF">2026-08-28T08:23:00Z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