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FDE39" w14:textId="77777777" w:rsidR="00144064" w:rsidRDefault="00144064">
      <w:pPr>
        <w:pStyle w:val="BodyText"/>
        <w:rPr>
          <w:rFonts w:ascii="Arial"/>
        </w:rPr>
      </w:pPr>
    </w:p>
    <w:p w14:paraId="71207D1D" w14:textId="77777777" w:rsidR="00C9301F" w:rsidRDefault="00C9301F">
      <w:pPr>
        <w:pStyle w:val="BodyText"/>
        <w:rPr>
          <w:rFonts w:ascii="Arial"/>
        </w:rPr>
      </w:pPr>
    </w:p>
    <w:p w14:paraId="4CED13D6" w14:textId="77777777" w:rsidR="00144064" w:rsidRDefault="00144064">
      <w:pPr>
        <w:pStyle w:val="BodyText"/>
        <w:spacing w:before="14"/>
        <w:rPr>
          <w:rFonts w:ascii="Arial"/>
        </w:rPr>
      </w:pPr>
    </w:p>
    <w:p w14:paraId="3E1EDE7F" w14:textId="77777777" w:rsidR="00144064" w:rsidRDefault="00144064">
      <w:pPr>
        <w:pStyle w:val="BodyText"/>
        <w:rPr>
          <w:rFonts w:ascii="Arial"/>
        </w:rPr>
        <w:sectPr w:rsidR="00144064">
          <w:headerReference w:type="default" r:id="rId6"/>
          <w:footerReference w:type="default" r:id="rId7"/>
          <w:type w:val="continuous"/>
          <w:pgSz w:w="12240" w:h="15840"/>
          <w:pgMar w:top="0" w:right="360" w:bottom="0" w:left="1800" w:header="708" w:footer="708" w:gutter="0"/>
          <w:cols w:space="708"/>
        </w:sectPr>
      </w:pPr>
    </w:p>
    <w:p w14:paraId="71058F8C" w14:textId="066F3D78" w:rsidR="00247696" w:rsidRDefault="00FE022C" w:rsidP="00247696">
      <w:pPr>
        <w:pStyle w:val="Title"/>
        <w:rPr>
          <w:rFonts w:ascii="Arial" w:hAnsi="Arial" w:cs="Arial"/>
          <w:b/>
          <w:sz w:val="32"/>
          <w:szCs w:val="32"/>
        </w:rPr>
      </w:pPr>
      <w:r w:rsidRPr="008F5748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9963EF0" wp14:editId="44E1AE3C">
                <wp:simplePos x="0" y="0"/>
                <wp:positionH relativeFrom="page">
                  <wp:posOffset>0</wp:posOffset>
                </wp:positionH>
                <wp:positionV relativeFrom="page">
                  <wp:posOffset>9827996</wp:posOffset>
                </wp:positionV>
                <wp:extent cx="1800225" cy="230504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2305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 h="230504">
                              <a:moveTo>
                                <a:pt x="1799996" y="0"/>
                              </a:moveTo>
                              <a:lnTo>
                                <a:pt x="0" y="0"/>
                              </a:lnTo>
                              <a:lnTo>
                                <a:pt x="0" y="230403"/>
                              </a:lnTo>
                              <a:lnTo>
                                <a:pt x="1799996" y="230403"/>
                              </a:lnTo>
                              <a:lnTo>
                                <a:pt x="1799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737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57517" id="Graphic 3" o:spid="_x0000_s1026" style="position:absolute;margin-left:0;margin-top:773.85pt;width:141.75pt;height:18.1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00225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" path="m1799996,l,,,230403r1799996,l1799996,xe" fillcolor="#9e7374" stroked="f">
                <v:path arrowok="t"/>
                <w10:wrap anchorx="page" anchory="page"/>
              </v:shape>
            </w:pict>
          </mc:Fallback>
        </mc:AlternateContent>
      </w:r>
      <w:r w:rsidRPr="008F5748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2A5D598" wp14:editId="216CBBAB">
                <wp:simplePos x="0" y="0"/>
                <wp:positionH relativeFrom="page">
                  <wp:posOffset>1799996</wp:posOffset>
                </wp:positionH>
                <wp:positionV relativeFrom="page">
                  <wp:posOffset>0</wp:posOffset>
                </wp:positionV>
                <wp:extent cx="5972810" cy="21653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281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2810" h="216535">
                              <a:moveTo>
                                <a:pt x="5972403" y="0"/>
                              </a:moveTo>
                              <a:lnTo>
                                <a:pt x="0" y="0"/>
                              </a:lnTo>
                              <a:lnTo>
                                <a:pt x="0" y="216001"/>
                              </a:lnTo>
                              <a:lnTo>
                                <a:pt x="5972403" y="216001"/>
                              </a:lnTo>
                              <a:lnTo>
                                <a:pt x="59724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CD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2A894" id="Graphic 4" o:spid="_x0000_s1026" style="position:absolute;margin-left:141.75pt;margin-top:0;width:470.3pt;height:17.0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" path="m5972403,l,,,216001r5972403,l5972403,xe" fillcolor="#c5cdbe" stroked="f">
                <v:path arrowok="t"/>
                <w10:wrap anchorx="page" anchory="page"/>
              </v:shape>
            </w:pict>
          </mc:Fallback>
        </mc:AlternateContent>
      </w:r>
    </w:p>
    <w:p w14:paraId="196D65E8" w14:textId="77777777" w:rsidR="00247696" w:rsidRDefault="00247696" w:rsidP="00247696">
      <w:pPr>
        <w:pStyle w:val="Heading1"/>
        <w:jc w:val="center"/>
        <w:rPr>
          <w:rFonts w:ascii="Arial" w:hAnsi="Arial" w:cs="Arial"/>
          <w:color w:val="333333"/>
          <w:sz w:val="32"/>
          <w:szCs w:val="32"/>
        </w:rPr>
      </w:pPr>
      <w:r w:rsidRPr="00247696">
        <w:rPr>
          <w:rFonts w:ascii="Arial" w:hAnsi="Arial" w:cs="Arial"/>
          <w:color w:val="333333"/>
          <w:sz w:val="32"/>
          <w:szCs w:val="32"/>
        </w:rPr>
        <w:t>Vulvodyni - behandling med berøringsterapi</w:t>
      </w:r>
    </w:p>
    <w:p w14:paraId="7736C284" w14:textId="77777777" w:rsidR="00247696" w:rsidRPr="00247696" w:rsidRDefault="00247696" w:rsidP="00247696">
      <w:pPr>
        <w:pStyle w:val="Heading1"/>
        <w:jc w:val="center"/>
        <w:rPr>
          <w:rFonts w:ascii="Arial" w:hAnsi="Arial" w:cs="Arial"/>
          <w:color w:val="333333"/>
          <w:sz w:val="32"/>
          <w:szCs w:val="32"/>
        </w:rPr>
      </w:pPr>
    </w:p>
    <w:p w14:paraId="0916BC6E" w14:textId="77777777" w:rsidR="00247696" w:rsidRPr="00096406" w:rsidRDefault="00247696" w:rsidP="00247696">
      <w:pPr>
        <w:pStyle w:val="NormalWeb"/>
        <w:shd w:val="clear" w:color="auto" w:fill="FDFDFF"/>
        <w:spacing w:before="0" w:beforeAutospacing="0" w:after="150" w:afterAutospacing="0"/>
        <w:rPr>
          <w:rFonts w:ascii="Arial" w:hAnsi="Arial" w:cs="Arial"/>
          <w:color w:val="333333"/>
        </w:rPr>
      </w:pPr>
      <w:proofErr w:type="spellStart"/>
      <w:r w:rsidRPr="00096406">
        <w:rPr>
          <w:rFonts w:ascii="Arial" w:hAnsi="Arial" w:cs="Arial"/>
          <w:color w:val="333333"/>
        </w:rPr>
        <w:t>Vulvodyni</w:t>
      </w:r>
      <w:proofErr w:type="spellEnd"/>
      <w:r w:rsidRPr="00096406">
        <w:rPr>
          <w:rFonts w:ascii="Arial" w:hAnsi="Arial" w:cs="Arial"/>
          <w:color w:val="333333"/>
        </w:rPr>
        <w:t xml:space="preserve"> er smerter i de ydre kønsorganer omkring skeden. Denne vejledning fortæller om behandling med berøringsterapi (også kaldet </w:t>
      </w:r>
      <w:proofErr w:type="spellStart"/>
      <w:r w:rsidRPr="00096406">
        <w:rPr>
          <w:rFonts w:ascii="Arial" w:hAnsi="Arial" w:cs="Arial"/>
          <w:color w:val="333333"/>
        </w:rPr>
        <w:t>desensibilisering</w:t>
      </w:r>
      <w:proofErr w:type="spellEnd"/>
      <w:r w:rsidRPr="00096406">
        <w:rPr>
          <w:rFonts w:ascii="Arial" w:hAnsi="Arial" w:cs="Arial"/>
          <w:color w:val="333333"/>
        </w:rPr>
        <w:t>).</w:t>
      </w:r>
    </w:p>
    <w:p w14:paraId="48476C27" w14:textId="77777777" w:rsidR="00247696" w:rsidRPr="00096406" w:rsidRDefault="00247696" w:rsidP="00247696">
      <w:pPr>
        <w:shd w:val="clear" w:color="auto" w:fill="FDFDFF"/>
        <w:outlineLvl w:val="1"/>
        <w:rPr>
          <w:rFonts w:ascii="Arial" w:eastAsia="Times New Roman" w:hAnsi="Arial" w:cs="Arial"/>
          <w:b/>
          <w:bCs/>
          <w:color w:val="333333"/>
          <w:sz w:val="24"/>
          <w:szCs w:val="24"/>
          <w:lang w:eastAsia="da-DK"/>
        </w:rPr>
      </w:pPr>
    </w:p>
    <w:p w14:paraId="770CE3BD" w14:textId="77777777" w:rsidR="00247696" w:rsidRPr="00096406" w:rsidRDefault="00247696" w:rsidP="00247696">
      <w:pPr>
        <w:pStyle w:val="Heading3"/>
        <w:spacing w:before="0"/>
        <w:ind w:right="450"/>
        <w:rPr>
          <w:rFonts w:ascii="Arial" w:hAnsi="Arial" w:cs="Arial"/>
          <w:b/>
          <w:bCs/>
          <w:color w:val="333333"/>
        </w:rPr>
      </w:pPr>
      <w:r w:rsidRPr="00096406">
        <w:rPr>
          <w:rFonts w:ascii="Arial" w:hAnsi="Arial" w:cs="Arial"/>
          <w:b/>
          <w:bCs/>
          <w:color w:val="333333"/>
        </w:rPr>
        <w:t>Vi kender ikke årsagen til vulvodyni</w:t>
      </w:r>
    </w:p>
    <w:p w14:paraId="4489C61E" w14:textId="77777777" w:rsidR="00247696" w:rsidRPr="00096406" w:rsidRDefault="00247696" w:rsidP="00247696">
      <w:pPr>
        <w:pStyle w:val="NormalWeb"/>
        <w:shd w:val="clear" w:color="auto" w:fill="FDFDFF"/>
        <w:spacing w:before="0" w:beforeAutospacing="0" w:after="150" w:afterAutospacing="0"/>
        <w:rPr>
          <w:rFonts w:ascii="Arial" w:hAnsi="Arial" w:cs="Arial"/>
          <w:color w:val="333333"/>
        </w:rPr>
      </w:pPr>
      <w:r w:rsidRPr="00096406">
        <w:rPr>
          <w:rFonts w:ascii="Arial" w:hAnsi="Arial" w:cs="Arial"/>
          <w:color w:val="333333"/>
        </w:rPr>
        <w:t xml:space="preserve">En teori bygger på, at der har været en skade på vævet i området, måske i forbindelse med en svær blærebetændelse, svampeinfektion eller efter en fødsel. Området i slimhinden ved </w:t>
      </w:r>
      <w:proofErr w:type="spellStart"/>
      <w:r w:rsidRPr="00096406">
        <w:rPr>
          <w:rFonts w:ascii="Arial" w:hAnsi="Arial" w:cs="Arial"/>
          <w:color w:val="333333"/>
        </w:rPr>
        <w:t>skedeindgangen</w:t>
      </w:r>
      <w:proofErr w:type="spellEnd"/>
      <w:r w:rsidRPr="00096406">
        <w:rPr>
          <w:rFonts w:ascii="Arial" w:hAnsi="Arial" w:cs="Arial"/>
          <w:color w:val="333333"/>
        </w:rPr>
        <w:t xml:space="preserve"> kan være meget følsomt.</w:t>
      </w:r>
      <w:r w:rsidRPr="00096406">
        <w:rPr>
          <w:rFonts w:ascii="Arial" w:hAnsi="Arial" w:cs="Arial"/>
          <w:color w:val="333333"/>
        </w:rPr>
        <w:br/>
        <w:t>Ved længere tids smerter sker der en øgning af antallet af nervefibre i området. Almindelig berøring udløser derfor ubehag eller smerter.</w:t>
      </w:r>
    </w:p>
    <w:p w14:paraId="74823B7F" w14:textId="77777777" w:rsidR="00247696" w:rsidRPr="00096406" w:rsidRDefault="00247696" w:rsidP="00247696">
      <w:pPr>
        <w:pStyle w:val="Heading3"/>
        <w:spacing w:before="0"/>
        <w:ind w:right="450"/>
        <w:rPr>
          <w:rFonts w:ascii="Arial" w:hAnsi="Arial" w:cs="Arial"/>
          <w:b/>
          <w:bCs/>
          <w:color w:val="333333"/>
        </w:rPr>
      </w:pPr>
      <w:bookmarkStart w:id="0" w:name="986086"/>
      <w:bookmarkEnd w:id="0"/>
      <w:r w:rsidRPr="00096406">
        <w:rPr>
          <w:rFonts w:ascii="Arial" w:hAnsi="Arial" w:cs="Arial"/>
          <w:b/>
          <w:bCs/>
          <w:color w:val="333333"/>
        </w:rPr>
        <w:t>Hvad mærker du?</w:t>
      </w:r>
    </w:p>
    <w:p w14:paraId="433165BB" w14:textId="77777777" w:rsidR="00247696" w:rsidRPr="00096406" w:rsidRDefault="00247696" w:rsidP="00247696">
      <w:pPr>
        <w:pStyle w:val="NormalWeb"/>
        <w:shd w:val="clear" w:color="auto" w:fill="FDFDFF"/>
        <w:spacing w:before="0" w:beforeAutospacing="0" w:after="150" w:afterAutospacing="0"/>
        <w:rPr>
          <w:rFonts w:ascii="Arial" w:hAnsi="Arial" w:cs="Arial"/>
          <w:color w:val="333333"/>
        </w:rPr>
      </w:pPr>
      <w:r w:rsidRPr="00096406">
        <w:rPr>
          <w:rFonts w:ascii="Arial" w:hAnsi="Arial" w:cs="Arial"/>
          <w:color w:val="333333"/>
        </w:rPr>
        <w:t>Du vil oftest opleve en brændende fornemmelse, prikken, stikken eller svien i området omkring skeden. Du kan få ondt i forbindelse med samleje, cykling, eller når du sidder. Du kan også have følelsen af, at der er et sår i området.</w:t>
      </w:r>
    </w:p>
    <w:p w14:paraId="591894AB" w14:textId="77777777" w:rsidR="00247696" w:rsidRPr="00096406" w:rsidRDefault="00247696" w:rsidP="00247696">
      <w:pPr>
        <w:ind w:right="225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da-DK"/>
        </w:rPr>
      </w:pPr>
      <w:bookmarkStart w:id="1" w:name="986094"/>
      <w:bookmarkEnd w:id="1"/>
      <w:r w:rsidRPr="00096406">
        <w:rPr>
          <w:rFonts w:ascii="Arial" w:eastAsia="Times New Roman" w:hAnsi="Arial" w:cs="Arial"/>
          <w:b/>
          <w:bCs/>
          <w:color w:val="333333"/>
          <w:sz w:val="24"/>
          <w:szCs w:val="24"/>
          <w:lang w:eastAsia="da-DK"/>
        </w:rPr>
        <w:t>Berør ømme områder med et blidt tryk</w:t>
      </w:r>
    </w:p>
    <w:p w14:paraId="1F0C46E1" w14:textId="77777777" w:rsidR="00247696" w:rsidRPr="00096406" w:rsidRDefault="00247696" w:rsidP="00247696">
      <w:pPr>
        <w:shd w:val="clear" w:color="auto" w:fill="FDFDFF"/>
        <w:rPr>
          <w:rFonts w:ascii="Arial" w:eastAsia="Times New Roman" w:hAnsi="Arial" w:cs="Arial"/>
          <w:color w:val="333333"/>
          <w:sz w:val="24"/>
          <w:szCs w:val="24"/>
          <w:lang w:eastAsia="da-DK"/>
        </w:rPr>
      </w:pPr>
      <w:r w:rsidRPr="00096406">
        <w:rPr>
          <w:rFonts w:ascii="Arial" w:eastAsia="Times New Roman" w:hAnsi="Arial" w:cs="Arial"/>
          <w:color w:val="333333"/>
          <w:sz w:val="24"/>
          <w:szCs w:val="24"/>
          <w:lang w:eastAsia="da-DK"/>
        </w:rPr>
        <w:t>Flere kvinder har gode erfaringer med at lave en blid trykberøring af ømme områder. Ømheden er oftest lokaliseret til 4 kirteludmundinger i området. De allerfleste kvinder oplever stor bedring ved denne behandling, nogle gange i kombination med fysioterapi. Du får instruktion i klinikken ved en sygeplejerske eller af lægen.</w:t>
      </w:r>
    </w:p>
    <w:p w14:paraId="32A9068F" w14:textId="0A05BEF6" w:rsidR="00247696" w:rsidRPr="00096406" w:rsidRDefault="00247696" w:rsidP="00247696">
      <w:pPr>
        <w:rPr>
          <w:rFonts w:ascii="Arial" w:hAnsi="Arial" w:cs="Arial"/>
        </w:rPr>
      </w:pPr>
    </w:p>
    <w:p w14:paraId="36E35C4B" w14:textId="4B588961" w:rsidR="00247696" w:rsidRPr="00096406" w:rsidRDefault="00247696" w:rsidP="00247696">
      <w:pPr>
        <w:rPr>
          <w:rFonts w:ascii="Arial" w:hAnsi="Arial" w:cs="Arial"/>
        </w:rPr>
      </w:pPr>
      <w:r w:rsidRPr="00096406">
        <w:rPr>
          <w:rFonts w:ascii="Arial" w:eastAsia="Times New Roman" w:hAnsi="Arial" w:cs="Arial"/>
          <w:noProof/>
          <w:color w:val="333333"/>
          <w:sz w:val="24"/>
          <w:szCs w:val="24"/>
          <w:lang w:eastAsia="da-DK"/>
        </w:rPr>
        <w:drawing>
          <wp:inline distT="0" distB="0" distL="0" distR="0" wp14:anchorId="1E9B29CE" wp14:editId="419F75F7">
            <wp:extent cx="1959610" cy="2336165"/>
            <wp:effectExtent l="0" t="0" r="2540" b="6985"/>
            <wp:docPr id="12" name="Billede 1" descr="https://www.auh.dk/globalassets/allepatientinformationer/auh/afdelinger/kvindesygdomme-og-fodsler/kvindesygdomme/uro---blokke/vulvodyni---smertepunk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auh.dk/globalassets/allepatientinformationer/auh/afdelinger/kvindesygdomme-og-fodsler/kvindesygdomme/uro---blokke/vulvodyni---smertepunkter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610" cy="233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E0036" w14:textId="77777777" w:rsidR="00247696" w:rsidRPr="00096406" w:rsidRDefault="00247696" w:rsidP="00247696">
      <w:pPr>
        <w:rPr>
          <w:rFonts w:ascii="Arial" w:hAnsi="Arial" w:cs="Arial"/>
        </w:rPr>
      </w:pPr>
    </w:p>
    <w:p w14:paraId="48E7F5C1" w14:textId="77777777" w:rsidR="00096406" w:rsidRPr="00096406" w:rsidRDefault="00096406" w:rsidP="00096406">
      <w:pPr>
        <w:pStyle w:val="Heading3"/>
        <w:spacing w:before="0"/>
        <w:ind w:right="450"/>
        <w:rPr>
          <w:rFonts w:ascii="Arial" w:hAnsi="Arial" w:cs="Arial"/>
          <w:color w:val="333333"/>
        </w:rPr>
      </w:pPr>
    </w:p>
    <w:p w14:paraId="76E6E170" w14:textId="77777777" w:rsidR="00096406" w:rsidRPr="00096406" w:rsidRDefault="00096406" w:rsidP="00096406">
      <w:pPr>
        <w:pStyle w:val="Heading3"/>
        <w:spacing w:before="0"/>
        <w:ind w:right="450"/>
        <w:rPr>
          <w:rFonts w:ascii="Arial" w:hAnsi="Arial" w:cs="Arial"/>
          <w:color w:val="333333"/>
        </w:rPr>
      </w:pPr>
    </w:p>
    <w:p w14:paraId="0CFAC5B0" w14:textId="77777777" w:rsidR="00096406" w:rsidRPr="00096406" w:rsidRDefault="00096406" w:rsidP="00096406">
      <w:pPr>
        <w:pStyle w:val="Heading3"/>
        <w:spacing w:before="0"/>
        <w:ind w:right="450"/>
        <w:rPr>
          <w:rFonts w:ascii="Arial" w:hAnsi="Arial" w:cs="Arial"/>
          <w:color w:val="333333"/>
        </w:rPr>
      </w:pPr>
    </w:p>
    <w:p w14:paraId="14E66324" w14:textId="77777777" w:rsidR="00096406" w:rsidRPr="00096406" w:rsidRDefault="00096406" w:rsidP="00096406">
      <w:pPr>
        <w:pStyle w:val="Heading3"/>
        <w:spacing w:before="0"/>
        <w:ind w:right="450"/>
        <w:rPr>
          <w:rFonts w:ascii="Arial" w:hAnsi="Arial" w:cs="Arial"/>
          <w:color w:val="333333"/>
        </w:rPr>
      </w:pPr>
    </w:p>
    <w:p w14:paraId="2534C629" w14:textId="0B7EA757" w:rsidR="00096406" w:rsidRPr="00096406" w:rsidRDefault="00096406" w:rsidP="00096406">
      <w:pPr>
        <w:pStyle w:val="Heading3"/>
        <w:spacing w:before="0"/>
        <w:ind w:right="450"/>
        <w:rPr>
          <w:rFonts w:ascii="Arial" w:hAnsi="Arial" w:cs="Arial"/>
          <w:b/>
          <w:bCs/>
          <w:color w:val="333333"/>
        </w:rPr>
      </w:pPr>
      <w:r w:rsidRPr="00096406">
        <w:rPr>
          <w:rFonts w:ascii="Arial" w:hAnsi="Arial" w:cs="Arial"/>
          <w:b/>
          <w:bCs/>
          <w:color w:val="333333"/>
        </w:rPr>
        <w:t>Sid eller stå behageligt</w:t>
      </w:r>
    </w:p>
    <w:p w14:paraId="74A2DAF9" w14:textId="77777777" w:rsidR="00096406" w:rsidRPr="00096406" w:rsidRDefault="00096406" w:rsidP="00096406">
      <w:pPr>
        <w:pStyle w:val="NormalWeb"/>
        <w:shd w:val="clear" w:color="auto" w:fill="FDFDFF"/>
        <w:spacing w:before="0" w:beforeAutospacing="0" w:after="150" w:afterAutospacing="0"/>
        <w:rPr>
          <w:rFonts w:ascii="Arial" w:hAnsi="Arial" w:cs="Arial"/>
          <w:color w:val="333333"/>
        </w:rPr>
      </w:pPr>
      <w:r w:rsidRPr="00096406">
        <w:rPr>
          <w:rFonts w:ascii="Arial" w:hAnsi="Arial" w:cs="Arial"/>
          <w:color w:val="333333"/>
        </w:rPr>
        <w:t>Foretag berøringen halvsiddende i seng, under brusebadet eller siddende på toilettet, alt efter hvad der føles bedst for dig.</w:t>
      </w:r>
    </w:p>
    <w:p w14:paraId="26B7789F" w14:textId="77777777" w:rsidR="00096406" w:rsidRPr="00096406" w:rsidRDefault="00096406" w:rsidP="00096406">
      <w:pPr>
        <w:pStyle w:val="Heading3"/>
        <w:spacing w:before="0"/>
        <w:ind w:right="450"/>
        <w:rPr>
          <w:rFonts w:ascii="Arial" w:hAnsi="Arial" w:cs="Arial"/>
          <w:b/>
          <w:bCs/>
          <w:color w:val="333333"/>
        </w:rPr>
      </w:pPr>
      <w:bookmarkStart w:id="2" w:name="986109"/>
      <w:bookmarkEnd w:id="2"/>
      <w:r w:rsidRPr="00096406">
        <w:rPr>
          <w:rFonts w:ascii="Arial" w:hAnsi="Arial" w:cs="Arial"/>
          <w:b/>
          <w:bCs/>
          <w:color w:val="333333"/>
        </w:rPr>
        <w:t>Anvend creme eller olie</w:t>
      </w:r>
    </w:p>
    <w:p w14:paraId="679B3078" w14:textId="77777777" w:rsidR="00096406" w:rsidRPr="00096406" w:rsidRDefault="00096406" w:rsidP="00096406">
      <w:pPr>
        <w:pStyle w:val="NormalWeb"/>
        <w:shd w:val="clear" w:color="auto" w:fill="FDFDFF"/>
        <w:spacing w:before="0" w:beforeAutospacing="0" w:after="150" w:afterAutospacing="0"/>
        <w:rPr>
          <w:rFonts w:ascii="Arial" w:hAnsi="Arial" w:cs="Arial"/>
          <w:color w:val="333333"/>
        </w:rPr>
      </w:pPr>
      <w:r w:rsidRPr="00096406">
        <w:rPr>
          <w:rFonts w:ascii="Arial" w:hAnsi="Arial" w:cs="Arial"/>
          <w:color w:val="333333"/>
        </w:rPr>
        <w:t>Vælg den type creme eller olie, du synes bedst om, enten en god fedtcreme, mandelolie eller silikonebaseret glidecreme. </w:t>
      </w:r>
    </w:p>
    <w:p w14:paraId="479F5B16" w14:textId="77777777" w:rsidR="00096406" w:rsidRPr="00096406" w:rsidRDefault="00096406" w:rsidP="00096406">
      <w:pPr>
        <w:pStyle w:val="Heading3"/>
        <w:spacing w:before="0"/>
        <w:ind w:right="450"/>
        <w:rPr>
          <w:rFonts w:ascii="Arial" w:hAnsi="Arial" w:cs="Arial"/>
          <w:b/>
          <w:bCs/>
          <w:color w:val="333333"/>
        </w:rPr>
      </w:pPr>
      <w:bookmarkStart w:id="3" w:name="986134"/>
      <w:bookmarkEnd w:id="3"/>
      <w:r w:rsidRPr="00096406">
        <w:rPr>
          <w:rFonts w:ascii="Arial" w:hAnsi="Arial" w:cs="Arial"/>
          <w:b/>
          <w:bCs/>
          <w:color w:val="333333"/>
        </w:rPr>
        <w:t>Afsøg området med dine fingre</w:t>
      </w:r>
    </w:p>
    <w:p w14:paraId="47763F9F" w14:textId="77777777" w:rsidR="00096406" w:rsidRPr="00096406" w:rsidRDefault="00096406" w:rsidP="00096406">
      <w:pPr>
        <w:pStyle w:val="NormalWeb"/>
        <w:shd w:val="clear" w:color="auto" w:fill="FDFDFF"/>
        <w:spacing w:before="0" w:beforeAutospacing="0" w:after="150" w:afterAutospacing="0"/>
        <w:rPr>
          <w:rFonts w:ascii="Arial" w:hAnsi="Arial" w:cs="Arial"/>
          <w:color w:val="333333"/>
        </w:rPr>
      </w:pPr>
      <w:r w:rsidRPr="00096406">
        <w:rPr>
          <w:rFonts w:ascii="Arial" w:hAnsi="Arial" w:cs="Arial"/>
          <w:color w:val="333333"/>
        </w:rPr>
        <w:t xml:space="preserve">Trykberør, hvor det gør mest ondt. Trykberør de øverste ømme punkter på hver side af urinrøret med pegefingeren. Trykberør de nederste ømme punkter på hver side af </w:t>
      </w:r>
      <w:proofErr w:type="spellStart"/>
      <w:r w:rsidRPr="00096406">
        <w:rPr>
          <w:rFonts w:ascii="Arial" w:hAnsi="Arial" w:cs="Arial"/>
          <w:color w:val="333333"/>
        </w:rPr>
        <w:t>skedeindgangen</w:t>
      </w:r>
      <w:proofErr w:type="spellEnd"/>
      <w:r w:rsidRPr="00096406">
        <w:rPr>
          <w:rFonts w:ascii="Arial" w:hAnsi="Arial" w:cs="Arial"/>
          <w:color w:val="333333"/>
        </w:rPr>
        <w:t xml:space="preserve"> med tommelfingeren, og berør også gerne de smertefri områder.</w:t>
      </w:r>
    </w:p>
    <w:p w14:paraId="522BD95E" w14:textId="3F033D9C" w:rsidR="00096406" w:rsidRPr="00096406" w:rsidRDefault="00096406" w:rsidP="00096406">
      <w:pPr>
        <w:pStyle w:val="NormalWeb"/>
        <w:shd w:val="clear" w:color="auto" w:fill="FDFDFF"/>
        <w:spacing w:before="0" w:beforeAutospacing="0" w:after="150" w:afterAutospacing="0"/>
        <w:rPr>
          <w:rFonts w:ascii="Arial" w:hAnsi="Arial" w:cs="Arial"/>
          <w:color w:val="333333"/>
        </w:rPr>
      </w:pPr>
      <w:r w:rsidRPr="00096406">
        <w:rPr>
          <w:rFonts w:ascii="Arial" w:hAnsi="Arial" w:cs="Arial"/>
          <w:color w:val="333333"/>
        </w:rPr>
        <w:t>Tryk forsigtigt ned i vævet. Hold trykket et par sekunder og slip igen. Lad evt. trykket følge dit åndedræt.</w:t>
      </w:r>
    </w:p>
    <w:p w14:paraId="773EC8F5" w14:textId="77777777" w:rsidR="00096406" w:rsidRPr="00096406" w:rsidRDefault="00096406" w:rsidP="00096406">
      <w:pPr>
        <w:pStyle w:val="Heading3"/>
        <w:spacing w:before="0"/>
        <w:ind w:right="450"/>
        <w:rPr>
          <w:rFonts w:ascii="Arial" w:hAnsi="Arial" w:cs="Arial"/>
          <w:b/>
          <w:bCs/>
          <w:color w:val="333333"/>
        </w:rPr>
      </w:pPr>
      <w:r w:rsidRPr="00096406">
        <w:rPr>
          <w:rFonts w:ascii="Arial" w:hAnsi="Arial" w:cs="Arial"/>
          <w:b/>
          <w:bCs/>
          <w:color w:val="333333"/>
        </w:rPr>
        <w:t>Tryk ikke alt for hårdt</w:t>
      </w:r>
    </w:p>
    <w:p w14:paraId="3EB048BA" w14:textId="77777777" w:rsidR="00096406" w:rsidRPr="00096406" w:rsidRDefault="00096406" w:rsidP="00096406">
      <w:pPr>
        <w:pStyle w:val="NormalWeb"/>
        <w:shd w:val="clear" w:color="auto" w:fill="FDFDFF"/>
        <w:spacing w:before="0" w:beforeAutospacing="0" w:after="150" w:afterAutospacing="0"/>
        <w:rPr>
          <w:rFonts w:ascii="Arial" w:hAnsi="Arial" w:cs="Arial"/>
          <w:color w:val="333333"/>
        </w:rPr>
      </w:pPr>
      <w:r w:rsidRPr="00096406">
        <w:rPr>
          <w:rFonts w:ascii="Arial" w:hAnsi="Arial" w:cs="Arial"/>
          <w:color w:val="333333"/>
        </w:rPr>
        <w:t>Det er forskelligt, hvilket tryk, du kan holde til. På en smerteskala fra 0-10, hvor 0 = ingen smerter og 10 = værst tænkelige smerter, må smerten, ved det tryk du laver, ikke komme over 4.</w:t>
      </w:r>
    </w:p>
    <w:p w14:paraId="0BE2ECCD" w14:textId="77777777" w:rsidR="00096406" w:rsidRPr="00096406" w:rsidRDefault="00096406" w:rsidP="00096406">
      <w:pPr>
        <w:pStyle w:val="NormalWeb"/>
        <w:shd w:val="clear" w:color="auto" w:fill="FDFDFF"/>
        <w:spacing w:before="0" w:beforeAutospacing="0" w:after="150" w:afterAutospacing="0"/>
        <w:rPr>
          <w:rFonts w:ascii="Arial" w:hAnsi="Arial" w:cs="Arial"/>
          <w:color w:val="333333"/>
        </w:rPr>
      </w:pPr>
      <w:r w:rsidRPr="00096406">
        <w:rPr>
          <w:rFonts w:ascii="Arial" w:hAnsi="Arial" w:cs="Arial"/>
          <w:color w:val="333333"/>
        </w:rPr>
        <w:t>Det må godt føles lidt ubehageligt. Vær opmærksom på, at trykberøringen skal ændre sig i positiv retning, når du bliver ved.</w:t>
      </w:r>
    </w:p>
    <w:p w14:paraId="1BA33729" w14:textId="77777777" w:rsidR="00096406" w:rsidRPr="00096406" w:rsidRDefault="00096406" w:rsidP="00096406">
      <w:pPr>
        <w:pStyle w:val="Heading3"/>
        <w:spacing w:before="0"/>
        <w:ind w:right="450"/>
        <w:rPr>
          <w:rFonts w:ascii="Arial" w:hAnsi="Arial" w:cs="Arial"/>
          <w:b/>
          <w:bCs/>
          <w:color w:val="333333"/>
        </w:rPr>
      </w:pPr>
      <w:bookmarkStart w:id="4" w:name="986176"/>
      <w:bookmarkEnd w:id="4"/>
      <w:r w:rsidRPr="00096406">
        <w:rPr>
          <w:rFonts w:ascii="Arial" w:hAnsi="Arial" w:cs="Arial"/>
          <w:b/>
          <w:bCs/>
          <w:color w:val="333333"/>
        </w:rPr>
        <w:t>Gentag behandlingen dagligt</w:t>
      </w:r>
    </w:p>
    <w:p w14:paraId="0CE385BF" w14:textId="0F8EAAE9" w:rsidR="00096406" w:rsidRDefault="00096406" w:rsidP="00096406">
      <w:pPr>
        <w:pStyle w:val="NormalWeb"/>
        <w:shd w:val="clear" w:color="auto" w:fill="FDFDFF"/>
        <w:spacing w:before="0" w:beforeAutospacing="0" w:after="150" w:afterAutospacing="0"/>
        <w:rPr>
          <w:rFonts w:ascii="Arial" w:hAnsi="Arial" w:cs="Arial"/>
          <w:color w:val="333333"/>
        </w:rPr>
      </w:pPr>
      <w:r w:rsidRPr="00096406">
        <w:rPr>
          <w:rFonts w:ascii="Arial" w:hAnsi="Arial" w:cs="Arial"/>
          <w:color w:val="333333"/>
        </w:rPr>
        <w:t>På denne måde vænner du slimhinderne til berøring. Om du foretager berøringsterapien i 5 eller 10 minutter, er ikke så vigtigt. Det vigtigste er, at du gør det dagligt.</w:t>
      </w:r>
    </w:p>
    <w:p w14:paraId="2E1CF57E" w14:textId="77777777" w:rsidR="008B3E96" w:rsidRDefault="008B3E96" w:rsidP="00096406">
      <w:pPr>
        <w:pStyle w:val="NormalWeb"/>
        <w:shd w:val="clear" w:color="auto" w:fill="FDFDFF"/>
        <w:spacing w:before="0" w:beforeAutospacing="0" w:after="150" w:afterAutospacing="0"/>
        <w:rPr>
          <w:rFonts w:ascii="Arial" w:hAnsi="Arial" w:cs="Arial"/>
          <w:color w:val="333333"/>
        </w:rPr>
      </w:pPr>
    </w:p>
    <w:p w14:paraId="076D39DD" w14:textId="77777777" w:rsidR="008B3E96" w:rsidRPr="00096406" w:rsidRDefault="008B3E96" w:rsidP="00096406">
      <w:pPr>
        <w:pStyle w:val="NormalWeb"/>
        <w:shd w:val="clear" w:color="auto" w:fill="FDFDFF"/>
        <w:spacing w:before="0" w:beforeAutospacing="0" w:after="150" w:afterAutospacing="0"/>
        <w:rPr>
          <w:rFonts w:ascii="Arial" w:hAnsi="Arial" w:cs="Arial"/>
          <w:color w:val="333333"/>
        </w:rPr>
      </w:pPr>
    </w:p>
    <w:p w14:paraId="6573C02A" w14:textId="77777777" w:rsidR="00910D51" w:rsidRDefault="00910D51" w:rsidP="00247696"/>
    <w:p w14:paraId="2A5A85C0" w14:textId="77777777" w:rsidR="00910D51" w:rsidRDefault="00910D51" w:rsidP="00247696"/>
    <w:p w14:paraId="72349B2B" w14:textId="77777777" w:rsidR="00910D51" w:rsidRDefault="00910D51" w:rsidP="00247696"/>
    <w:p w14:paraId="705088BE" w14:textId="77777777" w:rsidR="00247696" w:rsidRPr="00247696" w:rsidRDefault="00247696" w:rsidP="00247696"/>
    <w:sectPr w:rsidR="00247696" w:rsidRPr="00247696" w:rsidSect="00932F27">
      <w:headerReference w:type="default" r:id="rId9"/>
      <w:type w:val="continuous"/>
      <w:pgSz w:w="12240" w:h="15840"/>
      <w:pgMar w:top="1701" w:right="1134" w:bottom="1701" w:left="1134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F0520" w14:textId="77777777" w:rsidR="003D24C1" w:rsidRDefault="003D24C1" w:rsidP="00C9301F">
      <w:r>
        <w:separator/>
      </w:r>
    </w:p>
  </w:endnote>
  <w:endnote w:type="continuationSeparator" w:id="0">
    <w:p w14:paraId="531506A9" w14:textId="77777777" w:rsidR="003D24C1" w:rsidRDefault="003D24C1" w:rsidP="00C93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F63C6" w14:textId="2FE7C16E" w:rsidR="00C9301F" w:rsidRPr="00C9301F" w:rsidRDefault="00C9301F">
    <w:pPr>
      <w:pStyle w:val="Footer"/>
      <w:rPr>
        <w:sz w:val="16"/>
        <w:szCs w:val="16"/>
      </w:rPr>
    </w:pPr>
    <w:r>
      <w:ptab w:relativeTo="margin" w:alignment="center" w:leader="none"/>
    </w:r>
    <w:r w:rsidRPr="00C9301F">
      <w:rPr>
        <w:sz w:val="16"/>
        <w:szCs w:val="16"/>
      </w:rPr>
      <w:t>Granvej 2E, 2. sal</w:t>
    </w:r>
  </w:p>
  <w:p w14:paraId="39176EAD" w14:textId="604A4D18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7190 Billund</w:t>
    </w:r>
  </w:p>
  <w:p w14:paraId="54628BFF" w14:textId="77777777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Tlf. 69141405</w:t>
    </w:r>
  </w:p>
  <w:p w14:paraId="683BA152" w14:textId="3D0BF2E7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CVR 37158046</w:t>
    </w:r>
  </w:p>
  <w:p w14:paraId="348958FC" w14:textId="68F452CE" w:rsidR="00C9301F" w:rsidRPr="00C9301F" w:rsidRDefault="00096406">
    <w:pPr>
      <w:pStyle w:val="Footer"/>
      <w:rPr>
        <w:sz w:val="16"/>
        <w:szCs w:val="16"/>
      </w:rPr>
    </w:pPr>
    <w:r w:rsidRPr="008F5748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04D516B0" wp14:editId="5FCB3812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800225" cy="230504"/>
              <wp:effectExtent l="0" t="0" r="9525" b="0"/>
              <wp:wrapNone/>
              <wp:docPr id="17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00225" cy="23050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00225" h="230504">
                            <a:moveTo>
                              <a:pt x="1799996" y="0"/>
                            </a:moveTo>
                            <a:lnTo>
                              <a:pt x="0" y="0"/>
                            </a:lnTo>
                            <a:lnTo>
                              <a:pt x="0" y="230403"/>
                            </a:lnTo>
                            <a:lnTo>
                              <a:pt x="1799996" y="230403"/>
                            </a:lnTo>
                            <a:lnTo>
                              <a:pt x="1799996" y="0"/>
                            </a:lnTo>
                            <a:close/>
                          </a:path>
                        </a:pathLst>
                      </a:custGeom>
                      <a:solidFill>
                        <a:srgbClr val="9E737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5CA577" id="Graphic 3" o:spid="_x0000_s1026" style="position:absolute;margin-left:0;margin-top:0;width:141.75pt;height:18.15pt;z-index:251671552;visibility:visible;mso-wrap-style:square;mso-wrap-distance-left:0;mso-wrap-distance-top:0;mso-wrap-distance-right:0;mso-wrap-distance-bottom:0;mso-position-horizontal:left;mso-position-horizontal-relative:page;mso-position-vertical:bottom;mso-position-vertical-relative:page;v-text-anchor:top" coordsize="1800225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" path="m1799996,l,,,230403r1799996,l1799996,xe" fillcolor="#9e7374" stroked="f">
              <v:path arrowok="t"/>
              <w10:wrap anchorx="page" anchory="page"/>
            </v:shape>
          </w:pict>
        </mc:Fallback>
      </mc:AlternateContent>
    </w:r>
    <w:r w:rsidR="00C9301F" w:rsidRPr="00C9301F">
      <w:rPr>
        <w:sz w:val="16"/>
        <w:szCs w:val="16"/>
      </w:rPr>
      <w:tab/>
      <w:t>www.gynbillund.dk</w:t>
    </w:r>
    <w:r w:rsidR="00C9301F" w:rsidRPr="00C9301F">
      <w:rPr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12077" w14:textId="77777777" w:rsidR="003D24C1" w:rsidRDefault="003D24C1" w:rsidP="00C9301F">
      <w:r>
        <w:separator/>
      </w:r>
    </w:p>
  </w:footnote>
  <w:footnote w:type="continuationSeparator" w:id="0">
    <w:p w14:paraId="0B975861" w14:textId="77777777" w:rsidR="003D24C1" w:rsidRDefault="003D24C1" w:rsidP="00C93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D4245" w14:textId="225E6AFA" w:rsidR="008F5748" w:rsidRDefault="00EC2BBE" w:rsidP="008F5748">
    <w:pPr>
      <w:spacing w:before="1"/>
      <w:ind w:left="1321"/>
    </w:pPr>
    <w:r w:rsidRPr="008F5748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25FA417A" wp14:editId="40A1CA5E">
              <wp:simplePos x="0" y="0"/>
              <wp:positionH relativeFrom="page">
                <wp:align>right</wp:align>
              </wp:positionH>
              <wp:positionV relativeFrom="page">
                <wp:posOffset>27526</wp:posOffset>
              </wp:positionV>
              <wp:extent cx="5972810" cy="216535"/>
              <wp:effectExtent l="0" t="0" r="8890" b="0"/>
              <wp:wrapNone/>
              <wp:docPr id="13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72810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2810" h="216535">
                            <a:moveTo>
                              <a:pt x="5972403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5972403" y="216001"/>
                            </a:lnTo>
                            <a:lnTo>
                              <a:pt x="5972403" y="0"/>
                            </a:lnTo>
                            <a:close/>
                          </a:path>
                        </a:pathLst>
                      </a:custGeom>
                      <a:solidFill>
                        <a:srgbClr val="C5CDB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7CB815" id="Graphic 4" o:spid="_x0000_s1026" style="position:absolute;margin-left:419.1pt;margin-top:2.15pt;width:470.3pt;height:17.05pt;z-index:251665408;visibility:visible;mso-wrap-style:square;mso-wrap-distance-left:0;mso-wrap-distance-top:0;mso-wrap-distance-right:0;mso-wrap-distance-bottom:0;mso-position-horizontal:right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" path="m5972403,l,,,216001r5972403,l5972403,xe" fillcolor="#c5cdbe" stroked="f">
              <v:path arrowok="t"/>
              <w10:wrap anchorx="page" anchory="page"/>
            </v:shape>
          </w:pict>
        </mc:Fallback>
      </mc:AlternateContent>
    </w:r>
  </w:p>
  <w:p w14:paraId="39C1409C" w14:textId="77777777" w:rsidR="008F5748" w:rsidRDefault="008F5748" w:rsidP="008F5748">
    <w:pPr>
      <w:spacing w:before="1"/>
      <w:ind w:left="1321"/>
    </w:pPr>
  </w:p>
  <w:p w14:paraId="7B27923B" w14:textId="5E8F630B" w:rsidR="008F5748" w:rsidRPr="00BE56A0" w:rsidRDefault="008F5748" w:rsidP="00FF71C6">
    <w:pPr>
      <w:spacing w:before="1"/>
      <w:ind w:left="2160" w:firstLine="720"/>
      <w:rPr>
        <w:rFonts w:ascii="Arial" w:hAnsi="Arial"/>
        <w:sz w:val="41"/>
        <w:lang w:val="da-DK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0" wp14:anchorId="6B5EFA41" wp14:editId="45CB4E1F">
              <wp:simplePos x="0" y="0"/>
              <wp:positionH relativeFrom="page">
                <wp:posOffset>174625</wp:posOffset>
              </wp:positionH>
              <wp:positionV relativeFrom="page">
                <wp:posOffset>353060</wp:posOffset>
              </wp:positionV>
              <wp:extent cx="1562100" cy="1316990"/>
              <wp:effectExtent l="0" t="0" r="0" b="0"/>
              <wp:wrapNone/>
              <wp:docPr id="8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62100" cy="13169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60830" h="1316355">
                            <a:moveTo>
                              <a:pt x="459282" y="169481"/>
                            </a:moveTo>
                            <a:lnTo>
                              <a:pt x="459244" y="160591"/>
                            </a:lnTo>
                            <a:lnTo>
                              <a:pt x="458939" y="156781"/>
                            </a:lnTo>
                            <a:lnTo>
                              <a:pt x="458838" y="155511"/>
                            </a:lnTo>
                            <a:lnTo>
                              <a:pt x="457860" y="150431"/>
                            </a:lnTo>
                            <a:lnTo>
                              <a:pt x="456184" y="145351"/>
                            </a:lnTo>
                            <a:lnTo>
                              <a:pt x="455383" y="142811"/>
                            </a:lnTo>
                            <a:lnTo>
                              <a:pt x="454380" y="140271"/>
                            </a:lnTo>
                            <a:lnTo>
                              <a:pt x="453301" y="137731"/>
                            </a:lnTo>
                            <a:lnTo>
                              <a:pt x="452183" y="135191"/>
                            </a:lnTo>
                            <a:lnTo>
                              <a:pt x="451548" y="133921"/>
                            </a:lnTo>
                            <a:lnTo>
                              <a:pt x="450951" y="132651"/>
                            </a:lnTo>
                            <a:lnTo>
                              <a:pt x="449313" y="130111"/>
                            </a:lnTo>
                            <a:lnTo>
                              <a:pt x="447548" y="127571"/>
                            </a:lnTo>
                            <a:lnTo>
                              <a:pt x="445871" y="125031"/>
                            </a:lnTo>
                            <a:lnTo>
                              <a:pt x="444119" y="122491"/>
                            </a:lnTo>
                            <a:lnTo>
                              <a:pt x="442099" y="119951"/>
                            </a:lnTo>
                            <a:lnTo>
                              <a:pt x="441236" y="118681"/>
                            </a:lnTo>
                            <a:lnTo>
                              <a:pt x="439966" y="117411"/>
                            </a:lnTo>
                            <a:lnTo>
                              <a:pt x="439521" y="116141"/>
                            </a:lnTo>
                            <a:lnTo>
                              <a:pt x="438213" y="114871"/>
                            </a:lnTo>
                            <a:lnTo>
                              <a:pt x="435724" y="112331"/>
                            </a:lnTo>
                            <a:lnTo>
                              <a:pt x="433158" y="109791"/>
                            </a:lnTo>
                            <a:lnTo>
                              <a:pt x="432663" y="109791"/>
                            </a:lnTo>
                            <a:lnTo>
                              <a:pt x="431241" y="108521"/>
                            </a:lnTo>
                            <a:lnTo>
                              <a:pt x="429285" y="105981"/>
                            </a:lnTo>
                            <a:lnTo>
                              <a:pt x="423227" y="100901"/>
                            </a:lnTo>
                            <a:lnTo>
                              <a:pt x="416902" y="97091"/>
                            </a:lnTo>
                            <a:lnTo>
                              <a:pt x="410362" y="92011"/>
                            </a:lnTo>
                            <a:lnTo>
                              <a:pt x="403656" y="88201"/>
                            </a:lnTo>
                            <a:lnTo>
                              <a:pt x="396786" y="85661"/>
                            </a:lnTo>
                            <a:lnTo>
                              <a:pt x="389788" y="81851"/>
                            </a:lnTo>
                            <a:lnTo>
                              <a:pt x="382676" y="79311"/>
                            </a:lnTo>
                            <a:lnTo>
                              <a:pt x="375475" y="75501"/>
                            </a:lnTo>
                            <a:lnTo>
                              <a:pt x="365760" y="72961"/>
                            </a:lnTo>
                            <a:lnTo>
                              <a:pt x="355917" y="69151"/>
                            </a:lnTo>
                            <a:lnTo>
                              <a:pt x="350951" y="67881"/>
                            </a:lnTo>
                            <a:lnTo>
                              <a:pt x="340969" y="66611"/>
                            </a:lnTo>
                            <a:lnTo>
                              <a:pt x="325869" y="62801"/>
                            </a:lnTo>
                            <a:lnTo>
                              <a:pt x="320802" y="62801"/>
                            </a:lnTo>
                            <a:lnTo>
                              <a:pt x="315734" y="61531"/>
                            </a:lnTo>
                            <a:lnTo>
                              <a:pt x="300431" y="60261"/>
                            </a:lnTo>
                            <a:lnTo>
                              <a:pt x="338226" y="66611"/>
                            </a:lnTo>
                            <a:lnTo>
                              <a:pt x="345655" y="69151"/>
                            </a:lnTo>
                            <a:lnTo>
                              <a:pt x="353021" y="70421"/>
                            </a:lnTo>
                            <a:lnTo>
                              <a:pt x="388581" y="84391"/>
                            </a:lnTo>
                            <a:lnTo>
                              <a:pt x="418503" y="103441"/>
                            </a:lnTo>
                            <a:lnTo>
                              <a:pt x="422351" y="105981"/>
                            </a:lnTo>
                            <a:lnTo>
                              <a:pt x="425958" y="109791"/>
                            </a:lnTo>
                            <a:lnTo>
                              <a:pt x="431177" y="114871"/>
                            </a:lnTo>
                            <a:lnTo>
                              <a:pt x="435952" y="121221"/>
                            </a:lnTo>
                            <a:lnTo>
                              <a:pt x="450850" y="159321"/>
                            </a:lnTo>
                            <a:lnTo>
                              <a:pt x="450964" y="163131"/>
                            </a:lnTo>
                            <a:lnTo>
                              <a:pt x="450748" y="166941"/>
                            </a:lnTo>
                            <a:lnTo>
                              <a:pt x="443407" y="191071"/>
                            </a:lnTo>
                            <a:lnTo>
                              <a:pt x="441807" y="194881"/>
                            </a:lnTo>
                            <a:lnTo>
                              <a:pt x="440397" y="197421"/>
                            </a:lnTo>
                            <a:lnTo>
                              <a:pt x="438759" y="199961"/>
                            </a:lnTo>
                            <a:lnTo>
                              <a:pt x="438035" y="199961"/>
                            </a:lnTo>
                            <a:lnTo>
                              <a:pt x="437349" y="201231"/>
                            </a:lnTo>
                            <a:lnTo>
                              <a:pt x="405269" y="230441"/>
                            </a:lnTo>
                            <a:lnTo>
                              <a:pt x="399021" y="235521"/>
                            </a:lnTo>
                            <a:lnTo>
                              <a:pt x="392607" y="238061"/>
                            </a:lnTo>
                            <a:lnTo>
                              <a:pt x="386041" y="241871"/>
                            </a:lnTo>
                            <a:lnTo>
                              <a:pt x="379361" y="245681"/>
                            </a:lnTo>
                            <a:lnTo>
                              <a:pt x="374865" y="246951"/>
                            </a:lnTo>
                            <a:lnTo>
                              <a:pt x="370293" y="249491"/>
                            </a:lnTo>
                            <a:lnTo>
                              <a:pt x="361048" y="253301"/>
                            </a:lnTo>
                            <a:lnTo>
                              <a:pt x="346900" y="257111"/>
                            </a:lnTo>
                            <a:lnTo>
                              <a:pt x="342125" y="259651"/>
                            </a:lnTo>
                            <a:lnTo>
                              <a:pt x="332511" y="262191"/>
                            </a:lnTo>
                            <a:lnTo>
                              <a:pt x="327672" y="262191"/>
                            </a:lnTo>
                            <a:lnTo>
                              <a:pt x="308114" y="267271"/>
                            </a:lnTo>
                            <a:lnTo>
                              <a:pt x="293306" y="268541"/>
                            </a:lnTo>
                            <a:lnTo>
                              <a:pt x="278409" y="271081"/>
                            </a:lnTo>
                            <a:lnTo>
                              <a:pt x="263461" y="271081"/>
                            </a:lnTo>
                            <a:lnTo>
                              <a:pt x="248475" y="272351"/>
                            </a:lnTo>
                            <a:lnTo>
                              <a:pt x="233502" y="271081"/>
                            </a:lnTo>
                            <a:lnTo>
                              <a:pt x="218567" y="271081"/>
                            </a:lnTo>
                            <a:lnTo>
                              <a:pt x="203695" y="268541"/>
                            </a:lnTo>
                            <a:lnTo>
                              <a:pt x="198755" y="268541"/>
                            </a:lnTo>
                            <a:lnTo>
                              <a:pt x="193840" y="267271"/>
                            </a:lnTo>
                            <a:lnTo>
                              <a:pt x="184035" y="266001"/>
                            </a:lnTo>
                            <a:lnTo>
                              <a:pt x="174320" y="263461"/>
                            </a:lnTo>
                            <a:lnTo>
                              <a:pt x="167081" y="262191"/>
                            </a:lnTo>
                            <a:lnTo>
                              <a:pt x="138836" y="252031"/>
                            </a:lnTo>
                            <a:lnTo>
                              <a:pt x="100228" y="231711"/>
                            </a:lnTo>
                            <a:lnTo>
                              <a:pt x="94576" y="226631"/>
                            </a:lnTo>
                            <a:lnTo>
                              <a:pt x="92760" y="225361"/>
                            </a:lnTo>
                            <a:lnTo>
                              <a:pt x="92316" y="224091"/>
                            </a:lnTo>
                            <a:lnTo>
                              <a:pt x="90982" y="222821"/>
                            </a:lnTo>
                            <a:lnTo>
                              <a:pt x="88607" y="221551"/>
                            </a:lnTo>
                            <a:lnTo>
                              <a:pt x="86309" y="219011"/>
                            </a:lnTo>
                            <a:lnTo>
                              <a:pt x="85102" y="217741"/>
                            </a:lnTo>
                            <a:lnTo>
                              <a:pt x="84683" y="216471"/>
                            </a:lnTo>
                            <a:lnTo>
                              <a:pt x="83540" y="215201"/>
                            </a:lnTo>
                            <a:lnTo>
                              <a:pt x="82727" y="213931"/>
                            </a:lnTo>
                            <a:lnTo>
                              <a:pt x="80899" y="212661"/>
                            </a:lnTo>
                            <a:lnTo>
                              <a:pt x="79298" y="210121"/>
                            </a:lnTo>
                            <a:lnTo>
                              <a:pt x="77787" y="207581"/>
                            </a:lnTo>
                            <a:lnTo>
                              <a:pt x="76187" y="205041"/>
                            </a:lnTo>
                            <a:lnTo>
                              <a:pt x="75895" y="205041"/>
                            </a:lnTo>
                            <a:lnTo>
                              <a:pt x="72593" y="198691"/>
                            </a:lnTo>
                            <a:lnTo>
                              <a:pt x="70027" y="191071"/>
                            </a:lnTo>
                            <a:lnTo>
                              <a:pt x="68237" y="184721"/>
                            </a:lnTo>
                            <a:lnTo>
                              <a:pt x="67284" y="177101"/>
                            </a:lnTo>
                            <a:lnTo>
                              <a:pt x="67208" y="170751"/>
                            </a:lnTo>
                            <a:lnTo>
                              <a:pt x="68008" y="163131"/>
                            </a:lnTo>
                            <a:lnTo>
                              <a:pt x="69634" y="156781"/>
                            </a:lnTo>
                            <a:lnTo>
                              <a:pt x="72047" y="149161"/>
                            </a:lnTo>
                            <a:lnTo>
                              <a:pt x="72263" y="149161"/>
                            </a:lnTo>
                            <a:lnTo>
                              <a:pt x="74726" y="142811"/>
                            </a:lnTo>
                            <a:lnTo>
                              <a:pt x="76034" y="141541"/>
                            </a:lnTo>
                            <a:lnTo>
                              <a:pt x="76962" y="139001"/>
                            </a:lnTo>
                            <a:lnTo>
                              <a:pt x="77558" y="137731"/>
                            </a:lnTo>
                            <a:lnTo>
                              <a:pt x="78244" y="137731"/>
                            </a:lnTo>
                            <a:lnTo>
                              <a:pt x="78892" y="136461"/>
                            </a:lnTo>
                            <a:lnTo>
                              <a:pt x="81559" y="131381"/>
                            </a:lnTo>
                            <a:lnTo>
                              <a:pt x="84607" y="127571"/>
                            </a:lnTo>
                            <a:lnTo>
                              <a:pt x="91198" y="119951"/>
                            </a:lnTo>
                            <a:lnTo>
                              <a:pt x="94754" y="117411"/>
                            </a:lnTo>
                            <a:lnTo>
                              <a:pt x="102260" y="109791"/>
                            </a:lnTo>
                            <a:lnTo>
                              <a:pt x="106210" y="107251"/>
                            </a:lnTo>
                            <a:lnTo>
                              <a:pt x="110299" y="103441"/>
                            </a:lnTo>
                            <a:lnTo>
                              <a:pt x="116535" y="99631"/>
                            </a:lnTo>
                            <a:lnTo>
                              <a:pt x="171640" y="74231"/>
                            </a:lnTo>
                            <a:lnTo>
                              <a:pt x="193776" y="67881"/>
                            </a:lnTo>
                            <a:lnTo>
                              <a:pt x="208775" y="64071"/>
                            </a:lnTo>
                            <a:lnTo>
                              <a:pt x="193649" y="66611"/>
                            </a:lnTo>
                            <a:lnTo>
                              <a:pt x="191770" y="67881"/>
                            </a:lnTo>
                            <a:lnTo>
                              <a:pt x="187401" y="67881"/>
                            </a:lnTo>
                            <a:lnTo>
                              <a:pt x="182435" y="69151"/>
                            </a:lnTo>
                            <a:lnTo>
                              <a:pt x="173774" y="71691"/>
                            </a:lnTo>
                            <a:lnTo>
                              <a:pt x="168859" y="72961"/>
                            </a:lnTo>
                            <a:lnTo>
                              <a:pt x="159118" y="76771"/>
                            </a:lnTo>
                            <a:lnTo>
                              <a:pt x="154279" y="78041"/>
                            </a:lnTo>
                            <a:lnTo>
                              <a:pt x="144716" y="81851"/>
                            </a:lnTo>
                            <a:lnTo>
                              <a:pt x="139979" y="84391"/>
                            </a:lnTo>
                            <a:lnTo>
                              <a:pt x="135318" y="85661"/>
                            </a:lnTo>
                            <a:lnTo>
                              <a:pt x="121539" y="93281"/>
                            </a:lnTo>
                            <a:lnTo>
                              <a:pt x="114833" y="97091"/>
                            </a:lnTo>
                            <a:lnTo>
                              <a:pt x="108292" y="100901"/>
                            </a:lnTo>
                            <a:lnTo>
                              <a:pt x="101930" y="105981"/>
                            </a:lnTo>
                            <a:lnTo>
                              <a:pt x="95770" y="109791"/>
                            </a:lnTo>
                            <a:lnTo>
                              <a:pt x="89852" y="114871"/>
                            </a:lnTo>
                            <a:lnTo>
                              <a:pt x="84239" y="121221"/>
                            </a:lnTo>
                            <a:lnTo>
                              <a:pt x="80619" y="125031"/>
                            </a:lnTo>
                            <a:lnTo>
                              <a:pt x="77190" y="128841"/>
                            </a:lnTo>
                            <a:lnTo>
                              <a:pt x="74104" y="132651"/>
                            </a:lnTo>
                            <a:lnTo>
                              <a:pt x="73355" y="133921"/>
                            </a:lnTo>
                            <a:lnTo>
                              <a:pt x="72567" y="135191"/>
                            </a:lnTo>
                            <a:lnTo>
                              <a:pt x="71869" y="136461"/>
                            </a:lnTo>
                            <a:lnTo>
                              <a:pt x="70777" y="137731"/>
                            </a:lnTo>
                            <a:lnTo>
                              <a:pt x="69240" y="140271"/>
                            </a:lnTo>
                            <a:lnTo>
                              <a:pt x="67462" y="144081"/>
                            </a:lnTo>
                            <a:lnTo>
                              <a:pt x="66573" y="145351"/>
                            </a:lnTo>
                            <a:lnTo>
                              <a:pt x="66255" y="145351"/>
                            </a:lnTo>
                            <a:lnTo>
                              <a:pt x="64871" y="149161"/>
                            </a:lnTo>
                            <a:lnTo>
                              <a:pt x="64630" y="149161"/>
                            </a:lnTo>
                            <a:lnTo>
                              <a:pt x="63830" y="151701"/>
                            </a:lnTo>
                            <a:lnTo>
                              <a:pt x="63398" y="152971"/>
                            </a:lnTo>
                            <a:lnTo>
                              <a:pt x="62928" y="154241"/>
                            </a:lnTo>
                            <a:lnTo>
                              <a:pt x="62064" y="156781"/>
                            </a:lnTo>
                            <a:lnTo>
                              <a:pt x="61264" y="159321"/>
                            </a:lnTo>
                            <a:lnTo>
                              <a:pt x="60693" y="161861"/>
                            </a:lnTo>
                            <a:lnTo>
                              <a:pt x="59461" y="166941"/>
                            </a:lnTo>
                            <a:lnTo>
                              <a:pt x="59067" y="170751"/>
                            </a:lnTo>
                            <a:lnTo>
                              <a:pt x="58991" y="178371"/>
                            </a:lnTo>
                            <a:lnTo>
                              <a:pt x="59524" y="184721"/>
                            </a:lnTo>
                            <a:lnTo>
                              <a:pt x="59639" y="185991"/>
                            </a:lnTo>
                            <a:lnTo>
                              <a:pt x="61252" y="193611"/>
                            </a:lnTo>
                            <a:lnTo>
                              <a:pt x="63766" y="202501"/>
                            </a:lnTo>
                            <a:lnTo>
                              <a:pt x="67437" y="210121"/>
                            </a:lnTo>
                            <a:lnTo>
                              <a:pt x="67779" y="210121"/>
                            </a:lnTo>
                            <a:lnTo>
                              <a:pt x="68757" y="212661"/>
                            </a:lnTo>
                            <a:lnTo>
                              <a:pt x="70675" y="215201"/>
                            </a:lnTo>
                            <a:lnTo>
                              <a:pt x="72339" y="217741"/>
                            </a:lnTo>
                            <a:lnTo>
                              <a:pt x="73507" y="220281"/>
                            </a:lnTo>
                            <a:lnTo>
                              <a:pt x="74269" y="221551"/>
                            </a:lnTo>
                            <a:lnTo>
                              <a:pt x="75095" y="221551"/>
                            </a:lnTo>
                            <a:lnTo>
                              <a:pt x="79209" y="227901"/>
                            </a:lnTo>
                            <a:lnTo>
                              <a:pt x="82867" y="231711"/>
                            </a:lnTo>
                            <a:lnTo>
                              <a:pt x="90614" y="239331"/>
                            </a:lnTo>
                            <a:lnTo>
                              <a:pt x="94716" y="241871"/>
                            </a:lnTo>
                            <a:lnTo>
                              <a:pt x="103251" y="248221"/>
                            </a:lnTo>
                            <a:lnTo>
                              <a:pt x="170624" y="278701"/>
                            </a:lnTo>
                            <a:lnTo>
                              <a:pt x="178269" y="279971"/>
                            </a:lnTo>
                            <a:lnTo>
                              <a:pt x="185966" y="282511"/>
                            </a:lnTo>
                            <a:lnTo>
                              <a:pt x="201472" y="285051"/>
                            </a:lnTo>
                            <a:lnTo>
                              <a:pt x="232752" y="287591"/>
                            </a:lnTo>
                            <a:lnTo>
                              <a:pt x="264160" y="287591"/>
                            </a:lnTo>
                            <a:lnTo>
                              <a:pt x="295440" y="285051"/>
                            </a:lnTo>
                            <a:lnTo>
                              <a:pt x="326339" y="279971"/>
                            </a:lnTo>
                            <a:lnTo>
                              <a:pt x="341553" y="274891"/>
                            </a:lnTo>
                            <a:lnTo>
                              <a:pt x="349072" y="273621"/>
                            </a:lnTo>
                            <a:lnTo>
                              <a:pt x="352806" y="272351"/>
                            </a:lnTo>
                            <a:lnTo>
                              <a:pt x="356539" y="271081"/>
                            </a:lnTo>
                            <a:lnTo>
                              <a:pt x="363931" y="267271"/>
                            </a:lnTo>
                            <a:lnTo>
                              <a:pt x="371246" y="264731"/>
                            </a:lnTo>
                            <a:lnTo>
                              <a:pt x="378460" y="260921"/>
                            </a:lnTo>
                            <a:lnTo>
                              <a:pt x="385584" y="258381"/>
                            </a:lnTo>
                            <a:lnTo>
                              <a:pt x="392569" y="254571"/>
                            </a:lnTo>
                            <a:lnTo>
                              <a:pt x="399440" y="250761"/>
                            </a:lnTo>
                            <a:lnTo>
                              <a:pt x="406146" y="245681"/>
                            </a:lnTo>
                            <a:lnTo>
                              <a:pt x="412686" y="241871"/>
                            </a:lnTo>
                            <a:lnTo>
                              <a:pt x="416991" y="238061"/>
                            </a:lnTo>
                            <a:lnTo>
                              <a:pt x="421144" y="235521"/>
                            </a:lnTo>
                            <a:lnTo>
                              <a:pt x="429107" y="227901"/>
                            </a:lnTo>
                            <a:lnTo>
                              <a:pt x="432904" y="224091"/>
                            </a:lnTo>
                            <a:lnTo>
                              <a:pt x="439991" y="216471"/>
                            </a:lnTo>
                            <a:lnTo>
                              <a:pt x="443280" y="211391"/>
                            </a:lnTo>
                            <a:lnTo>
                              <a:pt x="446214" y="207581"/>
                            </a:lnTo>
                            <a:lnTo>
                              <a:pt x="446925" y="206311"/>
                            </a:lnTo>
                            <a:lnTo>
                              <a:pt x="447675" y="205041"/>
                            </a:lnTo>
                            <a:lnTo>
                              <a:pt x="448335" y="203771"/>
                            </a:lnTo>
                            <a:lnTo>
                              <a:pt x="449351" y="202501"/>
                            </a:lnTo>
                            <a:lnTo>
                              <a:pt x="450799" y="199961"/>
                            </a:lnTo>
                            <a:lnTo>
                              <a:pt x="452437" y="196151"/>
                            </a:lnTo>
                            <a:lnTo>
                              <a:pt x="452704" y="194881"/>
                            </a:lnTo>
                            <a:lnTo>
                              <a:pt x="453542" y="193611"/>
                            </a:lnTo>
                            <a:lnTo>
                              <a:pt x="453783" y="193611"/>
                            </a:lnTo>
                            <a:lnTo>
                              <a:pt x="456501" y="184721"/>
                            </a:lnTo>
                            <a:lnTo>
                              <a:pt x="458355" y="177101"/>
                            </a:lnTo>
                            <a:lnTo>
                              <a:pt x="459282" y="169481"/>
                            </a:lnTo>
                            <a:close/>
                          </a:path>
                          <a:path w="1560830" h="1316355">
                            <a:moveTo>
                              <a:pt x="763981" y="1192123"/>
                            </a:moveTo>
                            <a:lnTo>
                              <a:pt x="761466" y="1138440"/>
                            </a:lnTo>
                            <a:lnTo>
                              <a:pt x="751116" y="1067396"/>
                            </a:lnTo>
                            <a:lnTo>
                              <a:pt x="732955" y="997813"/>
                            </a:lnTo>
                            <a:lnTo>
                              <a:pt x="707351" y="930516"/>
                            </a:lnTo>
                            <a:lnTo>
                              <a:pt x="674751" y="866241"/>
                            </a:lnTo>
                            <a:lnTo>
                              <a:pt x="651586" y="829043"/>
                            </a:lnTo>
                            <a:lnTo>
                              <a:pt x="660781" y="816406"/>
                            </a:lnTo>
                            <a:lnTo>
                              <a:pt x="682078" y="783488"/>
                            </a:lnTo>
                            <a:lnTo>
                              <a:pt x="700887" y="748995"/>
                            </a:lnTo>
                            <a:lnTo>
                              <a:pt x="719747" y="706208"/>
                            </a:lnTo>
                            <a:lnTo>
                              <a:pt x="740079" y="637692"/>
                            </a:lnTo>
                            <a:lnTo>
                              <a:pt x="747407" y="593877"/>
                            </a:lnTo>
                            <a:lnTo>
                              <a:pt x="750633" y="527304"/>
                            </a:lnTo>
                            <a:lnTo>
                              <a:pt x="749681" y="505079"/>
                            </a:lnTo>
                            <a:lnTo>
                              <a:pt x="744791" y="460895"/>
                            </a:lnTo>
                            <a:lnTo>
                              <a:pt x="736295" y="417322"/>
                            </a:lnTo>
                            <a:lnTo>
                              <a:pt x="715987" y="346519"/>
                            </a:lnTo>
                            <a:lnTo>
                              <a:pt x="700214" y="305041"/>
                            </a:lnTo>
                            <a:lnTo>
                              <a:pt x="678053" y="258254"/>
                            </a:lnTo>
                            <a:lnTo>
                              <a:pt x="651992" y="213512"/>
                            </a:lnTo>
                            <a:lnTo>
                              <a:pt x="626567" y="177063"/>
                            </a:lnTo>
                            <a:lnTo>
                              <a:pt x="594690" y="139103"/>
                            </a:lnTo>
                            <a:lnTo>
                              <a:pt x="555015" y="101688"/>
                            </a:lnTo>
                            <a:lnTo>
                              <a:pt x="513435" y="70472"/>
                            </a:lnTo>
                            <a:lnTo>
                              <a:pt x="468515" y="44081"/>
                            </a:lnTo>
                            <a:lnTo>
                              <a:pt x="405676" y="20218"/>
                            </a:lnTo>
                            <a:lnTo>
                              <a:pt x="355561" y="7988"/>
                            </a:lnTo>
                            <a:lnTo>
                              <a:pt x="316242" y="2070"/>
                            </a:lnTo>
                            <a:lnTo>
                              <a:pt x="281736" y="0"/>
                            </a:lnTo>
                            <a:lnTo>
                              <a:pt x="266839" y="0"/>
                            </a:lnTo>
                            <a:lnTo>
                              <a:pt x="222618" y="3302"/>
                            </a:lnTo>
                            <a:lnTo>
                              <a:pt x="183489" y="9410"/>
                            </a:lnTo>
                            <a:lnTo>
                              <a:pt x="131394" y="26454"/>
                            </a:lnTo>
                            <a:lnTo>
                              <a:pt x="84429" y="54292"/>
                            </a:lnTo>
                            <a:lnTo>
                              <a:pt x="50533" y="83261"/>
                            </a:lnTo>
                            <a:lnTo>
                              <a:pt x="25247" y="113868"/>
                            </a:lnTo>
                            <a:lnTo>
                              <a:pt x="6515" y="151892"/>
                            </a:lnTo>
                            <a:lnTo>
                              <a:pt x="0" y="193713"/>
                            </a:lnTo>
                            <a:lnTo>
                              <a:pt x="190" y="198704"/>
                            </a:lnTo>
                            <a:lnTo>
                              <a:pt x="11658" y="242938"/>
                            </a:lnTo>
                            <a:lnTo>
                              <a:pt x="34556" y="276250"/>
                            </a:lnTo>
                            <a:lnTo>
                              <a:pt x="68859" y="303377"/>
                            </a:lnTo>
                            <a:lnTo>
                              <a:pt x="71081" y="304393"/>
                            </a:lnTo>
                            <a:lnTo>
                              <a:pt x="67043" y="301701"/>
                            </a:lnTo>
                            <a:lnTo>
                              <a:pt x="36690" y="274345"/>
                            </a:lnTo>
                            <a:lnTo>
                              <a:pt x="14744" y="237667"/>
                            </a:lnTo>
                            <a:lnTo>
                              <a:pt x="7289" y="203123"/>
                            </a:lnTo>
                            <a:lnTo>
                              <a:pt x="7327" y="189026"/>
                            </a:lnTo>
                            <a:lnTo>
                              <a:pt x="17322" y="148209"/>
                            </a:lnTo>
                            <a:lnTo>
                              <a:pt x="39395" y="112293"/>
                            </a:lnTo>
                            <a:lnTo>
                              <a:pt x="69164" y="81965"/>
                            </a:lnTo>
                            <a:lnTo>
                              <a:pt x="103797" y="57162"/>
                            </a:lnTo>
                            <a:lnTo>
                              <a:pt x="141541" y="37922"/>
                            </a:lnTo>
                            <a:lnTo>
                              <a:pt x="186651" y="24815"/>
                            </a:lnTo>
                            <a:lnTo>
                              <a:pt x="252869" y="17818"/>
                            </a:lnTo>
                            <a:lnTo>
                              <a:pt x="281216" y="17754"/>
                            </a:lnTo>
                            <a:lnTo>
                              <a:pt x="295414" y="18567"/>
                            </a:lnTo>
                            <a:lnTo>
                              <a:pt x="334149" y="22999"/>
                            </a:lnTo>
                            <a:lnTo>
                              <a:pt x="372541" y="31521"/>
                            </a:lnTo>
                            <a:lnTo>
                              <a:pt x="423976" y="46774"/>
                            </a:lnTo>
                            <a:lnTo>
                              <a:pt x="465455" y="65557"/>
                            </a:lnTo>
                            <a:lnTo>
                              <a:pt x="501777" y="87757"/>
                            </a:lnTo>
                            <a:lnTo>
                              <a:pt x="541362" y="117868"/>
                            </a:lnTo>
                            <a:lnTo>
                              <a:pt x="572528" y="146900"/>
                            </a:lnTo>
                            <a:lnTo>
                              <a:pt x="600671" y="178816"/>
                            </a:lnTo>
                            <a:lnTo>
                              <a:pt x="626021" y="213233"/>
                            </a:lnTo>
                            <a:lnTo>
                              <a:pt x="655701" y="262001"/>
                            </a:lnTo>
                            <a:lnTo>
                              <a:pt x="680631" y="313372"/>
                            </a:lnTo>
                            <a:lnTo>
                              <a:pt x="698385" y="360108"/>
                            </a:lnTo>
                            <a:lnTo>
                              <a:pt x="712838" y="408241"/>
                            </a:lnTo>
                            <a:lnTo>
                              <a:pt x="722528" y="449999"/>
                            </a:lnTo>
                            <a:lnTo>
                              <a:pt x="728929" y="492302"/>
                            </a:lnTo>
                            <a:lnTo>
                              <a:pt x="731710" y="534949"/>
                            </a:lnTo>
                            <a:lnTo>
                              <a:pt x="731431" y="563460"/>
                            </a:lnTo>
                            <a:lnTo>
                              <a:pt x="725678" y="620179"/>
                            </a:lnTo>
                            <a:lnTo>
                              <a:pt x="713016" y="675817"/>
                            </a:lnTo>
                            <a:lnTo>
                              <a:pt x="693623" y="729589"/>
                            </a:lnTo>
                            <a:lnTo>
                              <a:pt x="670394" y="776719"/>
                            </a:lnTo>
                            <a:lnTo>
                              <a:pt x="645223" y="817511"/>
                            </a:lnTo>
                            <a:lnTo>
                              <a:pt x="644461" y="818591"/>
                            </a:lnTo>
                            <a:lnTo>
                              <a:pt x="635660" y="805688"/>
                            </a:lnTo>
                            <a:lnTo>
                              <a:pt x="613841" y="776986"/>
                            </a:lnTo>
                            <a:lnTo>
                              <a:pt x="566039" y="723061"/>
                            </a:lnTo>
                            <a:lnTo>
                              <a:pt x="513092" y="674217"/>
                            </a:lnTo>
                            <a:lnTo>
                              <a:pt x="455637" y="630872"/>
                            </a:lnTo>
                            <a:lnTo>
                              <a:pt x="394258" y="593445"/>
                            </a:lnTo>
                            <a:lnTo>
                              <a:pt x="351485" y="571944"/>
                            </a:lnTo>
                            <a:lnTo>
                              <a:pt x="307454" y="553313"/>
                            </a:lnTo>
                            <a:lnTo>
                              <a:pt x="262356" y="537629"/>
                            </a:lnTo>
                            <a:lnTo>
                              <a:pt x="216408" y="524941"/>
                            </a:lnTo>
                            <a:lnTo>
                              <a:pt x="169811" y="515353"/>
                            </a:lnTo>
                            <a:lnTo>
                              <a:pt x="122770" y="508901"/>
                            </a:lnTo>
                            <a:lnTo>
                              <a:pt x="140169" y="512597"/>
                            </a:lnTo>
                            <a:lnTo>
                              <a:pt x="157467" y="516610"/>
                            </a:lnTo>
                            <a:lnTo>
                              <a:pt x="208737" y="530580"/>
                            </a:lnTo>
                            <a:lnTo>
                              <a:pt x="258914" y="547649"/>
                            </a:lnTo>
                            <a:lnTo>
                              <a:pt x="307822" y="567804"/>
                            </a:lnTo>
                            <a:lnTo>
                              <a:pt x="355231" y="591032"/>
                            </a:lnTo>
                            <a:lnTo>
                              <a:pt x="415759" y="626694"/>
                            </a:lnTo>
                            <a:lnTo>
                              <a:pt x="472808" y="667524"/>
                            </a:lnTo>
                            <a:lnTo>
                              <a:pt x="525868" y="713282"/>
                            </a:lnTo>
                            <a:lnTo>
                              <a:pt x="574509" y="763638"/>
                            </a:lnTo>
                            <a:lnTo>
                              <a:pt x="618274" y="818273"/>
                            </a:lnTo>
                            <a:lnTo>
                              <a:pt x="631355" y="837209"/>
                            </a:lnTo>
                            <a:lnTo>
                              <a:pt x="628611" y="841095"/>
                            </a:lnTo>
                            <a:lnTo>
                              <a:pt x="574497" y="909040"/>
                            </a:lnTo>
                            <a:lnTo>
                              <a:pt x="545325" y="941184"/>
                            </a:lnTo>
                            <a:lnTo>
                              <a:pt x="503618" y="981481"/>
                            </a:lnTo>
                            <a:lnTo>
                              <a:pt x="459016" y="1018705"/>
                            </a:lnTo>
                            <a:lnTo>
                              <a:pt x="482714" y="1001826"/>
                            </a:lnTo>
                            <a:lnTo>
                              <a:pt x="528040" y="965161"/>
                            </a:lnTo>
                            <a:lnTo>
                              <a:pt x="560031" y="935266"/>
                            </a:lnTo>
                            <a:lnTo>
                              <a:pt x="590207" y="903452"/>
                            </a:lnTo>
                            <a:lnTo>
                              <a:pt x="628307" y="859231"/>
                            </a:lnTo>
                            <a:lnTo>
                              <a:pt x="638022" y="846861"/>
                            </a:lnTo>
                            <a:lnTo>
                              <a:pt x="638175" y="847064"/>
                            </a:lnTo>
                            <a:lnTo>
                              <a:pt x="673760" y="907338"/>
                            </a:lnTo>
                            <a:lnTo>
                              <a:pt x="703389" y="970788"/>
                            </a:lnTo>
                            <a:lnTo>
                              <a:pt x="726694" y="1036916"/>
                            </a:lnTo>
                            <a:lnTo>
                              <a:pt x="739838" y="1087920"/>
                            </a:lnTo>
                            <a:lnTo>
                              <a:pt x="749122" y="1139850"/>
                            </a:lnTo>
                            <a:lnTo>
                              <a:pt x="754481" y="1192453"/>
                            </a:lnTo>
                            <a:lnTo>
                              <a:pt x="755954" y="1245438"/>
                            </a:lnTo>
                            <a:lnTo>
                              <a:pt x="755586" y="1263142"/>
                            </a:lnTo>
                            <a:lnTo>
                              <a:pt x="754786" y="1280845"/>
                            </a:lnTo>
                            <a:lnTo>
                              <a:pt x="753592" y="1298562"/>
                            </a:lnTo>
                            <a:lnTo>
                              <a:pt x="752017" y="1316266"/>
                            </a:lnTo>
                            <a:lnTo>
                              <a:pt x="755281" y="1298765"/>
                            </a:lnTo>
                            <a:lnTo>
                              <a:pt x="761923" y="1245704"/>
                            </a:lnTo>
                            <a:lnTo>
                              <a:pt x="763803" y="1210017"/>
                            </a:lnTo>
                            <a:lnTo>
                              <a:pt x="763981" y="1192123"/>
                            </a:lnTo>
                            <a:close/>
                          </a:path>
                          <a:path w="1560830" h="1316355">
                            <a:moveTo>
                              <a:pt x="1501394" y="172021"/>
                            </a:moveTo>
                            <a:lnTo>
                              <a:pt x="1500873" y="166941"/>
                            </a:lnTo>
                            <a:lnTo>
                              <a:pt x="1499641" y="161861"/>
                            </a:lnTo>
                            <a:lnTo>
                              <a:pt x="1499069" y="159321"/>
                            </a:lnTo>
                            <a:lnTo>
                              <a:pt x="1498269" y="156781"/>
                            </a:lnTo>
                            <a:lnTo>
                              <a:pt x="1497406" y="154241"/>
                            </a:lnTo>
                            <a:lnTo>
                              <a:pt x="1496936" y="152971"/>
                            </a:lnTo>
                            <a:lnTo>
                              <a:pt x="1496504" y="151701"/>
                            </a:lnTo>
                            <a:lnTo>
                              <a:pt x="1495704" y="149161"/>
                            </a:lnTo>
                            <a:lnTo>
                              <a:pt x="1495463" y="149161"/>
                            </a:lnTo>
                            <a:lnTo>
                              <a:pt x="1494078" y="145351"/>
                            </a:lnTo>
                            <a:lnTo>
                              <a:pt x="1493761" y="145351"/>
                            </a:lnTo>
                            <a:lnTo>
                              <a:pt x="1492872" y="144081"/>
                            </a:lnTo>
                            <a:lnTo>
                              <a:pt x="1491094" y="140271"/>
                            </a:lnTo>
                            <a:lnTo>
                              <a:pt x="1489557" y="137731"/>
                            </a:lnTo>
                            <a:lnTo>
                              <a:pt x="1488465" y="136461"/>
                            </a:lnTo>
                            <a:lnTo>
                              <a:pt x="1487766" y="135191"/>
                            </a:lnTo>
                            <a:lnTo>
                              <a:pt x="1486979" y="133921"/>
                            </a:lnTo>
                            <a:lnTo>
                              <a:pt x="1486230" y="132651"/>
                            </a:lnTo>
                            <a:lnTo>
                              <a:pt x="1483144" y="128841"/>
                            </a:lnTo>
                            <a:lnTo>
                              <a:pt x="1479715" y="125031"/>
                            </a:lnTo>
                            <a:lnTo>
                              <a:pt x="1476095" y="121221"/>
                            </a:lnTo>
                            <a:lnTo>
                              <a:pt x="1470469" y="114871"/>
                            </a:lnTo>
                            <a:lnTo>
                              <a:pt x="1464564" y="109791"/>
                            </a:lnTo>
                            <a:lnTo>
                              <a:pt x="1458391" y="105981"/>
                            </a:lnTo>
                            <a:lnTo>
                              <a:pt x="1452041" y="100901"/>
                            </a:lnTo>
                            <a:lnTo>
                              <a:pt x="1445488" y="97091"/>
                            </a:lnTo>
                            <a:lnTo>
                              <a:pt x="1438795" y="93281"/>
                            </a:lnTo>
                            <a:lnTo>
                              <a:pt x="1425016" y="85661"/>
                            </a:lnTo>
                            <a:lnTo>
                              <a:pt x="1420355" y="84391"/>
                            </a:lnTo>
                            <a:lnTo>
                              <a:pt x="1415618" y="81851"/>
                            </a:lnTo>
                            <a:lnTo>
                              <a:pt x="1406055" y="78041"/>
                            </a:lnTo>
                            <a:lnTo>
                              <a:pt x="1401216" y="76771"/>
                            </a:lnTo>
                            <a:lnTo>
                              <a:pt x="1391475" y="72961"/>
                            </a:lnTo>
                            <a:lnTo>
                              <a:pt x="1386560" y="71691"/>
                            </a:lnTo>
                            <a:lnTo>
                              <a:pt x="1377899" y="69151"/>
                            </a:lnTo>
                            <a:lnTo>
                              <a:pt x="1372933" y="67881"/>
                            </a:lnTo>
                            <a:lnTo>
                              <a:pt x="1368564" y="67881"/>
                            </a:lnTo>
                            <a:lnTo>
                              <a:pt x="1366685" y="66611"/>
                            </a:lnTo>
                            <a:lnTo>
                              <a:pt x="1351559" y="64071"/>
                            </a:lnTo>
                            <a:lnTo>
                              <a:pt x="1366558" y="67881"/>
                            </a:lnTo>
                            <a:lnTo>
                              <a:pt x="1373987" y="69151"/>
                            </a:lnTo>
                            <a:lnTo>
                              <a:pt x="1395933" y="76771"/>
                            </a:lnTo>
                            <a:lnTo>
                              <a:pt x="1437360" y="95821"/>
                            </a:lnTo>
                            <a:lnTo>
                              <a:pt x="1454124" y="107251"/>
                            </a:lnTo>
                            <a:lnTo>
                              <a:pt x="1458074" y="109791"/>
                            </a:lnTo>
                            <a:lnTo>
                              <a:pt x="1465580" y="117411"/>
                            </a:lnTo>
                            <a:lnTo>
                              <a:pt x="1469136" y="119951"/>
                            </a:lnTo>
                            <a:lnTo>
                              <a:pt x="1475727" y="127571"/>
                            </a:lnTo>
                            <a:lnTo>
                              <a:pt x="1478775" y="131381"/>
                            </a:lnTo>
                            <a:lnTo>
                              <a:pt x="1481442" y="136461"/>
                            </a:lnTo>
                            <a:lnTo>
                              <a:pt x="1482090" y="137731"/>
                            </a:lnTo>
                            <a:lnTo>
                              <a:pt x="1482775" y="137731"/>
                            </a:lnTo>
                            <a:lnTo>
                              <a:pt x="1483372" y="139001"/>
                            </a:lnTo>
                            <a:lnTo>
                              <a:pt x="1484299" y="141541"/>
                            </a:lnTo>
                            <a:lnTo>
                              <a:pt x="1485607" y="142811"/>
                            </a:lnTo>
                            <a:lnTo>
                              <a:pt x="1488071" y="149161"/>
                            </a:lnTo>
                            <a:lnTo>
                              <a:pt x="1488287" y="149161"/>
                            </a:lnTo>
                            <a:lnTo>
                              <a:pt x="1490700" y="156781"/>
                            </a:lnTo>
                            <a:lnTo>
                              <a:pt x="1492313" y="163131"/>
                            </a:lnTo>
                            <a:lnTo>
                              <a:pt x="1492973" y="169481"/>
                            </a:lnTo>
                            <a:lnTo>
                              <a:pt x="1493050" y="177101"/>
                            </a:lnTo>
                            <a:lnTo>
                              <a:pt x="1492084" y="184721"/>
                            </a:lnTo>
                            <a:lnTo>
                              <a:pt x="1490306" y="191071"/>
                            </a:lnTo>
                            <a:lnTo>
                              <a:pt x="1487728" y="198691"/>
                            </a:lnTo>
                            <a:lnTo>
                              <a:pt x="1484439" y="205041"/>
                            </a:lnTo>
                            <a:lnTo>
                              <a:pt x="1484147" y="205041"/>
                            </a:lnTo>
                            <a:lnTo>
                              <a:pt x="1482877" y="207581"/>
                            </a:lnTo>
                            <a:lnTo>
                              <a:pt x="1481035" y="210121"/>
                            </a:lnTo>
                            <a:lnTo>
                              <a:pt x="1479435" y="212661"/>
                            </a:lnTo>
                            <a:lnTo>
                              <a:pt x="1477606" y="213931"/>
                            </a:lnTo>
                            <a:lnTo>
                              <a:pt x="1476794" y="215201"/>
                            </a:lnTo>
                            <a:lnTo>
                              <a:pt x="1475651" y="216471"/>
                            </a:lnTo>
                            <a:lnTo>
                              <a:pt x="1475232" y="217741"/>
                            </a:lnTo>
                            <a:lnTo>
                              <a:pt x="1474025" y="219011"/>
                            </a:lnTo>
                            <a:lnTo>
                              <a:pt x="1471726" y="221551"/>
                            </a:lnTo>
                            <a:lnTo>
                              <a:pt x="1469351" y="222821"/>
                            </a:lnTo>
                            <a:lnTo>
                              <a:pt x="1468907" y="224091"/>
                            </a:lnTo>
                            <a:lnTo>
                              <a:pt x="1467573" y="225361"/>
                            </a:lnTo>
                            <a:lnTo>
                              <a:pt x="1465757" y="226631"/>
                            </a:lnTo>
                            <a:lnTo>
                              <a:pt x="1460093" y="231711"/>
                            </a:lnTo>
                            <a:lnTo>
                              <a:pt x="1421485" y="252031"/>
                            </a:lnTo>
                            <a:lnTo>
                              <a:pt x="1386014" y="263461"/>
                            </a:lnTo>
                            <a:lnTo>
                              <a:pt x="1376299" y="266001"/>
                            </a:lnTo>
                            <a:lnTo>
                              <a:pt x="1366494" y="267271"/>
                            </a:lnTo>
                            <a:lnTo>
                              <a:pt x="1361579" y="268541"/>
                            </a:lnTo>
                            <a:lnTo>
                              <a:pt x="1356639" y="268541"/>
                            </a:lnTo>
                            <a:lnTo>
                              <a:pt x="1341755" y="271081"/>
                            </a:lnTo>
                            <a:lnTo>
                              <a:pt x="1326819" y="271081"/>
                            </a:lnTo>
                            <a:lnTo>
                              <a:pt x="1311846" y="272351"/>
                            </a:lnTo>
                            <a:lnTo>
                              <a:pt x="1296873" y="271081"/>
                            </a:lnTo>
                            <a:lnTo>
                              <a:pt x="1281912" y="271081"/>
                            </a:lnTo>
                            <a:lnTo>
                              <a:pt x="1267015" y="268541"/>
                            </a:lnTo>
                            <a:lnTo>
                              <a:pt x="1252220" y="267271"/>
                            </a:lnTo>
                            <a:lnTo>
                              <a:pt x="1232662" y="262191"/>
                            </a:lnTo>
                            <a:lnTo>
                              <a:pt x="1227823" y="262191"/>
                            </a:lnTo>
                            <a:lnTo>
                              <a:pt x="1218209" y="259651"/>
                            </a:lnTo>
                            <a:lnTo>
                              <a:pt x="1213434" y="257111"/>
                            </a:lnTo>
                            <a:lnTo>
                              <a:pt x="1199286" y="253301"/>
                            </a:lnTo>
                            <a:lnTo>
                              <a:pt x="1190040" y="249491"/>
                            </a:lnTo>
                            <a:lnTo>
                              <a:pt x="1185468" y="246951"/>
                            </a:lnTo>
                            <a:lnTo>
                              <a:pt x="1180973" y="245681"/>
                            </a:lnTo>
                            <a:lnTo>
                              <a:pt x="1174280" y="241871"/>
                            </a:lnTo>
                            <a:lnTo>
                              <a:pt x="1167714" y="238061"/>
                            </a:lnTo>
                            <a:lnTo>
                              <a:pt x="1161300" y="235521"/>
                            </a:lnTo>
                            <a:lnTo>
                              <a:pt x="1155065" y="230441"/>
                            </a:lnTo>
                            <a:lnTo>
                              <a:pt x="1149007" y="226631"/>
                            </a:lnTo>
                            <a:lnTo>
                              <a:pt x="1143177" y="222821"/>
                            </a:lnTo>
                            <a:lnTo>
                              <a:pt x="1122299" y="199961"/>
                            </a:lnTo>
                            <a:lnTo>
                              <a:pt x="1121575" y="199961"/>
                            </a:lnTo>
                            <a:lnTo>
                              <a:pt x="1119936" y="197421"/>
                            </a:lnTo>
                            <a:lnTo>
                              <a:pt x="1118527" y="194881"/>
                            </a:lnTo>
                            <a:lnTo>
                              <a:pt x="1116926" y="191071"/>
                            </a:lnTo>
                            <a:lnTo>
                              <a:pt x="1115834" y="189801"/>
                            </a:lnTo>
                            <a:lnTo>
                              <a:pt x="1112837" y="182181"/>
                            </a:lnTo>
                            <a:lnTo>
                              <a:pt x="1110843" y="175831"/>
                            </a:lnTo>
                            <a:lnTo>
                              <a:pt x="1109649" y="168211"/>
                            </a:lnTo>
                            <a:lnTo>
                              <a:pt x="1109357" y="163131"/>
                            </a:lnTo>
                            <a:lnTo>
                              <a:pt x="1109472" y="159321"/>
                            </a:lnTo>
                            <a:lnTo>
                              <a:pt x="1124369" y="121221"/>
                            </a:lnTo>
                            <a:lnTo>
                              <a:pt x="1134376" y="109791"/>
                            </a:lnTo>
                            <a:lnTo>
                              <a:pt x="1137983" y="105981"/>
                            </a:lnTo>
                            <a:lnTo>
                              <a:pt x="1141831" y="103441"/>
                            </a:lnTo>
                            <a:lnTo>
                              <a:pt x="1149883" y="97091"/>
                            </a:lnTo>
                            <a:lnTo>
                              <a:pt x="1154087" y="94551"/>
                            </a:lnTo>
                            <a:lnTo>
                              <a:pt x="1207300" y="70421"/>
                            </a:lnTo>
                            <a:lnTo>
                              <a:pt x="1214678" y="69151"/>
                            </a:lnTo>
                            <a:lnTo>
                              <a:pt x="1222108" y="66611"/>
                            </a:lnTo>
                            <a:lnTo>
                              <a:pt x="1259890" y="60261"/>
                            </a:lnTo>
                            <a:lnTo>
                              <a:pt x="1244600" y="61531"/>
                            </a:lnTo>
                            <a:lnTo>
                              <a:pt x="1239532" y="62801"/>
                            </a:lnTo>
                            <a:lnTo>
                              <a:pt x="1234465" y="62801"/>
                            </a:lnTo>
                            <a:lnTo>
                              <a:pt x="1219365" y="66611"/>
                            </a:lnTo>
                            <a:lnTo>
                              <a:pt x="1209382" y="67881"/>
                            </a:lnTo>
                            <a:lnTo>
                              <a:pt x="1204417" y="69151"/>
                            </a:lnTo>
                            <a:lnTo>
                              <a:pt x="1194574" y="72961"/>
                            </a:lnTo>
                            <a:lnTo>
                              <a:pt x="1184859" y="75501"/>
                            </a:lnTo>
                            <a:lnTo>
                              <a:pt x="1177658" y="79311"/>
                            </a:lnTo>
                            <a:lnTo>
                              <a:pt x="1170533" y="81851"/>
                            </a:lnTo>
                            <a:lnTo>
                              <a:pt x="1163535" y="85661"/>
                            </a:lnTo>
                            <a:lnTo>
                              <a:pt x="1156677" y="88201"/>
                            </a:lnTo>
                            <a:lnTo>
                              <a:pt x="1149959" y="92011"/>
                            </a:lnTo>
                            <a:lnTo>
                              <a:pt x="1143419" y="97091"/>
                            </a:lnTo>
                            <a:lnTo>
                              <a:pt x="1137094" y="100901"/>
                            </a:lnTo>
                            <a:lnTo>
                              <a:pt x="1131049" y="105981"/>
                            </a:lnTo>
                            <a:lnTo>
                              <a:pt x="1129093" y="108521"/>
                            </a:lnTo>
                            <a:lnTo>
                              <a:pt x="1128623" y="108521"/>
                            </a:lnTo>
                            <a:lnTo>
                              <a:pt x="1127175" y="109791"/>
                            </a:lnTo>
                            <a:lnTo>
                              <a:pt x="1124610" y="112331"/>
                            </a:lnTo>
                            <a:lnTo>
                              <a:pt x="1122121" y="114871"/>
                            </a:lnTo>
                            <a:lnTo>
                              <a:pt x="1120813" y="116141"/>
                            </a:lnTo>
                            <a:lnTo>
                              <a:pt x="1120368" y="117411"/>
                            </a:lnTo>
                            <a:lnTo>
                              <a:pt x="1119098" y="118681"/>
                            </a:lnTo>
                            <a:lnTo>
                              <a:pt x="1118235" y="119951"/>
                            </a:lnTo>
                            <a:lnTo>
                              <a:pt x="1116215" y="122491"/>
                            </a:lnTo>
                            <a:lnTo>
                              <a:pt x="1114463" y="125031"/>
                            </a:lnTo>
                            <a:lnTo>
                              <a:pt x="1112786" y="127571"/>
                            </a:lnTo>
                            <a:lnTo>
                              <a:pt x="1111021" y="130111"/>
                            </a:lnTo>
                            <a:lnTo>
                              <a:pt x="1109383" y="132651"/>
                            </a:lnTo>
                            <a:lnTo>
                              <a:pt x="1109091" y="132651"/>
                            </a:lnTo>
                            <a:lnTo>
                              <a:pt x="1108151" y="135191"/>
                            </a:lnTo>
                            <a:lnTo>
                              <a:pt x="1107033" y="137731"/>
                            </a:lnTo>
                            <a:lnTo>
                              <a:pt x="1105954" y="140271"/>
                            </a:lnTo>
                            <a:lnTo>
                              <a:pt x="1104950" y="142811"/>
                            </a:lnTo>
                            <a:lnTo>
                              <a:pt x="1104150" y="145351"/>
                            </a:lnTo>
                            <a:lnTo>
                              <a:pt x="1102474" y="150431"/>
                            </a:lnTo>
                            <a:lnTo>
                              <a:pt x="1101496" y="155511"/>
                            </a:lnTo>
                            <a:lnTo>
                              <a:pt x="1101191" y="159321"/>
                            </a:lnTo>
                            <a:lnTo>
                              <a:pt x="1101090" y="160591"/>
                            </a:lnTo>
                            <a:lnTo>
                              <a:pt x="1101039" y="169481"/>
                            </a:lnTo>
                            <a:lnTo>
                              <a:pt x="1101966" y="177101"/>
                            </a:lnTo>
                            <a:lnTo>
                              <a:pt x="1103820" y="184721"/>
                            </a:lnTo>
                            <a:lnTo>
                              <a:pt x="1106551" y="193611"/>
                            </a:lnTo>
                            <a:lnTo>
                              <a:pt x="1106792" y="193611"/>
                            </a:lnTo>
                            <a:lnTo>
                              <a:pt x="1107084" y="194881"/>
                            </a:lnTo>
                            <a:lnTo>
                              <a:pt x="1107897" y="196151"/>
                            </a:lnTo>
                            <a:lnTo>
                              <a:pt x="1109535" y="199961"/>
                            </a:lnTo>
                            <a:lnTo>
                              <a:pt x="1110983" y="202501"/>
                            </a:lnTo>
                            <a:lnTo>
                              <a:pt x="1111999" y="203771"/>
                            </a:lnTo>
                            <a:lnTo>
                              <a:pt x="1112659" y="205041"/>
                            </a:lnTo>
                            <a:lnTo>
                              <a:pt x="1113409" y="206311"/>
                            </a:lnTo>
                            <a:lnTo>
                              <a:pt x="1114120" y="207581"/>
                            </a:lnTo>
                            <a:lnTo>
                              <a:pt x="1117053" y="211391"/>
                            </a:lnTo>
                            <a:lnTo>
                              <a:pt x="1120343" y="216471"/>
                            </a:lnTo>
                            <a:lnTo>
                              <a:pt x="1127429" y="224091"/>
                            </a:lnTo>
                            <a:lnTo>
                              <a:pt x="1131227" y="227901"/>
                            </a:lnTo>
                            <a:lnTo>
                              <a:pt x="1139190" y="235521"/>
                            </a:lnTo>
                            <a:lnTo>
                              <a:pt x="1143342" y="238061"/>
                            </a:lnTo>
                            <a:lnTo>
                              <a:pt x="1147648" y="241871"/>
                            </a:lnTo>
                            <a:lnTo>
                              <a:pt x="1154176" y="245681"/>
                            </a:lnTo>
                            <a:lnTo>
                              <a:pt x="1160894" y="250761"/>
                            </a:lnTo>
                            <a:lnTo>
                              <a:pt x="1167752" y="254571"/>
                            </a:lnTo>
                            <a:lnTo>
                              <a:pt x="1174750" y="258381"/>
                            </a:lnTo>
                            <a:lnTo>
                              <a:pt x="1181862" y="260921"/>
                            </a:lnTo>
                            <a:lnTo>
                              <a:pt x="1189075" y="264731"/>
                            </a:lnTo>
                            <a:lnTo>
                              <a:pt x="1196390" y="267271"/>
                            </a:lnTo>
                            <a:lnTo>
                              <a:pt x="1203794" y="271081"/>
                            </a:lnTo>
                            <a:lnTo>
                              <a:pt x="1211249" y="273621"/>
                            </a:lnTo>
                            <a:lnTo>
                              <a:pt x="1218768" y="274891"/>
                            </a:lnTo>
                            <a:lnTo>
                              <a:pt x="1233995" y="279971"/>
                            </a:lnTo>
                            <a:lnTo>
                              <a:pt x="1264894" y="285051"/>
                            </a:lnTo>
                            <a:lnTo>
                              <a:pt x="1296174" y="287591"/>
                            </a:lnTo>
                            <a:lnTo>
                              <a:pt x="1327569" y="287591"/>
                            </a:lnTo>
                            <a:lnTo>
                              <a:pt x="1358861" y="285051"/>
                            </a:lnTo>
                            <a:lnTo>
                              <a:pt x="1374355" y="282511"/>
                            </a:lnTo>
                            <a:lnTo>
                              <a:pt x="1382052" y="279971"/>
                            </a:lnTo>
                            <a:lnTo>
                              <a:pt x="1389710" y="278701"/>
                            </a:lnTo>
                            <a:lnTo>
                              <a:pt x="1426984" y="266001"/>
                            </a:lnTo>
                            <a:lnTo>
                              <a:pt x="1457083" y="248221"/>
                            </a:lnTo>
                            <a:lnTo>
                              <a:pt x="1465618" y="241871"/>
                            </a:lnTo>
                            <a:lnTo>
                              <a:pt x="1469720" y="239331"/>
                            </a:lnTo>
                            <a:lnTo>
                              <a:pt x="1477467" y="231711"/>
                            </a:lnTo>
                            <a:lnTo>
                              <a:pt x="1481124" y="227901"/>
                            </a:lnTo>
                            <a:lnTo>
                              <a:pt x="1485239" y="221551"/>
                            </a:lnTo>
                            <a:lnTo>
                              <a:pt x="1486065" y="221551"/>
                            </a:lnTo>
                            <a:lnTo>
                              <a:pt x="1486827" y="220281"/>
                            </a:lnTo>
                            <a:lnTo>
                              <a:pt x="1487995" y="217741"/>
                            </a:lnTo>
                            <a:lnTo>
                              <a:pt x="1489659" y="215201"/>
                            </a:lnTo>
                            <a:lnTo>
                              <a:pt x="1491234" y="212661"/>
                            </a:lnTo>
                            <a:lnTo>
                              <a:pt x="1492897" y="210121"/>
                            </a:lnTo>
                            <a:lnTo>
                              <a:pt x="1496555" y="202501"/>
                            </a:lnTo>
                            <a:lnTo>
                              <a:pt x="1499069" y="193611"/>
                            </a:lnTo>
                            <a:lnTo>
                              <a:pt x="1500695" y="185991"/>
                            </a:lnTo>
                            <a:lnTo>
                              <a:pt x="1501343" y="178371"/>
                            </a:lnTo>
                            <a:lnTo>
                              <a:pt x="1501394" y="172021"/>
                            </a:lnTo>
                            <a:close/>
                          </a:path>
                          <a:path w="1560830" h="1316355">
                            <a:moveTo>
                              <a:pt x="1560334" y="193713"/>
                            </a:moveTo>
                            <a:lnTo>
                              <a:pt x="1553806" y="151892"/>
                            </a:lnTo>
                            <a:lnTo>
                              <a:pt x="1529245" y="105816"/>
                            </a:lnTo>
                            <a:lnTo>
                              <a:pt x="1499057" y="72948"/>
                            </a:lnTo>
                            <a:lnTo>
                              <a:pt x="1463649" y="45910"/>
                            </a:lnTo>
                            <a:lnTo>
                              <a:pt x="1428940" y="26454"/>
                            </a:lnTo>
                            <a:lnTo>
                              <a:pt x="1391373" y="12966"/>
                            </a:lnTo>
                            <a:lnTo>
                              <a:pt x="1337716" y="3302"/>
                            </a:lnTo>
                            <a:lnTo>
                              <a:pt x="1278597" y="0"/>
                            </a:lnTo>
                            <a:lnTo>
                              <a:pt x="1263738" y="584"/>
                            </a:lnTo>
                            <a:lnTo>
                              <a:pt x="1222984" y="4572"/>
                            </a:lnTo>
                            <a:lnTo>
                              <a:pt x="1183182" y="12776"/>
                            </a:lnTo>
                            <a:lnTo>
                              <a:pt x="1129906" y="27851"/>
                            </a:lnTo>
                            <a:lnTo>
                              <a:pt x="1091819" y="44081"/>
                            </a:lnTo>
                            <a:lnTo>
                              <a:pt x="1046886" y="70472"/>
                            </a:lnTo>
                            <a:lnTo>
                              <a:pt x="1005319" y="101688"/>
                            </a:lnTo>
                            <a:lnTo>
                              <a:pt x="972527" y="131953"/>
                            </a:lnTo>
                            <a:lnTo>
                              <a:pt x="942898" y="165354"/>
                            </a:lnTo>
                            <a:lnTo>
                              <a:pt x="916482" y="201142"/>
                            </a:lnTo>
                            <a:lnTo>
                              <a:pt x="892975" y="238810"/>
                            </a:lnTo>
                            <a:lnTo>
                              <a:pt x="866051" y="291490"/>
                            </a:lnTo>
                            <a:lnTo>
                              <a:pt x="842010" y="353529"/>
                            </a:lnTo>
                            <a:lnTo>
                              <a:pt x="827570" y="402996"/>
                            </a:lnTo>
                            <a:lnTo>
                              <a:pt x="816698" y="453580"/>
                            </a:lnTo>
                            <a:lnTo>
                              <a:pt x="811199" y="497687"/>
                            </a:lnTo>
                            <a:lnTo>
                              <a:pt x="809599" y="542124"/>
                            </a:lnTo>
                            <a:lnTo>
                              <a:pt x="811415" y="579132"/>
                            </a:lnTo>
                            <a:lnTo>
                              <a:pt x="817359" y="623176"/>
                            </a:lnTo>
                            <a:lnTo>
                              <a:pt x="836371" y="694626"/>
                            </a:lnTo>
                            <a:lnTo>
                              <a:pt x="856195" y="742353"/>
                            </a:lnTo>
                            <a:lnTo>
                              <a:pt x="878255" y="783488"/>
                            </a:lnTo>
                            <a:lnTo>
                              <a:pt x="907503" y="827303"/>
                            </a:lnTo>
                            <a:lnTo>
                              <a:pt x="901928" y="835469"/>
                            </a:lnTo>
                            <a:lnTo>
                              <a:pt x="866025" y="897966"/>
                            </a:lnTo>
                            <a:lnTo>
                              <a:pt x="836853" y="963828"/>
                            </a:lnTo>
                            <a:lnTo>
                              <a:pt x="814933" y="1032370"/>
                            </a:lnTo>
                            <a:lnTo>
                              <a:pt x="800620" y="1102791"/>
                            </a:lnTo>
                            <a:lnTo>
                              <a:pt x="794270" y="1174216"/>
                            </a:lnTo>
                            <a:lnTo>
                              <a:pt x="793927" y="1192123"/>
                            </a:lnTo>
                            <a:lnTo>
                              <a:pt x="794105" y="1210017"/>
                            </a:lnTo>
                            <a:lnTo>
                              <a:pt x="797687" y="1263472"/>
                            </a:lnTo>
                            <a:lnTo>
                              <a:pt x="805891" y="1316266"/>
                            </a:lnTo>
                            <a:lnTo>
                              <a:pt x="804316" y="1298562"/>
                            </a:lnTo>
                            <a:lnTo>
                              <a:pt x="803122" y="1280845"/>
                            </a:lnTo>
                            <a:lnTo>
                              <a:pt x="802322" y="1263142"/>
                            </a:lnTo>
                            <a:lnTo>
                              <a:pt x="801954" y="1245438"/>
                            </a:lnTo>
                            <a:lnTo>
                              <a:pt x="802017" y="1227747"/>
                            </a:lnTo>
                            <a:lnTo>
                              <a:pt x="804786" y="1174864"/>
                            </a:lnTo>
                            <a:lnTo>
                              <a:pt x="811453" y="1122451"/>
                            </a:lnTo>
                            <a:lnTo>
                              <a:pt x="822032" y="1070800"/>
                            </a:lnTo>
                            <a:lnTo>
                              <a:pt x="842060" y="1003541"/>
                            </a:lnTo>
                            <a:lnTo>
                              <a:pt x="868565" y="938695"/>
                            </a:lnTo>
                            <a:lnTo>
                              <a:pt x="901217" y="876769"/>
                            </a:lnTo>
                            <a:lnTo>
                              <a:pt x="920991" y="845248"/>
                            </a:lnTo>
                            <a:lnTo>
                              <a:pt x="927417" y="853541"/>
                            </a:lnTo>
                            <a:lnTo>
                              <a:pt x="946099" y="876046"/>
                            </a:lnTo>
                            <a:lnTo>
                              <a:pt x="979982" y="914260"/>
                            </a:lnTo>
                            <a:lnTo>
                              <a:pt x="1010767" y="945438"/>
                            </a:lnTo>
                            <a:lnTo>
                              <a:pt x="1054582" y="983970"/>
                            </a:lnTo>
                            <a:lnTo>
                              <a:pt x="1101318" y="1018705"/>
                            </a:lnTo>
                            <a:lnTo>
                              <a:pt x="1078661" y="1000480"/>
                            </a:lnTo>
                            <a:lnTo>
                              <a:pt x="1056703" y="981481"/>
                            </a:lnTo>
                            <a:lnTo>
                              <a:pt x="1015009" y="941184"/>
                            </a:lnTo>
                            <a:lnTo>
                              <a:pt x="985824" y="909040"/>
                            </a:lnTo>
                            <a:lnTo>
                              <a:pt x="949198" y="864108"/>
                            </a:lnTo>
                            <a:lnTo>
                              <a:pt x="927684" y="835558"/>
                            </a:lnTo>
                            <a:lnTo>
                              <a:pt x="939634" y="818273"/>
                            </a:lnTo>
                            <a:lnTo>
                              <a:pt x="983399" y="763638"/>
                            </a:lnTo>
                            <a:lnTo>
                              <a:pt x="1032040" y="713282"/>
                            </a:lnTo>
                            <a:lnTo>
                              <a:pt x="1085100" y="667524"/>
                            </a:lnTo>
                            <a:lnTo>
                              <a:pt x="1142149" y="626694"/>
                            </a:lnTo>
                            <a:lnTo>
                              <a:pt x="1187246" y="599452"/>
                            </a:lnTo>
                            <a:lnTo>
                              <a:pt x="1234109" y="575208"/>
                            </a:lnTo>
                            <a:lnTo>
                              <a:pt x="1282534" y="554024"/>
                            </a:lnTo>
                            <a:lnTo>
                              <a:pt x="1332306" y="535927"/>
                            </a:lnTo>
                            <a:lnTo>
                              <a:pt x="1383245" y="520928"/>
                            </a:lnTo>
                            <a:lnTo>
                              <a:pt x="1435138" y="508901"/>
                            </a:lnTo>
                            <a:lnTo>
                              <a:pt x="1388097" y="515353"/>
                            </a:lnTo>
                            <a:lnTo>
                              <a:pt x="1341501" y="524941"/>
                            </a:lnTo>
                            <a:lnTo>
                              <a:pt x="1295552" y="537629"/>
                            </a:lnTo>
                            <a:lnTo>
                              <a:pt x="1250454" y="553313"/>
                            </a:lnTo>
                            <a:lnTo>
                              <a:pt x="1206423" y="571944"/>
                            </a:lnTo>
                            <a:lnTo>
                              <a:pt x="1163650" y="593445"/>
                            </a:lnTo>
                            <a:lnTo>
                              <a:pt x="1102271" y="630872"/>
                            </a:lnTo>
                            <a:lnTo>
                              <a:pt x="1044816" y="674217"/>
                            </a:lnTo>
                            <a:lnTo>
                              <a:pt x="991870" y="723061"/>
                            </a:lnTo>
                            <a:lnTo>
                              <a:pt x="944067" y="776986"/>
                            </a:lnTo>
                            <a:lnTo>
                              <a:pt x="914717" y="816711"/>
                            </a:lnTo>
                            <a:lnTo>
                              <a:pt x="909789" y="809523"/>
                            </a:lnTo>
                            <a:lnTo>
                              <a:pt x="889939" y="776719"/>
                            </a:lnTo>
                            <a:lnTo>
                              <a:pt x="866698" y="729589"/>
                            </a:lnTo>
                            <a:lnTo>
                              <a:pt x="847305" y="675817"/>
                            </a:lnTo>
                            <a:lnTo>
                              <a:pt x="834644" y="620179"/>
                            </a:lnTo>
                            <a:lnTo>
                              <a:pt x="828890" y="563460"/>
                            </a:lnTo>
                            <a:lnTo>
                              <a:pt x="828624" y="534949"/>
                            </a:lnTo>
                            <a:lnTo>
                              <a:pt x="828827" y="527824"/>
                            </a:lnTo>
                            <a:lnTo>
                              <a:pt x="832218" y="485216"/>
                            </a:lnTo>
                            <a:lnTo>
                              <a:pt x="840689" y="436016"/>
                            </a:lnTo>
                            <a:lnTo>
                              <a:pt x="851344" y="394423"/>
                            </a:lnTo>
                            <a:lnTo>
                              <a:pt x="864247" y="353339"/>
                            </a:lnTo>
                            <a:lnTo>
                              <a:pt x="879703" y="313372"/>
                            </a:lnTo>
                            <a:lnTo>
                              <a:pt x="904633" y="262001"/>
                            </a:lnTo>
                            <a:lnTo>
                              <a:pt x="934313" y="213233"/>
                            </a:lnTo>
                            <a:lnTo>
                              <a:pt x="959650" y="178816"/>
                            </a:lnTo>
                            <a:lnTo>
                              <a:pt x="1003033" y="132029"/>
                            </a:lnTo>
                            <a:lnTo>
                              <a:pt x="1041196" y="100152"/>
                            </a:lnTo>
                            <a:lnTo>
                              <a:pt x="1082535" y="72555"/>
                            </a:lnTo>
                            <a:lnTo>
                              <a:pt x="1126604" y="50431"/>
                            </a:lnTo>
                            <a:lnTo>
                              <a:pt x="1180846" y="33312"/>
                            </a:lnTo>
                            <a:lnTo>
                              <a:pt x="1233017" y="21856"/>
                            </a:lnTo>
                            <a:lnTo>
                              <a:pt x="1279105" y="17754"/>
                            </a:lnTo>
                            <a:lnTo>
                              <a:pt x="1293291" y="17487"/>
                            </a:lnTo>
                            <a:lnTo>
                              <a:pt x="1328940" y="19240"/>
                            </a:lnTo>
                            <a:lnTo>
                              <a:pt x="1373682" y="24815"/>
                            </a:lnTo>
                            <a:lnTo>
                              <a:pt x="1418780" y="37922"/>
                            </a:lnTo>
                            <a:lnTo>
                              <a:pt x="1468526" y="64858"/>
                            </a:lnTo>
                            <a:lnTo>
                              <a:pt x="1501711" y="91452"/>
                            </a:lnTo>
                            <a:lnTo>
                              <a:pt x="1534528" y="131457"/>
                            </a:lnTo>
                            <a:lnTo>
                              <a:pt x="1551266" y="175056"/>
                            </a:lnTo>
                            <a:lnTo>
                              <a:pt x="1553032" y="203123"/>
                            </a:lnTo>
                            <a:lnTo>
                              <a:pt x="1550924" y="219506"/>
                            </a:lnTo>
                            <a:lnTo>
                              <a:pt x="1536192" y="256882"/>
                            </a:lnTo>
                            <a:lnTo>
                              <a:pt x="1508480" y="289788"/>
                            </a:lnTo>
                            <a:lnTo>
                              <a:pt x="1485036" y="306781"/>
                            </a:lnTo>
                            <a:lnTo>
                              <a:pt x="1491462" y="303377"/>
                            </a:lnTo>
                            <a:lnTo>
                              <a:pt x="1525765" y="276250"/>
                            </a:lnTo>
                            <a:lnTo>
                              <a:pt x="1550225" y="239560"/>
                            </a:lnTo>
                            <a:lnTo>
                              <a:pt x="1560144" y="198704"/>
                            </a:lnTo>
                            <a:lnTo>
                              <a:pt x="1560334" y="193713"/>
                            </a:lnTo>
                            <a:close/>
                          </a:path>
                        </a:pathLst>
                      </a:custGeom>
                      <a:solidFill>
                        <a:srgbClr val="8C7F7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DD6CE2" id="Graphic 5" o:spid="_x0000_s1026" style="position:absolute;margin-left:13.75pt;margin-top:27.8pt;width:123pt;height:103.7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560830,1316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" o:allowoverlap="f" path="m459282,169481r-38,-8890l458939,156781r-101,-1270l457860,150431r-1676,-5080l455383,142811r-1003,-2540l453301,137731r-1118,-2540l451548,133921r-597,-1270l449313,130111r-1765,-2540l445871,125031r-1752,-2540l442099,119951r-863,-1270l439966,117411r-445,-1270l438213,114871r-2489,-2540l433158,109791r-495,l431241,108521r-1956,-2540l423227,100901r-6325,-3810l410362,92011r-6706,-3810l396786,85661r-6998,-3810l382676,79311r-7201,-3810l365760,72961r-9843,-3810l350951,67881r-9982,-1270l325869,62801r-5067,l315734,61531,300431,60261r37795,6350l345655,69151r7366,1270l388581,84391r29922,19050l422351,105981r3607,3810l431177,114871r4775,6350l450850,159321r114,3810l450748,166941r-7341,24130l441807,194881r-1410,2540l438759,199961r-724,l437349,201231r-32080,29210l399021,235521r-6414,2540l386041,241871r-6680,3810l374865,246951r-4572,2540l361048,253301r-14148,3810l342125,259651r-9614,2540l327672,262191r-19558,5080l293306,268541r-14897,2540l263461,271081r-14986,1270l233502,271081r-14935,l203695,268541r-4940,l193840,267271r-9805,-1270l174320,263461r-7239,-1270l138836,252031,100228,231711r-5652,-5080l92760,225361r-444,-1270l90982,222821r-2375,-1270l86309,219011r-1207,-1270l84683,216471r-1143,-1270l82727,213931r-1828,-1270l79298,210121r-1511,-2540l76187,205041r-292,l72593,198691r-2566,-7620l68237,184721r-953,-7620l67208,170751r800,-7620l69634,156781r2413,-7620l72263,149161r2463,-6350l76034,141541r928,-2540l77558,137731r686,l78892,136461r2667,-5080l84607,127571r6591,-7620l94754,117411r7506,-7620l106210,107251r4089,-3810l116535,99631,171640,74231r22136,-6350l208775,64071r-15126,2540l191770,67881r-4369,l182435,69151r-8661,2540l168859,72961r-9741,3810l154279,78041r-9563,3810l139979,84391r-4661,1270l121539,93281r-6706,3810l108292,100901r-6362,5080l95770,109791r-5918,5080l84239,121221r-3620,3810l77190,128841r-3086,3810l73355,133921r-788,1270l71869,136461r-1092,1270l69240,140271r-1778,3810l66573,145351r-318,l64871,149161r-241,l63830,151701r-432,1270l62928,154241r-864,2540l61264,159321r-571,2540l59461,166941r-394,3810l58991,178371r533,6350l59639,185991r1613,7620l63766,202501r3671,7620l67779,210121r978,2540l70675,215201r1664,2540l73507,220281r762,1270l75095,221551r4114,6350l82867,231711r7747,7620l94716,241871r8535,6350l170624,278701r7645,1270l185966,282511r15506,2540l232752,287591r31408,l295440,285051r30899,-5080l341553,274891r7519,-1270l352806,272351r3733,-1270l363931,267271r7315,-2540l378460,260921r7124,-2540l392569,254571r6871,-3810l406146,245681r6540,-3810l416991,238061r4153,-2540l429107,227901r3797,-3810l439991,216471r3289,-5080l446214,207581r711,-1270l447675,205041r660,-1270l449351,202501r1448,-2540l452437,196151r267,-1270l453542,193611r241,l456501,184721r1854,-7620l459282,169481xem763981,1192123r-2515,-53683l751116,1067396,732955,997813,707351,930516,674751,866241,651586,829043r9195,-12637l682078,783488r18809,-34493l719747,706208r20332,-68516l747407,593877r3226,-66573l749681,505079r-4890,-44184l736295,417322,715987,346519,700214,305041,678053,258254,651992,213512,626567,177063,594690,139103,555015,101688,513435,70472,468515,44081,405676,20218,355561,7988,316242,2070,281736,,266839,,222618,3302,183489,9410,131394,26454,84429,54292,50533,83261,25247,113868,6515,151892,,193713r190,4991l11658,242938r22898,33312l68859,303377r2222,1016l67043,301701,36690,274345,14744,237667,7289,203123r38,-14097l17322,148209,39395,112293,69164,81965,103797,57162,141541,37922,186651,24815r66218,-6997l281216,17754r14198,813l334149,22999r38392,8522l423976,46774r41479,18783l501777,87757r39585,30111l572528,146900r28143,31916l626021,213233r29680,48768l680631,313372r17754,46736l712838,408241r9690,41758l728929,492302r2781,42647l731431,563460r-5753,56719l713016,675817r-19393,53772l670394,776719r-25171,40792l644461,818591r-8801,-12903l613841,776986,566039,723061,513092,674217,455637,630872,394258,593445,351485,571944,307454,553313,262356,537629,216408,524941r-46597,-9588l122770,508901r17399,3696l157467,516610r51270,13970l258914,547649r48908,20155l355231,591032r60528,35662l472808,667524r53060,45758l574509,763638r43765,54635l631355,837209r-2744,3886l574497,909040r-29172,32144l503618,981481r-44602,37224l482714,1001826r45326,-36665l560031,935266r30176,-31814l628307,859231r9715,-12370l638175,847064r35585,60274l703389,970788r23305,66128l739838,1087920r9284,51930l754481,1192453r1473,52985l755586,1263142r-800,17703l753592,1298562r-1575,17704l755281,1298765r6642,-53061l763803,1210017r178,-17894xem1501394,172021r-521,-5080l1499641,161861r-572,-2540l1498269,156781r-863,-2540l1496936,152971r-432,-1270l1495704,149161r-241,l1494078,145351r-317,l1492872,144081r-1778,-3810l1489557,137731r-1092,-1270l1487766,135191r-787,-1270l1486230,132651r-3086,-3810l1479715,125031r-3620,-3810l1470469,114871r-5905,-5080l1458391,105981r-6350,-5080l1445488,97091r-6693,-3810l1425016,85661r-4661,-1270l1415618,81851r-9563,-3810l1401216,76771r-9741,-3810l1386560,71691r-8661,-2540l1372933,67881r-4369,l1366685,66611r-15126,-2540l1366558,67881r7429,1270l1395933,76771r41427,19050l1454124,107251r3950,2540l1465580,117411r3556,2540l1475727,127571r3048,3810l1481442,136461r648,1270l1482775,137731r597,1270l1484299,141541r1308,1270l1488071,149161r216,l1490700,156781r1613,6350l1492973,169481r77,7620l1492084,184721r-1778,6350l1487728,198691r-3289,6350l1484147,205041r-1270,2540l1481035,210121r-1600,2540l1477606,213931r-812,1270l1475651,216471r-419,1270l1474025,219011r-2299,2540l1469351,222821r-444,1270l1467573,225361r-1816,1270l1460093,231711r-38608,20320l1386014,263461r-9715,2540l1366494,267271r-4915,1270l1356639,268541r-14884,2540l1326819,271081r-14973,1270l1296873,271081r-14961,l1267015,268541r-14795,-1270l1232662,262191r-4839,l1218209,259651r-4775,-2540l1199286,253301r-9246,-3810l1185468,246951r-4495,-1270l1174280,241871r-6566,-3810l1161300,235521r-6235,-5080l1149007,226631r-5830,-3810l1122299,199961r-724,l1119936,197421r-1409,-2540l1116926,191071r-1092,-1270l1112837,182181r-1994,-6350l1109649,168211r-292,-5080l1109472,159321r14897,-38100l1134376,109791r3607,-3810l1141831,103441r8052,-6350l1154087,94551r53213,-24130l1214678,69151r7430,-2540l1259890,60261r-15290,1270l1239532,62801r-5067,l1219365,66611r-9983,1270l1204417,69151r-9843,3810l1184859,75501r-7201,3810l1170533,81851r-6998,3810l1156677,88201r-6718,3810l1143419,97091r-6325,3810l1131049,105981r-1956,2540l1128623,108521r-1448,1270l1124610,112331r-2489,2540l1120813,116141r-445,1270l1119098,118681r-863,1270l1116215,122491r-1752,2540l1112786,127571r-1765,2540l1109383,132651r-292,l1108151,135191r-1118,2540l1105954,140271r-1004,2540l1104150,145351r-1676,5080l1101496,155511r-305,3810l1101090,160591r-51,8890l1101966,177101r1854,7620l1106551,193611r241,l1107084,194881r813,1270l1109535,199961r1448,2540l1111999,203771r660,1270l1113409,206311r711,1270l1117053,211391r3290,5080l1127429,224091r3798,3810l1139190,235521r4152,2540l1147648,241871r6528,3810l1160894,250761r6858,3810l1174750,258381r7112,2540l1189075,264731r7315,2540l1203794,271081r7455,2540l1218768,274891r15227,5080l1264894,285051r31280,2540l1327569,287591r31292,-2540l1374355,282511r7697,-2540l1389710,278701r37274,-12700l1457083,248221r8535,-6350l1469720,239331r7747,-7620l1481124,227901r4115,-6350l1486065,221551r762,-1270l1487995,217741r1664,-2540l1491234,212661r1663,-2540l1496555,202501r2514,-8890l1500695,185991r648,-7620l1501394,172021xem1560334,193713r-6528,-41821l1529245,105816,1499057,72948,1463649,45910,1428940,26454,1391373,12966,1337716,3302,1278597,r-14859,584l1222984,4572r-39802,8204l1129906,27851r-38087,16230l1046886,70472r-41567,31216l972527,131953r-29629,33401l916482,201142r-23507,37668l866051,291490r-24041,62039l827570,402996r-10872,50584l811199,497687r-1600,44437l811415,579132r5944,44044l836371,694626r19824,47727l878255,783488r29248,43815l901928,835469r-35903,62497l836853,963828r-21920,68542l800620,1102791r-6350,71425l793927,1192123r178,17894l797687,1263472r8204,52794l804316,1298562r-1194,-17717l802322,1263142r-368,-17704l802017,1227747r2769,-52883l811453,1122451r10579,-51651l842060,1003541r26505,-64846l901217,876769r19774,-31521l927417,853541r18682,22505l979982,914260r30785,31178l1054582,983970r46736,34735l1078661,1000480r-21958,-18999l1015009,941184,985824,909040,949198,864108,927684,835558r11950,-17285l983399,763638r48641,-50356l1085100,667524r57049,-40830l1187246,599452r46863,-24244l1282534,554024r49772,-18097l1383245,520928r51893,-12027l1388097,515353r-46596,9588l1295552,537629r-45098,15684l1206423,571944r-42773,21501l1102271,630872r-57455,43345l991870,723061r-47803,53925l914717,816711r-4928,-7188l889939,776719,866698,729589,847305,675817,834644,620179r-5754,-56719l828624,534949r203,-7125l832218,485216r8471,-49200l851344,394423r12903,-41084l879703,313372r24930,-51371l934313,213233r25337,-34417l1003033,132029r38163,-31877l1082535,72555r44069,-22124l1180846,33312r52171,-11456l1279105,17754r14186,-267l1328940,19240r44742,5575l1418780,37922r49746,26936l1501711,91452r32817,40005l1551266,175056r1766,28067l1550924,219506r-14732,37376l1508480,289788r-23444,16993l1491462,303377r34303,-27127l1550225,239560r9919,-40856l1560334,193713xe" fillcolor="#8c7f76" stroked="f">
              <v:path arrowok="t"/>
              <w10:wrap anchorx="page" anchory="page"/>
              <w10:anchorlock/>
            </v:shape>
          </w:pict>
        </mc:Fallback>
      </mc:AlternateContent>
    </w:r>
    <w:r>
      <w:rPr>
        <w:rFonts w:ascii="Arial" w:hAnsi="Arial"/>
        <w:noProof/>
        <w:sz w:val="41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85B2AA3" wp14:editId="1A2AF715">
              <wp:simplePos x="0" y="0"/>
              <wp:positionH relativeFrom="page">
                <wp:posOffset>1799996</wp:posOffset>
              </wp:positionH>
              <wp:positionV relativeFrom="paragraph">
                <wp:posOffset>-148874</wp:posOffset>
              </wp:positionV>
              <wp:extent cx="1270" cy="54038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5403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540385">
                            <a:moveTo>
                              <a:pt x="0" y="0"/>
                            </a:moveTo>
                            <a:lnTo>
                              <a:pt x="0" y="540004"/>
                            </a:lnTo>
                          </a:path>
                        </a:pathLst>
                      </a:custGeom>
                      <a:ln w="6350">
                        <a:solidFill>
                          <a:srgbClr val="8B7E7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B63198" id="Graphic 1" o:spid="_x0000_s1026" style="position:absolute;margin-left:141.75pt;margin-top:-11.7pt;width:.1pt;height:42.5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40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" path="m,l,540004e" filled="f" strokecolor="#8b7e76" strokeweight=".5pt">
              <v:path arrowok="t"/>
              <w10:wrap anchorx="page"/>
            </v:shape>
          </w:pict>
        </mc:Fallback>
      </mc:AlternateContent>
    </w:r>
    <w:r>
      <w:rPr>
        <w:rFonts w:ascii="Arial" w:hAnsi="Arial"/>
        <w:color w:val="8C7F76"/>
        <w:spacing w:val="2"/>
        <w:w w:val="80"/>
        <w:sz w:val="41"/>
      </w:rPr>
      <w:t>Gynækologisk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2"/>
        <w:w w:val="80"/>
        <w:sz w:val="41"/>
      </w:rPr>
      <w:t>Klinik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-2"/>
        <w:w w:val="80"/>
        <w:sz w:val="41"/>
      </w:rPr>
      <w:t>Billund</w:t>
    </w:r>
  </w:p>
  <w:p w14:paraId="5BBFDAC9" w14:textId="3821EBAD" w:rsidR="008F5748" w:rsidRDefault="008F57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F5CF0" w14:textId="77777777" w:rsidR="00FF71C6" w:rsidRDefault="00FF71C6" w:rsidP="008F5748">
    <w:pPr>
      <w:spacing w:before="1"/>
      <w:ind w:left="1321"/>
    </w:pPr>
    <w:r w:rsidRPr="008F5748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4AA9D68C" wp14:editId="70988B94">
              <wp:simplePos x="0" y="0"/>
              <wp:positionH relativeFrom="page">
                <wp:align>right</wp:align>
              </wp:positionH>
              <wp:positionV relativeFrom="page">
                <wp:posOffset>27526</wp:posOffset>
              </wp:positionV>
              <wp:extent cx="5972810" cy="216535"/>
              <wp:effectExtent l="0" t="0" r="8890" b="0"/>
              <wp:wrapNone/>
              <wp:docPr id="1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72810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2810" h="216535">
                            <a:moveTo>
                              <a:pt x="5972403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5972403" y="216001"/>
                            </a:lnTo>
                            <a:lnTo>
                              <a:pt x="5972403" y="0"/>
                            </a:lnTo>
                            <a:close/>
                          </a:path>
                        </a:pathLst>
                      </a:custGeom>
                      <a:solidFill>
                        <a:srgbClr val="C5CDB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0A4F24" id="Graphic 4" o:spid="_x0000_s1026" style="position:absolute;margin-left:419.1pt;margin-top:2.15pt;width:470.3pt;height:17.05pt;z-index:251669504;visibility:visible;mso-wrap-style:square;mso-wrap-distance-left:0;mso-wrap-distance-top:0;mso-wrap-distance-right:0;mso-wrap-distance-bottom:0;mso-position-horizontal:right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" path="m5972403,l,,,216001r5972403,l5972403,xe" fillcolor="#c5cdbe" stroked="f">
              <v:path arrowok="t"/>
              <w10:wrap anchorx="page" anchory="page"/>
            </v:shape>
          </w:pict>
        </mc:Fallback>
      </mc:AlternateContent>
    </w:r>
  </w:p>
  <w:p w14:paraId="3D5D4E09" w14:textId="77777777" w:rsidR="00FF71C6" w:rsidRDefault="00FF71C6" w:rsidP="008F5748">
    <w:pPr>
      <w:spacing w:before="1"/>
      <w:ind w:left="1321"/>
    </w:pPr>
  </w:p>
  <w:p w14:paraId="3F878A02" w14:textId="2875795E" w:rsidR="00FF71C6" w:rsidRPr="00BE56A0" w:rsidRDefault="00FF71C6" w:rsidP="00EC2BBE">
    <w:pPr>
      <w:spacing w:before="1"/>
      <w:ind w:left="1440" w:firstLine="720"/>
      <w:rPr>
        <w:rFonts w:ascii="Arial" w:hAnsi="Arial"/>
        <w:sz w:val="41"/>
        <w:lang w:val="da-DK"/>
      </w:rPr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1" layoutInCell="1" allowOverlap="0" wp14:anchorId="272F9AFD" wp14:editId="685996E0">
              <wp:simplePos x="0" y="0"/>
              <wp:positionH relativeFrom="page">
                <wp:posOffset>174625</wp:posOffset>
              </wp:positionH>
              <wp:positionV relativeFrom="page">
                <wp:posOffset>353060</wp:posOffset>
              </wp:positionV>
              <wp:extent cx="1562100" cy="1316990"/>
              <wp:effectExtent l="0" t="0" r="0" b="0"/>
              <wp:wrapNone/>
              <wp:docPr id="1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62100" cy="13169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60830" h="1316355">
                            <a:moveTo>
                              <a:pt x="459282" y="169481"/>
                            </a:moveTo>
                            <a:lnTo>
                              <a:pt x="459244" y="160591"/>
                            </a:lnTo>
                            <a:lnTo>
                              <a:pt x="458939" y="156781"/>
                            </a:lnTo>
                            <a:lnTo>
                              <a:pt x="458838" y="155511"/>
                            </a:lnTo>
                            <a:lnTo>
                              <a:pt x="457860" y="150431"/>
                            </a:lnTo>
                            <a:lnTo>
                              <a:pt x="456184" y="145351"/>
                            </a:lnTo>
                            <a:lnTo>
                              <a:pt x="455383" y="142811"/>
                            </a:lnTo>
                            <a:lnTo>
                              <a:pt x="454380" y="140271"/>
                            </a:lnTo>
                            <a:lnTo>
                              <a:pt x="453301" y="137731"/>
                            </a:lnTo>
                            <a:lnTo>
                              <a:pt x="452183" y="135191"/>
                            </a:lnTo>
                            <a:lnTo>
                              <a:pt x="451548" y="133921"/>
                            </a:lnTo>
                            <a:lnTo>
                              <a:pt x="450951" y="132651"/>
                            </a:lnTo>
                            <a:lnTo>
                              <a:pt x="449313" y="130111"/>
                            </a:lnTo>
                            <a:lnTo>
                              <a:pt x="447548" y="127571"/>
                            </a:lnTo>
                            <a:lnTo>
                              <a:pt x="445871" y="125031"/>
                            </a:lnTo>
                            <a:lnTo>
                              <a:pt x="444119" y="122491"/>
                            </a:lnTo>
                            <a:lnTo>
                              <a:pt x="442099" y="119951"/>
                            </a:lnTo>
                            <a:lnTo>
                              <a:pt x="441236" y="118681"/>
                            </a:lnTo>
                            <a:lnTo>
                              <a:pt x="439966" y="117411"/>
                            </a:lnTo>
                            <a:lnTo>
                              <a:pt x="439521" y="116141"/>
                            </a:lnTo>
                            <a:lnTo>
                              <a:pt x="438213" y="114871"/>
                            </a:lnTo>
                            <a:lnTo>
                              <a:pt x="435724" y="112331"/>
                            </a:lnTo>
                            <a:lnTo>
                              <a:pt x="433158" y="109791"/>
                            </a:lnTo>
                            <a:lnTo>
                              <a:pt x="432663" y="109791"/>
                            </a:lnTo>
                            <a:lnTo>
                              <a:pt x="431241" y="108521"/>
                            </a:lnTo>
                            <a:lnTo>
                              <a:pt x="429285" y="105981"/>
                            </a:lnTo>
                            <a:lnTo>
                              <a:pt x="423227" y="100901"/>
                            </a:lnTo>
                            <a:lnTo>
                              <a:pt x="416902" y="97091"/>
                            </a:lnTo>
                            <a:lnTo>
                              <a:pt x="410362" y="92011"/>
                            </a:lnTo>
                            <a:lnTo>
                              <a:pt x="403656" y="88201"/>
                            </a:lnTo>
                            <a:lnTo>
                              <a:pt x="396786" y="85661"/>
                            </a:lnTo>
                            <a:lnTo>
                              <a:pt x="389788" y="81851"/>
                            </a:lnTo>
                            <a:lnTo>
                              <a:pt x="382676" y="79311"/>
                            </a:lnTo>
                            <a:lnTo>
                              <a:pt x="375475" y="75501"/>
                            </a:lnTo>
                            <a:lnTo>
                              <a:pt x="365760" y="72961"/>
                            </a:lnTo>
                            <a:lnTo>
                              <a:pt x="355917" y="69151"/>
                            </a:lnTo>
                            <a:lnTo>
                              <a:pt x="350951" y="67881"/>
                            </a:lnTo>
                            <a:lnTo>
                              <a:pt x="340969" y="66611"/>
                            </a:lnTo>
                            <a:lnTo>
                              <a:pt x="325869" y="62801"/>
                            </a:lnTo>
                            <a:lnTo>
                              <a:pt x="320802" y="62801"/>
                            </a:lnTo>
                            <a:lnTo>
                              <a:pt x="315734" y="61531"/>
                            </a:lnTo>
                            <a:lnTo>
                              <a:pt x="300431" y="60261"/>
                            </a:lnTo>
                            <a:lnTo>
                              <a:pt x="338226" y="66611"/>
                            </a:lnTo>
                            <a:lnTo>
                              <a:pt x="345655" y="69151"/>
                            </a:lnTo>
                            <a:lnTo>
                              <a:pt x="353021" y="70421"/>
                            </a:lnTo>
                            <a:lnTo>
                              <a:pt x="388581" y="84391"/>
                            </a:lnTo>
                            <a:lnTo>
                              <a:pt x="418503" y="103441"/>
                            </a:lnTo>
                            <a:lnTo>
                              <a:pt x="422351" y="105981"/>
                            </a:lnTo>
                            <a:lnTo>
                              <a:pt x="425958" y="109791"/>
                            </a:lnTo>
                            <a:lnTo>
                              <a:pt x="431177" y="114871"/>
                            </a:lnTo>
                            <a:lnTo>
                              <a:pt x="435952" y="121221"/>
                            </a:lnTo>
                            <a:lnTo>
                              <a:pt x="450850" y="159321"/>
                            </a:lnTo>
                            <a:lnTo>
                              <a:pt x="450964" y="163131"/>
                            </a:lnTo>
                            <a:lnTo>
                              <a:pt x="450748" y="166941"/>
                            </a:lnTo>
                            <a:lnTo>
                              <a:pt x="443407" y="191071"/>
                            </a:lnTo>
                            <a:lnTo>
                              <a:pt x="441807" y="194881"/>
                            </a:lnTo>
                            <a:lnTo>
                              <a:pt x="440397" y="197421"/>
                            </a:lnTo>
                            <a:lnTo>
                              <a:pt x="438759" y="199961"/>
                            </a:lnTo>
                            <a:lnTo>
                              <a:pt x="438035" y="199961"/>
                            </a:lnTo>
                            <a:lnTo>
                              <a:pt x="437349" y="201231"/>
                            </a:lnTo>
                            <a:lnTo>
                              <a:pt x="405269" y="230441"/>
                            </a:lnTo>
                            <a:lnTo>
                              <a:pt x="399021" y="235521"/>
                            </a:lnTo>
                            <a:lnTo>
                              <a:pt x="392607" y="238061"/>
                            </a:lnTo>
                            <a:lnTo>
                              <a:pt x="386041" y="241871"/>
                            </a:lnTo>
                            <a:lnTo>
                              <a:pt x="379361" y="245681"/>
                            </a:lnTo>
                            <a:lnTo>
                              <a:pt x="374865" y="246951"/>
                            </a:lnTo>
                            <a:lnTo>
                              <a:pt x="370293" y="249491"/>
                            </a:lnTo>
                            <a:lnTo>
                              <a:pt x="361048" y="253301"/>
                            </a:lnTo>
                            <a:lnTo>
                              <a:pt x="346900" y="257111"/>
                            </a:lnTo>
                            <a:lnTo>
                              <a:pt x="342125" y="259651"/>
                            </a:lnTo>
                            <a:lnTo>
                              <a:pt x="332511" y="262191"/>
                            </a:lnTo>
                            <a:lnTo>
                              <a:pt x="327672" y="262191"/>
                            </a:lnTo>
                            <a:lnTo>
                              <a:pt x="308114" y="267271"/>
                            </a:lnTo>
                            <a:lnTo>
                              <a:pt x="293306" y="268541"/>
                            </a:lnTo>
                            <a:lnTo>
                              <a:pt x="278409" y="271081"/>
                            </a:lnTo>
                            <a:lnTo>
                              <a:pt x="263461" y="271081"/>
                            </a:lnTo>
                            <a:lnTo>
                              <a:pt x="248475" y="272351"/>
                            </a:lnTo>
                            <a:lnTo>
                              <a:pt x="233502" y="271081"/>
                            </a:lnTo>
                            <a:lnTo>
                              <a:pt x="218567" y="271081"/>
                            </a:lnTo>
                            <a:lnTo>
                              <a:pt x="203695" y="268541"/>
                            </a:lnTo>
                            <a:lnTo>
                              <a:pt x="198755" y="268541"/>
                            </a:lnTo>
                            <a:lnTo>
                              <a:pt x="193840" y="267271"/>
                            </a:lnTo>
                            <a:lnTo>
                              <a:pt x="184035" y="266001"/>
                            </a:lnTo>
                            <a:lnTo>
                              <a:pt x="174320" y="263461"/>
                            </a:lnTo>
                            <a:lnTo>
                              <a:pt x="167081" y="262191"/>
                            </a:lnTo>
                            <a:lnTo>
                              <a:pt x="138836" y="252031"/>
                            </a:lnTo>
                            <a:lnTo>
                              <a:pt x="100228" y="231711"/>
                            </a:lnTo>
                            <a:lnTo>
                              <a:pt x="94576" y="226631"/>
                            </a:lnTo>
                            <a:lnTo>
                              <a:pt x="92760" y="225361"/>
                            </a:lnTo>
                            <a:lnTo>
                              <a:pt x="92316" y="224091"/>
                            </a:lnTo>
                            <a:lnTo>
                              <a:pt x="90982" y="222821"/>
                            </a:lnTo>
                            <a:lnTo>
                              <a:pt x="88607" y="221551"/>
                            </a:lnTo>
                            <a:lnTo>
                              <a:pt x="86309" y="219011"/>
                            </a:lnTo>
                            <a:lnTo>
                              <a:pt x="85102" y="217741"/>
                            </a:lnTo>
                            <a:lnTo>
                              <a:pt x="84683" y="216471"/>
                            </a:lnTo>
                            <a:lnTo>
                              <a:pt x="83540" y="215201"/>
                            </a:lnTo>
                            <a:lnTo>
                              <a:pt x="82727" y="213931"/>
                            </a:lnTo>
                            <a:lnTo>
                              <a:pt x="80899" y="212661"/>
                            </a:lnTo>
                            <a:lnTo>
                              <a:pt x="79298" y="210121"/>
                            </a:lnTo>
                            <a:lnTo>
                              <a:pt x="77787" y="207581"/>
                            </a:lnTo>
                            <a:lnTo>
                              <a:pt x="76187" y="205041"/>
                            </a:lnTo>
                            <a:lnTo>
                              <a:pt x="75895" y="205041"/>
                            </a:lnTo>
                            <a:lnTo>
                              <a:pt x="72593" y="198691"/>
                            </a:lnTo>
                            <a:lnTo>
                              <a:pt x="70027" y="191071"/>
                            </a:lnTo>
                            <a:lnTo>
                              <a:pt x="68237" y="184721"/>
                            </a:lnTo>
                            <a:lnTo>
                              <a:pt x="67284" y="177101"/>
                            </a:lnTo>
                            <a:lnTo>
                              <a:pt x="67208" y="170751"/>
                            </a:lnTo>
                            <a:lnTo>
                              <a:pt x="68008" y="163131"/>
                            </a:lnTo>
                            <a:lnTo>
                              <a:pt x="69634" y="156781"/>
                            </a:lnTo>
                            <a:lnTo>
                              <a:pt x="72047" y="149161"/>
                            </a:lnTo>
                            <a:lnTo>
                              <a:pt x="72263" y="149161"/>
                            </a:lnTo>
                            <a:lnTo>
                              <a:pt x="74726" y="142811"/>
                            </a:lnTo>
                            <a:lnTo>
                              <a:pt x="76034" y="141541"/>
                            </a:lnTo>
                            <a:lnTo>
                              <a:pt x="76962" y="139001"/>
                            </a:lnTo>
                            <a:lnTo>
                              <a:pt x="77558" y="137731"/>
                            </a:lnTo>
                            <a:lnTo>
                              <a:pt x="78244" y="137731"/>
                            </a:lnTo>
                            <a:lnTo>
                              <a:pt x="78892" y="136461"/>
                            </a:lnTo>
                            <a:lnTo>
                              <a:pt x="81559" y="131381"/>
                            </a:lnTo>
                            <a:lnTo>
                              <a:pt x="84607" y="127571"/>
                            </a:lnTo>
                            <a:lnTo>
                              <a:pt x="91198" y="119951"/>
                            </a:lnTo>
                            <a:lnTo>
                              <a:pt x="94754" y="117411"/>
                            </a:lnTo>
                            <a:lnTo>
                              <a:pt x="102260" y="109791"/>
                            </a:lnTo>
                            <a:lnTo>
                              <a:pt x="106210" y="107251"/>
                            </a:lnTo>
                            <a:lnTo>
                              <a:pt x="110299" y="103441"/>
                            </a:lnTo>
                            <a:lnTo>
                              <a:pt x="116535" y="99631"/>
                            </a:lnTo>
                            <a:lnTo>
                              <a:pt x="171640" y="74231"/>
                            </a:lnTo>
                            <a:lnTo>
                              <a:pt x="193776" y="67881"/>
                            </a:lnTo>
                            <a:lnTo>
                              <a:pt x="208775" y="64071"/>
                            </a:lnTo>
                            <a:lnTo>
                              <a:pt x="193649" y="66611"/>
                            </a:lnTo>
                            <a:lnTo>
                              <a:pt x="191770" y="67881"/>
                            </a:lnTo>
                            <a:lnTo>
                              <a:pt x="187401" y="67881"/>
                            </a:lnTo>
                            <a:lnTo>
                              <a:pt x="182435" y="69151"/>
                            </a:lnTo>
                            <a:lnTo>
                              <a:pt x="173774" y="71691"/>
                            </a:lnTo>
                            <a:lnTo>
                              <a:pt x="168859" y="72961"/>
                            </a:lnTo>
                            <a:lnTo>
                              <a:pt x="159118" y="76771"/>
                            </a:lnTo>
                            <a:lnTo>
                              <a:pt x="154279" y="78041"/>
                            </a:lnTo>
                            <a:lnTo>
                              <a:pt x="144716" y="81851"/>
                            </a:lnTo>
                            <a:lnTo>
                              <a:pt x="139979" y="84391"/>
                            </a:lnTo>
                            <a:lnTo>
                              <a:pt x="135318" y="85661"/>
                            </a:lnTo>
                            <a:lnTo>
                              <a:pt x="121539" y="93281"/>
                            </a:lnTo>
                            <a:lnTo>
                              <a:pt x="114833" y="97091"/>
                            </a:lnTo>
                            <a:lnTo>
                              <a:pt x="108292" y="100901"/>
                            </a:lnTo>
                            <a:lnTo>
                              <a:pt x="101930" y="105981"/>
                            </a:lnTo>
                            <a:lnTo>
                              <a:pt x="95770" y="109791"/>
                            </a:lnTo>
                            <a:lnTo>
                              <a:pt x="89852" y="114871"/>
                            </a:lnTo>
                            <a:lnTo>
                              <a:pt x="84239" y="121221"/>
                            </a:lnTo>
                            <a:lnTo>
                              <a:pt x="80619" y="125031"/>
                            </a:lnTo>
                            <a:lnTo>
                              <a:pt x="77190" y="128841"/>
                            </a:lnTo>
                            <a:lnTo>
                              <a:pt x="74104" y="132651"/>
                            </a:lnTo>
                            <a:lnTo>
                              <a:pt x="73355" y="133921"/>
                            </a:lnTo>
                            <a:lnTo>
                              <a:pt x="72567" y="135191"/>
                            </a:lnTo>
                            <a:lnTo>
                              <a:pt x="71869" y="136461"/>
                            </a:lnTo>
                            <a:lnTo>
                              <a:pt x="70777" y="137731"/>
                            </a:lnTo>
                            <a:lnTo>
                              <a:pt x="69240" y="140271"/>
                            </a:lnTo>
                            <a:lnTo>
                              <a:pt x="67462" y="144081"/>
                            </a:lnTo>
                            <a:lnTo>
                              <a:pt x="66573" y="145351"/>
                            </a:lnTo>
                            <a:lnTo>
                              <a:pt x="66255" y="145351"/>
                            </a:lnTo>
                            <a:lnTo>
                              <a:pt x="64871" y="149161"/>
                            </a:lnTo>
                            <a:lnTo>
                              <a:pt x="64630" y="149161"/>
                            </a:lnTo>
                            <a:lnTo>
                              <a:pt x="63830" y="151701"/>
                            </a:lnTo>
                            <a:lnTo>
                              <a:pt x="63398" y="152971"/>
                            </a:lnTo>
                            <a:lnTo>
                              <a:pt x="62928" y="154241"/>
                            </a:lnTo>
                            <a:lnTo>
                              <a:pt x="62064" y="156781"/>
                            </a:lnTo>
                            <a:lnTo>
                              <a:pt x="61264" y="159321"/>
                            </a:lnTo>
                            <a:lnTo>
                              <a:pt x="60693" y="161861"/>
                            </a:lnTo>
                            <a:lnTo>
                              <a:pt x="59461" y="166941"/>
                            </a:lnTo>
                            <a:lnTo>
                              <a:pt x="59067" y="170751"/>
                            </a:lnTo>
                            <a:lnTo>
                              <a:pt x="58991" y="178371"/>
                            </a:lnTo>
                            <a:lnTo>
                              <a:pt x="59524" y="184721"/>
                            </a:lnTo>
                            <a:lnTo>
                              <a:pt x="59639" y="185991"/>
                            </a:lnTo>
                            <a:lnTo>
                              <a:pt x="61252" y="193611"/>
                            </a:lnTo>
                            <a:lnTo>
                              <a:pt x="63766" y="202501"/>
                            </a:lnTo>
                            <a:lnTo>
                              <a:pt x="67437" y="210121"/>
                            </a:lnTo>
                            <a:lnTo>
                              <a:pt x="67779" y="210121"/>
                            </a:lnTo>
                            <a:lnTo>
                              <a:pt x="68757" y="212661"/>
                            </a:lnTo>
                            <a:lnTo>
                              <a:pt x="70675" y="215201"/>
                            </a:lnTo>
                            <a:lnTo>
                              <a:pt x="72339" y="217741"/>
                            </a:lnTo>
                            <a:lnTo>
                              <a:pt x="73507" y="220281"/>
                            </a:lnTo>
                            <a:lnTo>
                              <a:pt x="74269" y="221551"/>
                            </a:lnTo>
                            <a:lnTo>
                              <a:pt x="75095" y="221551"/>
                            </a:lnTo>
                            <a:lnTo>
                              <a:pt x="79209" y="227901"/>
                            </a:lnTo>
                            <a:lnTo>
                              <a:pt x="82867" y="231711"/>
                            </a:lnTo>
                            <a:lnTo>
                              <a:pt x="90614" y="239331"/>
                            </a:lnTo>
                            <a:lnTo>
                              <a:pt x="94716" y="241871"/>
                            </a:lnTo>
                            <a:lnTo>
                              <a:pt x="103251" y="248221"/>
                            </a:lnTo>
                            <a:lnTo>
                              <a:pt x="170624" y="278701"/>
                            </a:lnTo>
                            <a:lnTo>
                              <a:pt x="178269" y="279971"/>
                            </a:lnTo>
                            <a:lnTo>
                              <a:pt x="185966" y="282511"/>
                            </a:lnTo>
                            <a:lnTo>
                              <a:pt x="201472" y="285051"/>
                            </a:lnTo>
                            <a:lnTo>
                              <a:pt x="232752" y="287591"/>
                            </a:lnTo>
                            <a:lnTo>
                              <a:pt x="264160" y="287591"/>
                            </a:lnTo>
                            <a:lnTo>
                              <a:pt x="295440" y="285051"/>
                            </a:lnTo>
                            <a:lnTo>
                              <a:pt x="326339" y="279971"/>
                            </a:lnTo>
                            <a:lnTo>
                              <a:pt x="341553" y="274891"/>
                            </a:lnTo>
                            <a:lnTo>
                              <a:pt x="349072" y="273621"/>
                            </a:lnTo>
                            <a:lnTo>
                              <a:pt x="352806" y="272351"/>
                            </a:lnTo>
                            <a:lnTo>
                              <a:pt x="356539" y="271081"/>
                            </a:lnTo>
                            <a:lnTo>
                              <a:pt x="363931" y="267271"/>
                            </a:lnTo>
                            <a:lnTo>
                              <a:pt x="371246" y="264731"/>
                            </a:lnTo>
                            <a:lnTo>
                              <a:pt x="378460" y="260921"/>
                            </a:lnTo>
                            <a:lnTo>
                              <a:pt x="385584" y="258381"/>
                            </a:lnTo>
                            <a:lnTo>
                              <a:pt x="392569" y="254571"/>
                            </a:lnTo>
                            <a:lnTo>
                              <a:pt x="399440" y="250761"/>
                            </a:lnTo>
                            <a:lnTo>
                              <a:pt x="406146" y="245681"/>
                            </a:lnTo>
                            <a:lnTo>
                              <a:pt x="412686" y="241871"/>
                            </a:lnTo>
                            <a:lnTo>
                              <a:pt x="416991" y="238061"/>
                            </a:lnTo>
                            <a:lnTo>
                              <a:pt x="421144" y="235521"/>
                            </a:lnTo>
                            <a:lnTo>
                              <a:pt x="429107" y="227901"/>
                            </a:lnTo>
                            <a:lnTo>
                              <a:pt x="432904" y="224091"/>
                            </a:lnTo>
                            <a:lnTo>
                              <a:pt x="439991" y="216471"/>
                            </a:lnTo>
                            <a:lnTo>
                              <a:pt x="443280" y="211391"/>
                            </a:lnTo>
                            <a:lnTo>
                              <a:pt x="446214" y="207581"/>
                            </a:lnTo>
                            <a:lnTo>
                              <a:pt x="446925" y="206311"/>
                            </a:lnTo>
                            <a:lnTo>
                              <a:pt x="447675" y="205041"/>
                            </a:lnTo>
                            <a:lnTo>
                              <a:pt x="448335" y="203771"/>
                            </a:lnTo>
                            <a:lnTo>
                              <a:pt x="449351" y="202501"/>
                            </a:lnTo>
                            <a:lnTo>
                              <a:pt x="450799" y="199961"/>
                            </a:lnTo>
                            <a:lnTo>
                              <a:pt x="452437" y="196151"/>
                            </a:lnTo>
                            <a:lnTo>
                              <a:pt x="452704" y="194881"/>
                            </a:lnTo>
                            <a:lnTo>
                              <a:pt x="453542" y="193611"/>
                            </a:lnTo>
                            <a:lnTo>
                              <a:pt x="453783" y="193611"/>
                            </a:lnTo>
                            <a:lnTo>
                              <a:pt x="456501" y="184721"/>
                            </a:lnTo>
                            <a:lnTo>
                              <a:pt x="458355" y="177101"/>
                            </a:lnTo>
                            <a:lnTo>
                              <a:pt x="459282" y="169481"/>
                            </a:lnTo>
                            <a:close/>
                          </a:path>
                          <a:path w="1560830" h="1316355">
                            <a:moveTo>
                              <a:pt x="763981" y="1192123"/>
                            </a:moveTo>
                            <a:lnTo>
                              <a:pt x="761466" y="1138440"/>
                            </a:lnTo>
                            <a:lnTo>
                              <a:pt x="751116" y="1067396"/>
                            </a:lnTo>
                            <a:lnTo>
                              <a:pt x="732955" y="997813"/>
                            </a:lnTo>
                            <a:lnTo>
                              <a:pt x="707351" y="930516"/>
                            </a:lnTo>
                            <a:lnTo>
                              <a:pt x="674751" y="866241"/>
                            </a:lnTo>
                            <a:lnTo>
                              <a:pt x="651586" y="829043"/>
                            </a:lnTo>
                            <a:lnTo>
                              <a:pt x="660781" y="816406"/>
                            </a:lnTo>
                            <a:lnTo>
                              <a:pt x="682078" y="783488"/>
                            </a:lnTo>
                            <a:lnTo>
                              <a:pt x="700887" y="748995"/>
                            </a:lnTo>
                            <a:lnTo>
                              <a:pt x="719747" y="706208"/>
                            </a:lnTo>
                            <a:lnTo>
                              <a:pt x="740079" y="637692"/>
                            </a:lnTo>
                            <a:lnTo>
                              <a:pt x="747407" y="593877"/>
                            </a:lnTo>
                            <a:lnTo>
                              <a:pt x="750633" y="527304"/>
                            </a:lnTo>
                            <a:lnTo>
                              <a:pt x="749681" y="505079"/>
                            </a:lnTo>
                            <a:lnTo>
                              <a:pt x="744791" y="460895"/>
                            </a:lnTo>
                            <a:lnTo>
                              <a:pt x="736295" y="417322"/>
                            </a:lnTo>
                            <a:lnTo>
                              <a:pt x="715987" y="346519"/>
                            </a:lnTo>
                            <a:lnTo>
                              <a:pt x="700214" y="305041"/>
                            </a:lnTo>
                            <a:lnTo>
                              <a:pt x="678053" y="258254"/>
                            </a:lnTo>
                            <a:lnTo>
                              <a:pt x="651992" y="213512"/>
                            </a:lnTo>
                            <a:lnTo>
                              <a:pt x="626567" y="177063"/>
                            </a:lnTo>
                            <a:lnTo>
                              <a:pt x="594690" y="139103"/>
                            </a:lnTo>
                            <a:lnTo>
                              <a:pt x="555015" y="101688"/>
                            </a:lnTo>
                            <a:lnTo>
                              <a:pt x="513435" y="70472"/>
                            </a:lnTo>
                            <a:lnTo>
                              <a:pt x="468515" y="44081"/>
                            </a:lnTo>
                            <a:lnTo>
                              <a:pt x="405676" y="20218"/>
                            </a:lnTo>
                            <a:lnTo>
                              <a:pt x="355561" y="7988"/>
                            </a:lnTo>
                            <a:lnTo>
                              <a:pt x="316242" y="2070"/>
                            </a:lnTo>
                            <a:lnTo>
                              <a:pt x="281736" y="0"/>
                            </a:lnTo>
                            <a:lnTo>
                              <a:pt x="266839" y="0"/>
                            </a:lnTo>
                            <a:lnTo>
                              <a:pt x="222618" y="3302"/>
                            </a:lnTo>
                            <a:lnTo>
                              <a:pt x="183489" y="9410"/>
                            </a:lnTo>
                            <a:lnTo>
                              <a:pt x="131394" y="26454"/>
                            </a:lnTo>
                            <a:lnTo>
                              <a:pt x="84429" y="54292"/>
                            </a:lnTo>
                            <a:lnTo>
                              <a:pt x="50533" y="83261"/>
                            </a:lnTo>
                            <a:lnTo>
                              <a:pt x="25247" y="113868"/>
                            </a:lnTo>
                            <a:lnTo>
                              <a:pt x="6515" y="151892"/>
                            </a:lnTo>
                            <a:lnTo>
                              <a:pt x="0" y="193713"/>
                            </a:lnTo>
                            <a:lnTo>
                              <a:pt x="190" y="198704"/>
                            </a:lnTo>
                            <a:lnTo>
                              <a:pt x="11658" y="242938"/>
                            </a:lnTo>
                            <a:lnTo>
                              <a:pt x="34556" y="276250"/>
                            </a:lnTo>
                            <a:lnTo>
                              <a:pt x="68859" y="303377"/>
                            </a:lnTo>
                            <a:lnTo>
                              <a:pt x="71081" y="304393"/>
                            </a:lnTo>
                            <a:lnTo>
                              <a:pt x="67043" y="301701"/>
                            </a:lnTo>
                            <a:lnTo>
                              <a:pt x="36690" y="274345"/>
                            </a:lnTo>
                            <a:lnTo>
                              <a:pt x="14744" y="237667"/>
                            </a:lnTo>
                            <a:lnTo>
                              <a:pt x="7289" y="203123"/>
                            </a:lnTo>
                            <a:lnTo>
                              <a:pt x="7327" y="189026"/>
                            </a:lnTo>
                            <a:lnTo>
                              <a:pt x="17322" y="148209"/>
                            </a:lnTo>
                            <a:lnTo>
                              <a:pt x="39395" y="112293"/>
                            </a:lnTo>
                            <a:lnTo>
                              <a:pt x="69164" y="81965"/>
                            </a:lnTo>
                            <a:lnTo>
                              <a:pt x="103797" y="57162"/>
                            </a:lnTo>
                            <a:lnTo>
                              <a:pt x="141541" y="37922"/>
                            </a:lnTo>
                            <a:lnTo>
                              <a:pt x="186651" y="24815"/>
                            </a:lnTo>
                            <a:lnTo>
                              <a:pt x="252869" y="17818"/>
                            </a:lnTo>
                            <a:lnTo>
                              <a:pt x="281216" y="17754"/>
                            </a:lnTo>
                            <a:lnTo>
                              <a:pt x="295414" y="18567"/>
                            </a:lnTo>
                            <a:lnTo>
                              <a:pt x="334149" y="22999"/>
                            </a:lnTo>
                            <a:lnTo>
                              <a:pt x="372541" y="31521"/>
                            </a:lnTo>
                            <a:lnTo>
                              <a:pt x="423976" y="46774"/>
                            </a:lnTo>
                            <a:lnTo>
                              <a:pt x="465455" y="65557"/>
                            </a:lnTo>
                            <a:lnTo>
                              <a:pt x="501777" y="87757"/>
                            </a:lnTo>
                            <a:lnTo>
                              <a:pt x="541362" y="117868"/>
                            </a:lnTo>
                            <a:lnTo>
                              <a:pt x="572528" y="146900"/>
                            </a:lnTo>
                            <a:lnTo>
                              <a:pt x="600671" y="178816"/>
                            </a:lnTo>
                            <a:lnTo>
                              <a:pt x="626021" y="213233"/>
                            </a:lnTo>
                            <a:lnTo>
                              <a:pt x="655701" y="262001"/>
                            </a:lnTo>
                            <a:lnTo>
                              <a:pt x="680631" y="313372"/>
                            </a:lnTo>
                            <a:lnTo>
                              <a:pt x="698385" y="360108"/>
                            </a:lnTo>
                            <a:lnTo>
                              <a:pt x="712838" y="408241"/>
                            </a:lnTo>
                            <a:lnTo>
                              <a:pt x="722528" y="449999"/>
                            </a:lnTo>
                            <a:lnTo>
                              <a:pt x="728929" y="492302"/>
                            </a:lnTo>
                            <a:lnTo>
                              <a:pt x="731710" y="534949"/>
                            </a:lnTo>
                            <a:lnTo>
                              <a:pt x="731431" y="563460"/>
                            </a:lnTo>
                            <a:lnTo>
                              <a:pt x="725678" y="620179"/>
                            </a:lnTo>
                            <a:lnTo>
                              <a:pt x="713016" y="675817"/>
                            </a:lnTo>
                            <a:lnTo>
                              <a:pt x="693623" y="729589"/>
                            </a:lnTo>
                            <a:lnTo>
                              <a:pt x="670394" y="776719"/>
                            </a:lnTo>
                            <a:lnTo>
                              <a:pt x="645223" y="817511"/>
                            </a:lnTo>
                            <a:lnTo>
                              <a:pt x="644461" y="818591"/>
                            </a:lnTo>
                            <a:lnTo>
                              <a:pt x="635660" y="805688"/>
                            </a:lnTo>
                            <a:lnTo>
                              <a:pt x="613841" y="776986"/>
                            </a:lnTo>
                            <a:lnTo>
                              <a:pt x="566039" y="723061"/>
                            </a:lnTo>
                            <a:lnTo>
                              <a:pt x="513092" y="674217"/>
                            </a:lnTo>
                            <a:lnTo>
                              <a:pt x="455637" y="630872"/>
                            </a:lnTo>
                            <a:lnTo>
                              <a:pt x="394258" y="593445"/>
                            </a:lnTo>
                            <a:lnTo>
                              <a:pt x="351485" y="571944"/>
                            </a:lnTo>
                            <a:lnTo>
                              <a:pt x="307454" y="553313"/>
                            </a:lnTo>
                            <a:lnTo>
                              <a:pt x="262356" y="537629"/>
                            </a:lnTo>
                            <a:lnTo>
                              <a:pt x="216408" y="524941"/>
                            </a:lnTo>
                            <a:lnTo>
                              <a:pt x="169811" y="515353"/>
                            </a:lnTo>
                            <a:lnTo>
                              <a:pt x="122770" y="508901"/>
                            </a:lnTo>
                            <a:lnTo>
                              <a:pt x="140169" y="512597"/>
                            </a:lnTo>
                            <a:lnTo>
                              <a:pt x="157467" y="516610"/>
                            </a:lnTo>
                            <a:lnTo>
                              <a:pt x="208737" y="530580"/>
                            </a:lnTo>
                            <a:lnTo>
                              <a:pt x="258914" y="547649"/>
                            </a:lnTo>
                            <a:lnTo>
                              <a:pt x="307822" y="567804"/>
                            </a:lnTo>
                            <a:lnTo>
                              <a:pt x="355231" y="591032"/>
                            </a:lnTo>
                            <a:lnTo>
                              <a:pt x="415759" y="626694"/>
                            </a:lnTo>
                            <a:lnTo>
                              <a:pt x="472808" y="667524"/>
                            </a:lnTo>
                            <a:lnTo>
                              <a:pt x="525868" y="713282"/>
                            </a:lnTo>
                            <a:lnTo>
                              <a:pt x="574509" y="763638"/>
                            </a:lnTo>
                            <a:lnTo>
                              <a:pt x="618274" y="818273"/>
                            </a:lnTo>
                            <a:lnTo>
                              <a:pt x="631355" y="837209"/>
                            </a:lnTo>
                            <a:lnTo>
                              <a:pt x="628611" y="841095"/>
                            </a:lnTo>
                            <a:lnTo>
                              <a:pt x="574497" y="909040"/>
                            </a:lnTo>
                            <a:lnTo>
                              <a:pt x="545325" y="941184"/>
                            </a:lnTo>
                            <a:lnTo>
                              <a:pt x="503618" y="981481"/>
                            </a:lnTo>
                            <a:lnTo>
                              <a:pt x="459016" y="1018705"/>
                            </a:lnTo>
                            <a:lnTo>
                              <a:pt x="482714" y="1001826"/>
                            </a:lnTo>
                            <a:lnTo>
                              <a:pt x="528040" y="965161"/>
                            </a:lnTo>
                            <a:lnTo>
                              <a:pt x="560031" y="935266"/>
                            </a:lnTo>
                            <a:lnTo>
                              <a:pt x="590207" y="903452"/>
                            </a:lnTo>
                            <a:lnTo>
                              <a:pt x="628307" y="859231"/>
                            </a:lnTo>
                            <a:lnTo>
                              <a:pt x="638022" y="846861"/>
                            </a:lnTo>
                            <a:lnTo>
                              <a:pt x="638175" y="847064"/>
                            </a:lnTo>
                            <a:lnTo>
                              <a:pt x="673760" y="907338"/>
                            </a:lnTo>
                            <a:lnTo>
                              <a:pt x="703389" y="970788"/>
                            </a:lnTo>
                            <a:lnTo>
                              <a:pt x="726694" y="1036916"/>
                            </a:lnTo>
                            <a:lnTo>
                              <a:pt x="739838" y="1087920"/>
                            </a:lnTo>
                            <a:lnTo>
                              <a:pt x="749122" y="1139850"/>
                            </a:lnTo>
                            <a:lnTo>
                              <a:pt x="754481" y="1192453"/>
                            </a:lnTo>
                            <a:lnTo>
                              <a:pt x="755954" y="1245438"/>
                            </a:lnTo>
                            <a:lnTo>
                              <a:pt x="755586" y="1263142"/>
                            </a:lnTo>
                            <a:lnTo>
                              <a:pt x="754786" y="1280845"/>
                            </a:lnTo>
                            <a:lnTo>
                              <a:pt x="753592" y="1298562"/>
                            </a:lnTo>
                            <a:lnTo>
                              <a:pt x="752017" y="1316266"/>
                            </a:lnTo>
                            <a:lnTo>
                              <a:pt x="755281" y="1298765"/>
                            </a:lnTo>
                            <a:lnTo>
                              <a:pt x="761923" y="1245704"/>
                            </a:lnTo>
                            <a:lnTo>
                              <a:pt x="763803" y="1210017"/>
                            </a:lnTo>
                            <a:lnTo>
                              <a:pt x="763981" y="1192123"/>
                            </a:lnTo>
                            <a:close/>
                          </a:path>
                          <a:path w="1560830" h="1316355">
                            <a:moveTo>
                              <a:pt x="1501394" y="172021"/>
                            </a:moveTo>
                            <a:lnTo>
                              <a:pt x="1500873" y="166941"/>
                            </a:lnTo>
                            <a:lnTo>
                              <a:pt x="1499641" y="161861"/>
                            </a:lnTo>
                            <a:lnTo>
                              <a:pt x="1499069" y="159321"/>
                            </a:lnTo>
                            <a:lnTo>
                              <a:pt x="1498269" y="156781"/>
                            </a:lnTo>
                            <a:lnTo>
                              <a:pt x="1497406" y="154241"/>
                            </a:lnTo>
                            <a:lnTo>
                              <a:pt x="1496936" y="152971"/>
                            </a:lnTo>
                            <a:lnTo>
                              <a:pt x="1496504" y="151701"/>
                            </a:lnTo>
                            <a:lnTo>
                              <a:pt x="1495704" y="149161"/>
                            </a:lnTo>
                            <a:lnTo>
                              <a:pt x="1495463" y="149161"/>
                            </a:lnTo>
                            <a:lnTo>
                              <a:pt x="1494078" y="145351"/>
                            </a:lnTo>
                            <a:lnTo>
                              <a:pt x="1493761" y="145351"/>
                            </a:lnTo>
                            <a:lnTo>
                              <a:pt x="1492872" y="144081"/>
                            </a:lnTo>
                            <a:lnTo>
                              <a:pt x="1491094" y="140271"/>
                            </a:lnTo>
                            <a:lnTo>
                              <a:pt x="1489557" y="137731"/>
                            </a:lnTo>
                            <a:lnTo>
                              <a:pt x="1488465" y="136461"/>
                            </a:lnTo>
                            <a:lnTo>
                              <a:pt x="1487766" y="135191"/>
                            </a:lnTo>
                            <a:lnTo>
                              <a:pt x="1486979" y="133921"/>
                            </a:lnTo>
                            <a:lnTo>
                              <a:pt x="1486230" y="132651"/>
                            </a:lnTo>
                            <a:lnTo>
                              <a:pt x="1483144" y="128841"/>
                            </a:lnTo>
                            <a:lnTo>
                              <a:pt x="1479715" y="125031"/>
                            </a:lnTo>
                            <a:lnTo>
                              <a:pt x="1476095" y="121221"/>
                            </a:lnTo>
                            <a:lnTo>
                              <a:pt x="1470469" y="114871"/>
                            </a:lnTo>
                            <a:lnTo>
                              <a:pt x="1464564" y="109791"/>
                            </a:lnTo>
                            <a:lnTo>
                              <a:pt x="1458391" y="105981"/>
                            </a:lnTo>
                            <a:lnTo>
                              <a:pt x="1452041" y="100901"/>
                            </a:lnTo>
                            <a:lnTo>
                              <a:pt x="1445488" y="97091"/>
                            </a:lnTo>
                            <a:lnTo>
                              <a:pt x="1438795" y="93281"/>
                            </a:lnTo>
                            <a:lnTo>
                              <a:pt x="1425016" y="85661"/>
                            </a:lnTo>
                            <a:lnTo>
                              <a:pt x="1420355" y="84391"/>
                            </a:lnTo>
                            <a:lnTo>
                              <a:pt x="1415618" y="81851"/>
                            </a:lnTo>
                            <a:lnTo>
                              <a:pt x="1406055" y="78041"/>
                            </a:lnTo>
                            <a:lnTo>
                              <a:pt x="1401216" y="76771"/>
                            </a:lnTo>
                            <a:lnTo>
                              <a:pt x="1391475" y="72961"/>
                            </a:lnTo>
                            <a:lnTo>
                              <a:pt x="1386560" y="71691"/>
                            </a:lnTo>
                            <a:lnTo>
                              <a:pt x="1377899" y="69151"/>
                            </a:lnTo>
                            <a:lnTo>
                              <a:pt x="1372933" y="67881"/>
                            </a:lnTo>
                            <a:lnTo>
                              <a:pt x="1368564" y="67881"/>
                            </a:lnTo>
                            <a:lnTo>
                              <a:pt x="1366685" y="66611"/>
                            </a:lnTo>
                            <a:lnTo>
                              <a:pt x="1351559" y="64071"/>
                            </a:lnTo>
                            <a:lnTo>
                              <a:pt x="1366558" y="67881"/>
                            </a:lnTo>
                            <a:lnTo>
                              <a:pt x="1373987" y="69151"/>
                            </a:lnTo>
                            <a:lnTo>
                              <a:pt x="1395933" y="76771"/>
                            </a:lnTo>
                            <a:lnTo>
                              <a:pt x="1437360" y="95821"/>
                            </a:lnTo>
                            <a:lnTo>
                              <a:pt x="1454124" y="107251"/>
                            </a:lnTo>
                            <a:lnTo>
                              <a:pt x="1458074" y="109791"/>
                            </a:lnTo>
                            <a:lnTo>
                              <a:pt x="1465580" y="117411"/>
                            </a:lnTo>
                            <a:lnTo>
                              <a:pt x="1469136" y="119951"/>
                            </a:lnTo>
                            <a:lnTo>
                              <a:pt x="1475727" y="127571"/>
                            </a:lnTo>
                            <a:lnTo>
                              <a:pt x="1478775" y="131381"/>
                            </a:lnTo>
                            <a:lnTo>
                              <a:pt x="1481442" y="136461"/>
                            </a:lnTo>
                            <a:lnTo>
                              <a:pt x="1482090" y="137731"/>
                            </a:lnTo>
                            <a:lnTo>
                              <a:pt x="1482775" y="137731"/>
                            </a:lnTo>
                            <a:lnTo>
                              <a:pt x="1483372" y="139001"/>
                            </a:lnTo>
                            <a:lnTo>
                              <a:pt x="1484299" y="141541"/>
                            </a:lnTo>
                            <a:lnTo>
                              <a:pt x="1485607" y="142811"/>
                            </a:lnTo>
                            <a:lnTo>
                              <a:pt x="1488071" y="149161"/>
                            </a:lnTo>
                            <a:lnTo>
                              <a:pt x="1488287" y="149161"/>
                            </a:lnTo>
                            <a:lnTo>
                              <a:pt x="1490700" y="156781"/>
                            </a:lnTo>
                            <a:lnTo>
                              <a:pt x="1492313" y="163131"/>
                            </a:lnTo>
                            <a:lnTo>
                              <a:pt x="1492973" y="169481"/>
                            </a:lnTo>
                            <a:lnTo>
                              <a:pt x="1493050" y="177101"/>
                            </a:lnTo>
                            <a:lnTo>
                              <a:pt x="1492084" y="184721"/>
                            </a:lnTo>
                            <a:lnTo>
                              <a:pt x="1490306" y="191071"/>
                            </a:lnTo>
                            <a:lnTo>
                              <a:pt x="1487728" y="198691"/>
                            </a:lnTo>
                            <a:lnTo>
                              <a:pt x="1484439" y="205041"/>
                            </a:lnTo>
                            <a:lnTo>
                              <a:pt x="1484147" y="205041"/>
                            </a:lnTo>
                            <a:lnTo>
                              <a:pt x="1482877" y="207581"/>
                            </a:lnTo>
                            <a:lnTo>
                              <a:pt x="1481035" y="210121"/>
                            </a:lnTo>
                            <a:lnTo>
                              <a:pt x="1479435" y="212661"/>
                            </a:lnTo>
                            <a:lnTo>
                              <a:pt x="1477606" y="213931"/>
                            </a:lnTo>
                            <a:lnTo>
                              <a:pt x="1476794" y="215201"/>
                            </a:lnTo>
                            <a:lnTo>
                              <a:pt x="1475651" y="216471"/>
                            </a:lnTo>
                            <a:lnTo>
                              <a:pt x="1475232" y="217741"/>
                            </a:lnTo>
                            <a:lnTo>
                              <a:pt x="1474025" y="219011"/>
                            </a:lnTo>
                            <a:lnTo>
                              <a:pt x="1471726" y="221551"/>
                            </a:lnTo>
                            <a:lnTo>
                              <a:pt x="1469351" y="222821"/>
                            </a:lnTo>
                            <a:lnTo>
                              <a:pt x="1468907" y="224091"/>
                            </a:lnTo>
                            <a:lnTo>
                              <a:pt x="1467573" y="225361"/>
                            </a:lnTo>
                            <a:lnTo>
                              <a:pt x="1465757" y="226631"/>
                            </a:lnTo>
                            <a:lnTo>
                              <a:pt x="1460093" y="231711"/>
                            </a:lnTo>
                            <a:lnTo>
                              <a:pt x="1421485" y="252031"/>
                            </a:lnTo>
                            <a:lnTo>
                              <a:pt x="1386014" y="263461"/>
                            </a:lnTo>
                            <a:lnTo>
                              <a:pt x="1376299" y="266001"/>
                            </a:lnTo>
                            <a:lnTo>
                              <a:pt x="1366494" y="267271"/>
                            </a:lnTo>
                            <a:lnTo>
                              <a:pt x="1361579" y="268541"/>
                            </a:lnTo>
                            <a:lnTo>
                              <a:pt x="1356639" y="268541"/>
                            </a:lnTo>
                            <a:lnTo>
                              <a:pt x="1341755" y="271081"/>
                            </a:lnTo>
                            <a:lnTo>
                              <a:pt x="1326819" y="271081"/>
                            </a:lnTo>
                            <a:lnTo>
                              <a:pt x="1311846" y="272351"/>
                            </a:lnTo>
                            <a:lnTo>
                              <a:pt x="1296873" y="271081"/>
                            </a:lnTo>
                            <a:lnTo>
                              <a:pt x="1281912" y="271081"/>
                            </a:lnTo>
                            <a:lnTo>
                              <a:pt x="1267015" y="268541"/>
                            </a:lnTo>
                            <a:lnTo>
                              <a:pt x="1252220" y="267271"/>
                            </a:lnTo>
                            <a:lnTo>
                              <a:pt x="1232662" y="262191"/>
                            </a:lnTo>
                            <a:lnTo>
                              <a:pt x="1227823" y="262191"/>
                            </a:lnTo>
                            <a:lnTo>
                              <a:pt x="1218209" y="259651"/>
                            </a:lnTo>
                            <a:lnTo>
                              <a:pt x="1213434" y="257111"/>
                            </a:lnTo>
                            <a:lnTo>
                              <a:pt x="1199286" y="253301"/>
                            </a:lnTo>
                            <a:lnTo>
                              <a:pt x="1190040" y="249491"/>
                            </a:lnTo>
                            <a:lnTo>
                              <a:pt x="1185468" y="246951"/>
                            </a:lnTo>
                            <a:lnTo>
                              <a:pt x="1180973" y="245681"/>
                            </a:lnTo>
                            <a:lnTo>
                              <a:pt x="1174280" y="241871"/>
                            </a:lnTo>
                            <a:lnTo>
                              <a:pt x="1167714" y="238061"/>
                            </a:lnTo>
                            <a:lnTo>
                              <a:pt x="1161300" y="235521"/>
                            </a:lnTo>
                            <a:lnTo>
                              <a:pt x="1155065" y="230441"/>
                            </a:lnTo>
                            <a:lnTo>
                              <a:pt x="1149007" y="226631"/>
                            </a:lnTo>
                            <a:lnTo>
                              <a:pt x="1143177" y="222821"/>
                            </a:lnTo>
                            <a:lnTo>
                              <a:pt x="1122299" y="199961"/>
                            </a:lnTo>
                            <a:lnTo>
                              <a:pt x="1121575" y="199961"/>
                            </a:lnTo>
                            <a:lnTo>
                              <a:pt x="1119936" y="197421"/>
                            </a:lnTo>
                            <a:lnTo>
                              <a:pt x="1118527" y="194881"/>
                            </a:lnTo>
                            <a:lnTo>
                              <a:pt x="1116926" y="191071"/>
                            </a:lnTo>
                            <a:lnTo>
                              <a:pt x="1115834" y="189801"/>
                            </a:lnTo>
                            <a:lnTo>
                              <a:pt x="1112837" y="182181"/>
                            </a:lnTo>
                            <a:lnTo>
                              <a:pt x="1110843" y="175831"/>
                            </a:lnTo>
                            <a:lnTo>
                              <a:pt x="1109649" y="168211"/>
                            </a:lnTo>
                            <a:lnTo>
                              <a:pt x="1109357" y="163131"/>
                            </a:lnTo>
                            <a:lnTo>
                              <a:pt x="1109472" y="159321"/>
                            </a:lnTo>
                            <a:lnTo>
                              <a:pt x="1124369" y="121221"/>
                            </a:lnTo>
                            <a:lnTo>
                              <a:pt x="1134376" y="109791"/>
                            </a:lnTo>
                            <a:lnTo>
                              <a:pt x="1137983" y="105981"/>
                            </a:lnTo>
                            <a:lnTo>
                              <a:pt x="1141831" y="103441"/>
                            </a:lnTo>
                            <a:lnTo>
                              <a:pt x="1149883" y="97091"/>
                            </a:lnTo>
                            <a:lnTo>
                              <a:pt x="1154087" y="94551"/>
                            </a:lnTo>
                            <a:lnTo>
                              <a:pt x="1207300" y="70421"/>
                            </a:lnTo>
                            <a:lnTo>
                              <a:pt x="1214678" y="69151"/>
                            </a:lnTo>
                            <a:lnTo>
                              <a:pt x="1222108" y="66611"/>
                            </a:lnTo>
                            <a:lnTo>
                              <a:pt x="1259890" y="60261"/>
                            </a:lnTo>
                            <a:lnTo>
                              <a:pt x="1244600" y="61531"/>
                            </a:lnTo>
                            <a:lnTo>
                              <a:pt x="1239532" y="62801"/>
                            </a:lnTo>
                            <a:lnTo>
                              <a:pt x="1234465" y="62801"/>
                            </a:lnTo>
                            <a:lnTo>
                              <a:pt x="1219365" y="66611"/>
                            </a:lnTo>
                            <a:lnTo>
                              <a:pt x="1209382" y="67881"/>
                            </a:lnTo>
                            <a:lnTo>
                              <a:pt x="1204417" y="69151"/>
                            </a:lnTo>
                            <a:lnTo>
                              <a:pt x="1194574" y="72961"/>
                            </a:lnTo>
                            <a:lnTo>
                              <a:pt x="1184859" y="75501"/>
                            </a:lnTo>
                            <a:lnTo>
                              <a:pt x="1177658" y="79311"/>
                            </a:lnTo>
                            <a:lnTo>
                              <a:pt x="1170533" y="81851"/>
                            </a:lnTo>
                            <a:lnTo>
                              <a:pt x="1163535" y="85661"/>
                            </a:lnTo>
                            <a:lnTo>
                              <a:pt x="1156677" y="88201"/>
                            </a:lnTo>
                            <a:lnTo>
                              <a:pt x="1149959" y="92011"/>
                            </a:lnTo>
                            <a:lnTo>
                              <a:pt x="1143419" y="97091"/>
                            </a:lnTo>
                            <a:lnTo>
                              <a:pt x="1137094" y="100901"/>
                            </a:lnTo>
                            <a:lnTo>
                              <a:pt x="1131049" y="105981"/>
                            </a:lnTo>
                            <a:lnTo>
                              <a:pt x="1129093" y="108521"/>
                            </a:lnTo>
                            <a:lnTo>
                              <a:pt x="1128623" y="108521"/>
                            </a:lnTo>
                            <a:lnTo>
                              <a:pt x="1127175" y="109791"/>
                            </a:lnTo>
                            <a:lnTo>
                              <a:pt x="1124610" y="112331"/>
                            </a:lnTo>
                            <a:lnTo>
                              <a:pt x="1122121" y="114871"/>
                            </a:lnTo>
                            <a:lnTo>
                              <a:pt x="1120813" y="116141"/>
                            </a:lnTo>
                            <a:lnTo>
                              <a:pt x="1120368" y="117411"/>
                            </a:lnTo>
                            <a:lnTo>
                              <a:pt x="1119098" y="118681"/>
                            </a:lnTo>
                            <a:lnTo>
                              <a:pt x="1118235" y="119951"/>
                            </a:lnTo>
                            <a:lnTo>
                              <a:pt x="1116215" y="122491"/>
                            </a:lnTo>
                            <a:lnTo>
                              <a:pt x="1114463" y="125031"/>
                            </a:lnTo>
                            <a:lnTo>
                              <a:pt x="1112786" y="127571"/>
                            </a:lnTo>
                            <a:lnTo>
                              <a:pt x="1111021" y="130111"/>
                            </a:lnTo>
                            <a:lnTo>
                              <a:pt x="1109383" y="132651"/>
                            </a:lnTo>
                            <a:lnTo>
                              <a:pt x="1109091" y="132651"/>
                            </a:lnTo>
                            <a:lnTo>
                              <a:pt x="1108151" y="135191"/>
                            </a:lnTo>
                            <a:lnTo>
                              <a:pt x="1107033" y="137731"/>
                            </a:lnTo>
                            <a:lnTo>
                              <a:pt x="1105954" y="140271"/>
                            </a:lnTo>
                            <a:lnTo>
                              <a:pt x="1104950" y="142811"/>
                            </a:lnTo>
                            <a:lnTo>
                              <a:pt x="1104150" y="145351"/>
                            </a:lnTo>
                            <a:lnTo>
                              <a:pt x="1102474" y="150431"/>
                            </a:lnTo>
                            <a:lnTo>
                              <a:pt x="1101496" y="155511"/>
                            </a:lnTo>
                            <a:lnTo>
                              <a:pt x="1101191" y="159321"/>
                            </a:lnTo>
                            <a:lnTo>
                              <a:pt x="1101090" y="160591"/>
                            </a:lnTo>
                            <a:lnTo>
                              <a:pt x="1101039" y="169481"/>
                            </a:lnTo>
                            <a:lnTo>
                              <a:pt x="1101966" y="177101"/>
                            </a:lnTo>
                            <a:lnTo>
                              <a:pt x="1103820" y="184721"/>
                            </a:lnTo>
                            <a:lnTo>
                              <a:pt x="1106551" y="193611"/>
                            </a:lnTo>
                            <a:lnTo>
                              <a:pt x="1106792" y="193611"/>
                            </a:lnTo>
                            <a:lnTo>
                              <a:pt x="1107084" y="194881"/>
                            </a:lnTo>
                            <a:lnTo>
                              <a:pt x="1107897" y="196151"/>
                            </a:lnTo>
                            <a:lnTo>
                              <a:pt x="1109535" y="199961"/>
                            </a:lnTo>
                            <a:lnTo>
                              <a:pt x="1110983" y="202501"/>
                            </a:lnTo>
                            <a:lnTo>
                              <a:pt x="1111999" y="203771"/>
                            </a:lnTo>
                            <a:lnTo>
                              <a:pt x="1112659" y="205041"/>
                            </a:lnTo>
                            <a:lnTo>
                              <a:pt x="1113409" y="206311"/>
                            </a:lnTo>
                            <a:lnTo>
                              <a:pt x="1114120" y="207581"/>
                            </a:lnTo>
                            <a:lnTo>
                              <a:pt x="1117053" y="211391"/>
                            </a:lnTo>
                            <a:lnTo>
                              <a:pt x="1120343" y="216471"/>
                            </a:lnTo>
                            <a:lnTo>
                              <a:pt x="1127429" y="224091"/>
                            </a:lnTo>
                            <a:lnTo>
                              <a:pt x="1131227" y="227901"/>
                            </a:lnTo>
                            <a:lnTo>
                              <a:pt x="1139190" y="235521"/>
                            </a:lnTo>
                            <a:lnTo>
                              <a:pt x="1143342" y="238061"/>
                            </a:lnTo>
                            <a:lnTo>
                              <a:pt x="1147648" y="241871"/>
                            </a:lnTo>
                            <a:lnTo>
                              <a:pt x="1154176" y="245681"/>
                            </a:lnTo>
                            <a:lnTo>
                              <a:pt x="1160894" y="250761"/>
                            </a:lnTo>
                            <a:lnTo>
                              <a:pt x="1167752" y="254571"/>
                            </a:lnTo>
                            <a:lnTo>
                              <a:pt x="1174750" y="258381"/>
                            </a:lnTo>
                            <a:lnTo>
                              <a:pt x="1181862" y="260921"/>
                            </a:lnTo>
                            <a:lnTo>
                              <a:pt x="1189075" y="264731"/>
                            </a:lnTo>
                            <a:lnTo>
                              <a:pt x="1196390" y="267271"/>
                            </a:lnTo>
                            <a:lnTo>
                              <a:pt x="1203794" y="271081"/>
                            </a:lnTo>
                            <a:lnTo>
                              <a:pt x="1211249" y="273621"/>
                            </a:lnTo>
                            <a:lnTo>
                              <a:pt x="1218768" y="274891"/>
                            </a:lnTo>
                            <a:lnTo>
                              <a:pt x="1233995" y="279971"/>
                            </a:lnTo>
                            <a:lnTo>
                              <a:pt x="1264894" y="285051"/>
                            </a:lnTo>
                            <a:lnTo>
                              <a:pt x="1296174" y="287591"/>
                            </a:lnTo>
                            <a:lnTo>
                              <a:pt x="1327569" y="287591"/>
                            </a:lnTo>
                            <a:lnTo>
                              <a:pt x="1358861" y="285051"/>
                            </a:lnTo>
                            <a:lnTo>
                              <a:pt x="1374355" y="282511"/>
                            </a:lnTo>
                            <a:lnTo>
                              <a:pt x="1382052" y="279971"/>
                            </a:lnTo>
                            <a:lnTo>
                              <a:pt x="1389710" y="278701"/>
                            </a:lnTo>
                            <a:lnTo>
                              <a:pt x="1426984" y="266001"/>
                            </a:lnTo>
                            <a:lnTo>
                              <a:pt x="1457083" y="248221"/>
                            </a:lnTo>
                            <a:lnTo>
                              <a:pt x="1465618" y="241871"/>
                            </a:lnTo>
                            <a:lnTo>
                              <a:pt x="1469720" y="239331"/>
                            </a:lnTo>
                            <a:lnTo>
                              <a:pt x="1477467" y="231711"/>
                            </a:lnTo>
                            <a:lnTo>
                              <a:pt x="1481124" y="227901"/>
                            </a:lnTo>
                            <a:lnTo>
                              <a:pt x="1485239" y="221551"/>
                            </a:lnTo>
                            <a:lnTo>
                              <a:pt x="1486065" y="221551"/>
                            </a:lnTo>
                            <a:lnTo>
                              <a:pt x="1486827" y="220281"/>
                            </a:lnTo>
                            <a:lnTo>
                              <a:pt x="1487995" y="217741"/>
                            </a:lnTo>
                            <a:lnTo>
                              <a:pt x="1489659" y="215201"/>
                            </a:lnTo>
                            <a:lnTo>
                              <a:pt x="1491234" y="212661"/>
                            </a:lnTo>
                            <a:lnTo>
                              <a:pt x="1492897" y="210121"/>
                            </a:lnTo>
                            <a:lnTo>
                              <a:pt x="1496555" y="202501"/>
                            </a:lnTo>
                            <a:lnTo>
                              <a:pt x="1499069" y="193611"/>
                            </a:lnTo>
                            <a:lnTo>
                              <a:pt x="1500695" y="185991"/>
                            </a:lnTo>
                            <a:lnTo>
                              <a:pt x="1501343" y="178371"/>
                            </a:lnTo>
                            <a:lnTo>
                              <a:pt x="1501394" y="172021"/>
                            </a:lnTo>
                            <a:close/>
                          </a:path>
                          <a:path w="1560830" h="1316355">
                            <a:moveTo>
                              <a:pt x="1560334" y="193713"/>
                            </a:moveTo>
                            <a:lnTo>
                              <a:pt x="1553806" y="151892"/>
                            </a:lnTo>
                            <a:lnTo>
                              <a:pt x="1529245" y="105816"/>
                            </a:lnTo>
                            <a:lnTo>
                              <a:pt x="1499057" y="72948"/>
                            </a:lnTo>
                            <a:lnTo>
                              <a:pt x="1463649" y="45910"/>
                            </a:lnTo>
                            <a:lnTo>
                              <a:pt x="1428940" y="26454"/>
                            </a:lnTo>
                            <a:lnTo>
                              <a:pt x="1391373" y="12966"/>
                            </a:lnTo>
                            <a:lnTo>
                              <a:pt x="1337716" y="3302"/>
                            </a:lnTo>
                            <a:lnTo>
                              <a:pt x="1278597" y="0"/>
                            </a:lnTo>
                            <a:lnTo>
                              <a:pt x="1263738" y="584"/>
                            </a:lnTo>
                            <a:lnTo>
                              <a:pt x="1222984" y="4572"/>
                            </a:lnTo>
                            <a:lnTo>
                              <a:pt x="1183182" y="12776"/>
                            </a:lnTo>
                            <a:lnTo>
                              <a:pt x="1129906" y="27851"/>
                            </a:lnTo>
                            <a:lnTo>
                              <a:pt x="1091819" y="44081"/>
                            </a:lnTo>
                            <a:lnTo>
                              <a:pt x="1046886" y="70472"/>
                            </a:lnTo>
                            <a:lnTo>
                              <a:pt x="1005319" y="101688"/>
                            </a:lnTo>
                            <a:lnTo>
                              <a:pt x="972527" y="131953"/>
                            </a:lnTo>
                            <a:lnTo>
                              <a:pt x="942898" y="165354"/>
                            </a:lnTo>
                            <a:lnTo>
                              <a:pt x="916482" y="201142"/>
                            </a:lnTo>
                            <a:lnTo>
                              <a:pt x="892975" y="238810"/>
                            </a:lnTo>
                            <a:lnTo>
                              <a:pt x="866051" y="291490"/>
                            </a:lnTo>
                            <a:lnTo>
                              <a:pt x="842010" y="353529"/>
                            </a:lnTo>
                            <a:lnTo>
                              <a:pt x="827570" y="402996"/>
                            </a:lnTo>
                            <a:lnTo>
                              <a:pt x="816698" y="453580"/>
                            </a:lnTo>
                            <a:lnTo>
                              <a:pt x="811199" y="497687"/>
                            </a:lnTo>
                            <a:lnTo>
                              <a:pt x="809599" y="542124"/>
                            </a:lnTo>
                            <a:lnTo>
                              <a:pt x="811415" y="579132"/>
                            </a:lnTo>
                            <a:lnTo>
                              <a:pt x="817359" y="623176"/>
                            </a:lnTo>
                            <a:lnTo>
                              <a:pt x="836371" y="694626"/>
                            </a:lnTo>
                            <a:lnTo>
                              <a:pt x="856195" y="742353"/>
                            </a:lnTo>
                            <a:lnTo>
                              <a:pt x="878255" y="783488"/>
                            </a:lnTo>
                            <a:lnTo>
                              <a:pt x="907503" y="827303"/>
                            </a:lnTo>
                            <a:lnTo>
                              <a:pt x="901928" y="835469"/>
                            </a:lnTo>
                            <a:lnTo>
                              <a:pt x="866025" y="897966"/>
                            </a:lnTo>
                            <a:lnTo>
                              <a:pt x="836853" y="963828"/>
                            </a:lnTo>
                            <a:lnTo>
                              <a:pt x="814933" y="1032370"/>
                            </a:lnTo>
                            <a:lnTo>
                              <a:pt x="800620" y="1102791"/>
                            </a:lnTo>
                            <a:lnTo>
                              <a:pt x="794270" y="1174216"/>
                            </a:lnTo>
                            <a:lnTo>
                              <a:pt x="793927" y="1192123"/>
                            </a:lnTo>
                            <a:lnTo>
                              <a:pt x="794105" y="1210017"/>
                            </a:lnTo>
                            <a:lnTo>
                              <a:pt x="797687" y="1263472"/>
                            </a:lnTo>
                            <a:lnTo>
                              <a:pt x="805891" y="1316266"/>
                            </a:lnTo>
                            <a:lnTo>
                              <a:pt x="804316" y="1298562"/>
                            </a:lnTo>
                            <a:lnTo>
                              <a:pt x="803122" y="1280845"/>
                            </a:lnTo>
                            <a:lnTo>
                              <a:pt x="802322" y="1263142"/>
                            </a:lnTo>
                            <a:lnTo>
                              <a:pt x="801954" y="1245438"/>
                            </a:lnTo>
                            <a:lnTo>
                              <a:pt x="802017" y="1227747"/>
                            </a:lnTo>
                            <a:lnTo>
                              <a:pt x="804786" y="1174864"/>
                            </a:lnTo>
                            <a:lnTo>
                              <a:pt x="811453" y="1122451"/>
                            </a:lnTo>
                            <a:lnTo>
                              <a:pt x="822032" y="1070800"/>
                            </a:lnTo>
                            <a:lnTo>
                              <a:pt x="842060" y="1003541"/>
                            </a:lnTo>
                            <a:lnTo>
                              <a:pt x="868565" y="938695"/>
                            </a:lnTo>
                            <a:lnTo>
                              <a:pt x="901217" y="876769"/>
                            </a:lnTo>
                            <a:lnTo>
                              <a:pt x="920991" y="845248"/>
                            </a:lnTo>
                            <a:lnTo>
                              <a:pt x="927417" y="853541"/>
                            </a:lnTo>
                            <a:lnTo>
                              <a:pt x="946099" y="876046"/>
                            </a:lnTo>
                            <a:lnTo>
                              <a:pt x="979982" y="914260"/>
                            </a:lnTo>
                            <a:lnTo>
                              <a:pt x="1010767" y="945438"/>
                            </a:lnTo>
                            <a:lnTo>
                              <a:pt x="1054582" y="983970"/>
                            </a:lnTo>
                            <a:lnTo>
                              <a:pt x="1101318" y="1018705"/>
                            </a:lnTo>
                            <a:lnTo>
                              <a:pt x="1078661" y="1000480"/>
                            </a:lnTo>
                            <a:lnTo>
                              <a:pt x="1056703" y="981481"/>
                            </a:lnTo>
                            <a:lnTo>
                              <a:pt x="1015009" y="941184"/>
                            </a:lnTo>
                            <a:lnTo>
                              <a:pt x="985824" y="909040"/>
                            </a:lnTo>
                            <a:lnTo>
                              <a:pt x="949198" y="864108"/>
                            </a:lnTo>
                            <a:lnTo>
                              <a:pt x="927684" y="835558"/>
                            </a:lnTo>
                            <a:lnTo>
                              <a:pt x="939634" y="818273"/>
                            </a:lnTo>
                            <a:lnTo>
                              <a:pt x="983399" y="763638"/>
                            </a:lnTo>
                            <a:lnTo>
                              <a:pt x="1032040" y="713282"/>
                            </a:lnTo>
                            <a:lnTo>
                              <a:pt x="1085100" y="667524"/>
                            </a:lnTo>
                            <a:lnTo>
                              <a:pt x="1142149" y="626694"/>
                            </a:lnTo>
                            <a:lnTo>
                              <a:pt x="1187246" y="599452"/>
                            </a:lnTo>
                            <a:lnTo>
                              <a:pt x="1234109" y="575208"/>
                            </a:lnTo>
                            <a:lnTo>
                              <a:pt x="1282534" y="554024"/>
                            </a:lnTo>
                            <a:lnTo>
                              <a:pt x="1332306" y="535927"/>
                            </a:lnTo>
                            <a:lnTo>
                              <a:pt x="1383245" y="520928"/>
                            </a:lnTo>
                            <a:lnTo>
                              <a:pt x="1435138" y="508901"/>
                            </a:lnTo>
                            <a:lnTo>
                              <a:pt x="1388097" y="515353"/>
                            </a:lnTo>
                            <a:lnTo>
                              <a:pt x="1341501" y="524941"/>
                            </a:lnTo>
                            <a:lnTo>
                              <a:pt x="1295552" y="537629"/>
                            </a:lnTo>
                            <a:lnTo>
                              <a:pt x="1250454" y="553313"/>
                            </a:lnTo>
                            <a:lnTo>
                              <a:pt x="1206423" y="571944"/>
                            </a:lnTo>
                            <a:lnTo>
                              <a:pt x="1163650" y="593445"/>
                            </a:lnTo>
                            <a:lnTo>
                              <a:pt x="1102271" y="630872"/>
                            </a:lnTo>
                            <a:lnTo>
                              <a:pt x="1044816" y="674217"/>
                            </a:lnTo>
                            <a:lnTo>
                              <a:pt x="991870" y="723061"/>
                            </a:lnTo>
                            <a:lnTo>
                              <a:pt x="944067" y="776986"/>
                            </a:lnTo>
                            <a:lnTo>
                              <a:pt x="914717" y="816711"/>
                            </a:lnTo>
                            <a:lnTo>
                              <a:pt x="909789" y="809523"/>
                            </a:lnTo>
                            <a:lnTo>
                              <a:pt x="889939" y="776719"/>
                            </a:lnTo>
                            <a:lnTo>
                              <a:pt x="866698" y="729589"/>
                            </a:lnTo>
                            <a:lnTo>
                              <a:pt x="847305" y="675817"/>
                            </a:lnTo>
                            <a:lnTo>
                              <a:pt x="834644" y="620179"/>
                            </a:lnTo>
                            <a:lnTo>
                              <a:pt x="828890" y="563460"/>
                            </a:lnTo>
                            <a:lnTo>
                              <a:pt x="828624" y="534949"/>
                            </a:lnTo>
                            <a:lnTo>
                              <a:pt x="828827" y="527824"/>
                            </a:lnTo>
                            <a:lnTo>
                              <a:pt x="832218" y="485216"/>
                            </a:lnTo>
                            <a:lnTo>
                              <a:pt x="840689" y="436016"/>
                            </a:lnTo>
                            <a:lnTo>
                              <a:pt x="851344" y="394423"/>
                            </a:lnTo>
                            <a:lnTo>
                              <a:pt x="864247" y="353339"/>
                            </a:lnTo>
                            <a:lnTo>
                              <a:pt x="879703" y="313372"/>
                            </a:lnTo>
                            <a:lnTo>
                              <a:pt x="904633" y="262001"/>
                            </a:lnTo>
                            <a:lnTo>
                              <a:pt x="934313" y="213233"/>
                            </a:lnTo>
                            <a:lnTo>
                              <a:pt x="959650" y="178816"/>
                            </a:lnTo>
                            <a:lnTo>
                              <a:pt x="1003033" y="132029"/>
                            </a:lnTo>
                            <a:lnTo>
                              <a:pt x="1041196" y="100152"/>
                            </a:lnTo>
                            <a:lnTo>
                              <a:pt x="1082535" y="72555"/>
                            </a:lnTo>
                            <a:lnTo>
                              <a:pt x="1126604" y="50431"/>
                            </a:lnTo>
                            <a:lnTo>
                              <a:pt x="1180846" y="33312"/>
                            </a:lnTo>
                            <a:lnTo>
                              <a:pt x="1233017" y="21856"/>
                            </a:lnTo>
                            <a:lnTo>
                              <a:pt x="1279105" y="17754"/>
                            </a:lnTo>
                            <a:lnTo>
                              <a:pt x="1293291" y="17487"/>
                            </a:lnTo>
                            <a:lnTo>
                              <a:pt x="1328940" y="19240"/>
                            </a:lnTo>
                            <a:lnTo>
                              <a:pt x="1373682" y="24815"/>
                            </a:lnTo>
                            <a:lnTo>
                              <a:pt x="1418780" y="37922"/>
                            </a:lnTo>
                            <a:lnTo>
                              <a:pt x="1468526" y="64858"/>
                            </a:lnTo>
                            <a:lnTo>
                              <a:pt x="1501711" y="91452"/>
                            </a:lnTo>
                            <a:lnTo>
                              <a:pt x="1534528" y="131457"/>
                            </a:lnTo>
                            <a:lnTo>
                              <a:pt x="1551266" y="175056"/>
                            </a:lnTo>
                            <a:lnTo>
                              <a:pt x="1553032" y="203123"/>
                            </a:lnTo>
                            <a:lnTo>
                              <a:pt x="1550924" y="219506"/>
                            </a:lnTo>
                            <a:lnTo>
                              <a:pt x="1536192" y="256882"/>
                            </a:lnTo>
                            <a:lnTo>
                              <a:pt x="1508480" y="289788"/>
                            </a:lnTo>
                            <a:lnTo>
                              <a:pt x="1485036" y="306781"/>
                            </a:lnTo>
                            <a:lnTo>
                              <a:pt x="1491462" y="303377"/>
                            </a:lnTo>
                            <a:lnTo>
                              <a:pt x="1525765" y="276250"/>
                            </a:lnTo>
                            <a:lnTo>
                              <a:pt x="1550225" y="239560"/>
                            </a:lnTo>
                            <a:lnTo>
                              <a:pt x="1560144" y="198704"/>
                            </a:lnTo>
                            <a:lnTo>
                              <a:pt x="1560334" y="193713"/>
                            </a:lnTo>
                            <a:close/>
                          </a:path>
                        </a:pathLst>
                      </a:custGeom>
                      <a:solidFill>
                        <a:srgbClr val="8C7F7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CAD5CF" id="Graphic 5" o:spid="_x0000_s1026" style="position:absolute;margin-left:13.75pt;margin-top:27.8pt;width:123pt;height:103.7pt;z-index: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560830,1316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" o:allowoverlap="f" path="m459282,169481r-38,-8890l458939,156781r-101,-1270l457860,150431r-1676,-5080l455383,142811r-1003,-2540l453301,137731r-1118,-2540l451548,133921r-597,-1270l449313,130111r-1765,-2540l445871,125031r-1752,-2540l442099,119951r-863,-1270l439966,117411r-445,-1270l438213,114871r-2489,-2540l433158,109791r-495,l431241,108521r-1956,-2540l423227,100901r-6325,-3810l410362,92011r-6706,-3810l396786,85661r-6998,-3810l382676,79311r-7201,-3810l365760,72961r-9843,-3810l350951,67881r-9982,-1270l325869,62801r-5067,l315734,61531,300431,60261r37795,6350l345655,69151r7366,1270l388581,84391r29922,19050l422351,105981r3607,3810l431177,114871r4775,6350l450850,159321r114,3810l450748,166941r-7341,24130l441807,194881r-1410,2540l438759,199961r-724,l437349,201231r-32080,29210l399021,235521r-6414,2540l386041,241871r-6680,3810l374865,246951r-4572,2540l361048,253301r-14148,3810l342125,259651r-9614,2540l327672,262191r-19558,5080l293306,268541r-14897,2540l263461,271081r-14986,1270l233502,271081r-14935,l203695,268541r-4940,l193840,267271r-9805,-1270l174320,263461r-7239,-1270l138836,252031,100228,231711r-5652,-5080l92760,225361r-444,-1270l90982,222821r-2375,-1270l86309,219011r-1207,-1270l84683,216471r-1143,-1270l82727,213931r-1828,-1270l79298,210121r-1511,-2540l76187,205041r-292,l72593,198691r-2566,-7620l68237,184721r-953,-7620l67208,170751r800,-7620l69634,156781r2413,-7620l72263,149161r2463,-6350l76034,141541r928,-2540l77558,137731r686,l78892,136461r2667,-5080l84607,127571r6591,-7620l94754,117411r7506,-7620l106210,107251r4089,-3810l116535,99631,171640,74231r22136,-6350l208775,64071r-15126,2540l191770,67881r-4369,l182435,69151r-8661,2540l168859,72961r-9741,3810l154279,78041r-9563,3810l139979,84391r-4661,1270l121539,93281r-6706,3810l108292,100901r-6362,5080l95770,109791r-5918,5080l84239,121221r-3620,3810l77190,128841r-3086,3810l73355,133921r-788,1270l71869,136461r-1092,1270l69240,140271r-1778,3810l66573,145351r-318,l64871,149161r-241,l63830,151701r-432,1270l62928,154241r-864,2540l61264,159321r-571,2540l59461,166941r-394,3810l58991,178371r533,6350l59639,185991r1613,7620l63766,202501r3671,7620l67779,210121r978,2540l70675,215201r1664,2540l73507,220281r762,1270l75095,221551r4114,6350l82867,231711r7747,7620l94716,241871r8535,6350l170624,278701r7645,1270l185966,282511r15506,2540l232752,287591r31408,l295440,285051r30899,-5080l341553,274891r7519,-1270l352806,272351r3733,-1270l363931,267271r7315,-2540l378460,260921r7124,-2540l392569,254571r6871,-3810l406146,245681r6540,-3810l416991,238061r4153,-2540l429107,227901r3797,-3810l439991,216471r3289,-5080l446214,207581r711,-1270l447675,205041r660,-1270l449351,202501r1448,-2540l452437,196151r267,-1270l453542,193611r241,l456501,184721r1854,-7620l459282,169481xem763981,1192123r-2515,-53683l751116,1067396,732955,997813,707351,930516,674751,866241,651586,829043r9195,-12637l682078,783488r18809,-34493l719747,706208r20332,-68516l747407,593877r3226,-66573l749681,505079r-4890,-44184l736295,417322,715987,346519,700214,305041,678053,258254,651992,213512,626567,177063,594690,139103,555015,101688,513435,70472,468515,44081,405676,20218,355561,7988,316242,2070,281736,,266839,,222618,3302,183489,9410,131394,26454,84429,54292,50533,83261,25247,113868,6515,151892,,193713r190,4991l11658,242938r22898,33312l68859,303377r2222,1016l67043,301701,36690,274345,14744,237667,7289,203123r38,-14097l17322,148209,39395,112293,69164,81965,103797,57162,141541,37922,186651,24815r66218,-6997l281216,17754r14198,813l334149,22999r38392,8522l423976,46774r41479,18783l501777,87757r39585,30111l572528,146900r28143,31916l626021,213233r29680,48768l680631,313372r17754,46736l712838,408241r9690,41758l728929,492302r2781,42647l731431,563460r-5753,56719l713016,675817r-19393,53772l670394,776719r-25171,40792l644461,818591r-8801,-12903l613841,776986,566039,723061,513092,674217,455637,630872,394258,593445,351485,571944,307454,553313,262356,537629,216408,524941r-46597,-9588l122770,508901r17399,3696l157467,516610r51270,13970l258914,547649r48908,20155l355231,591032r60528,35662l472808,667524r53060,45758l574509,763638r43765,54635l631355,837209r-2744,3886l574497,909040r-29172,32144l503618,981481r-44602,37224l482714,1001826r45326,-36665l560031,935266r30176,-31814l628307,859231r9715,-12370l638175,847064r35585,60274l703389,970788r23305,66128l739838,1087920r9284,51930l754481,1192453r1473,52985l755586,1263142r-800,17703l753592,1298562r-1575,17704l755281,1298765r6642,-53061l763803,1210017r178,-17894xem1501394,172021r-521,-5080l1499641,161861r-572,-2540l1498269,156781r-863,-2540l1496936,152971r-432,-1270l1495704,149161r-241,l1494078,145351r-317,l1492872,144081r-1778,-3810l1489557,137731r-1092,-1270l1487766,135191r-787,-1270l1486230,132651r-3086,-3810l1479715,125031r-3620,-3810l1470469,114871r-5905,-5080l1458391,105981r-6350,-5080l1445488,97091r-6693,-3810l1425016,85661r-4661,-1270l1415618,81851r-9563,-3810l1401216,76771r-9741,-3810l1386560,71691r-8661,-2540l1372933,67881r-4369,l1366685,66611r-15126,-2540l1366558,67881r7429,1270l1395933,76771r41427,19050l1454124,107251r3950,2540l1465580,117411r3556,2540l1475727,127571r3048,3810l1481442,136461r648,1270l1482775,137731r597,1270l1484299,141541r1308,1270l1488071,149161r216,l1490700,156781r1613,6350l1492973,169481r77,7620l1492084,184721r-1778,6350l1487728,198691r-3289,6350l1484147,205041r-1270,2540l1481035,210121r-1600,2540l1477606,213931r-812,1270l1475651,216471r-419,1270l1474025,219011r-2299,2540l1469351,222821r-444,1270l1467573,225361r-1816,1270l1460093,231711r-38608,20320l1386014,263461r-9715,2540l1366494,267271r-4915,1270l1356639,268541r-14884,2540l1326819,271081r-14973,1270l1296873,271081r-14961,l1267015,268541r-14795,-1270l1232662,262191r-4839,l1218209,259651r-4775,-2540l1199286,253301r-9246,-3810l1185468,246951r-4495,-1270l1174280,241871r-6566,-3810l1161300,235521r-6235,-5080l1149007,226631r-5830,-3810l1122299,199961r-724,l1119936,197421r-1409,-2540l1116926,191071r-1092,-1270l1112837,182181r-1994,-6350l1109649,168211r-292,-5080l1109472,159321r14897,-38100l1134376,109791r3607,-3810l1141831,103441r8052,-6350l1154087,94551r53213,-24130l1214678,69151r7430,-2540l1259890,60261r-15290,1270l1239532,62801r-5067,l1219365,66611r-9983,1270l1204417,69151r-9843,3810l1184859,75501r-7201,3810l1170533,81851r-6998,3810l1156677,88201r-6718,3810l1143419,97091r-6325,3810l1131049,105981r-1956,2540l1128623,108521r-1448,1270l1124610,112331r-2489,2540l1120813,116141r-445,1270l1119098,118681r-863,1270l1116215,122491r-1752,2540l1112786,127571r-1765,2540l1109383,132651r-292,l1108151,135191r-1118,2540l1105954,140271r-1004,2540l1104150,145351r-1676,5080l1101496,155511r-305,3810l1101090,160591r-51,8890l1101966,177101r1854,7620l1106551,193611r241,l1107084,194881r813,1270l1109535,199961r1448,2540l1111999,203771r660,1270l1113409,206311r711,1270l1117053,211391r3290,5080l1127429,224091r3798,3810l1139190,235521r4152,2540l1147648,241871r6528,3810l1160894,250761r6858,3810l1174750,258381r7112,2540l1189075,264731r7315,2540l1203794,271081r7455,2540l1218768,274891r15227,5080l1264894,285051r31280,2540l1327569,287591r31292,-2540l1374355,282511r7697,-2540l1389710,278701r37274,-12700l1457083,248221r8535,-6350l1469720,239331r7747,-7620l1481124,227901r4115,-6350l1486065,221551r762,-1270l1487995,217741r1664,-2540l1491234,212661r1663,-2540l1496555,202501r2514,-8890l1500695,185991r648,-7620l1501394,172021xem1560334,193713r-6528,-41821l1529245,105816,1499057,72948,1463649,45910,1428940,26454,1391373,12966,1337716,3302,1278597,r-14859,584l1222984,4572r-39802,8204l1129906,27851r-38087,16230l1046886,70472r-41567,31216l972527,131953r-29629,33401l916482,201142r-23507,37668l866051,291490r-24041,62039l827570,402996r-10872,50584l811199,497687r-1600,44437l811415,579132r5944,44044l836371,694626r19824,47727l878255,783488r29248,43815l901928,835469r-35903,62497l836853,963828r-21920,68542l800620,1102791r-6350,71425l793927,1192123r178,17894l797687,1263472r8204,52794l804316,1298562r-1194,-17717l802322,1263142r-368,-17704l802017,1227747r2769,-52883l811453,1122451r10579,-51651l842060,1003541r26505,-64846l901217,876769r19774,-31521l927417,853541r18682,22505l979982,914260r30785,31178l1054582,983970r46736,34735l1078661,1000480r-21958,-18999l1015009,941184,985824,909040,949198,864108,927684,835558r11950,-17285l983399,763638r48641,-50356l1085100,667524r57049,-40830l1187246,599452r46863,-24244l1282534,554024r49772,-18097l1383245,520928r51893,-12027l1388097,515353r-46596,9588l1295552,537629r-45098,15684l1206423,571944r-42773,21501l1102271,630872r-57455,43345l991870,723061r-47803,53925l914717,816711r-4928,-7188l889939,776719,866698,729589,847305,675817,834644,620179r-5754,-56719l828624,534949r203,-7125l832218,485216r8471,-49200l851344,394423r12903,-41084l879703,313372r24930,-51371l934313,213233r25337,-34417l1003033,132029r38163,-31877l1082535,72555r44069,-22124l1180846,33312r52171,-11456l1279105,17754r14186,-267l1328940,19240r44742,5575l1418780,37922r49746,26936l1501711,91452r32817,40005l1551266,175056r1766,28067l1550924,219506r-14732,37376l1508480,289788r-23444,16993l1491462,303377r34303,-27127l1550225,239560r9919,-40856l1560334,193713xe" fillcolor="#8c7f76" stroked="f">
              <v:path arrowok="t"/>
              <w10:wrap anchorx="page" anchory="page"/>
              <w10:anchorlock/>
            </v:shape>
          </w:pict>
        </mc:Fallback>
      </mc:AlternateContent>
    </w:r>
    <w:r>
      <w:rPr>
        <w:rFonts w:ascii="Arial" w:hAnsi="Arial"/>
        <w:noProof/>
        <w:sz w:val="41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4FFE0DB4" wp14:editId="606095AB">
              <wp:simplePos x="0" y="0"/>
              <wp:positionH relativeFrom="page">
                <wp:posOffset>1799996</wp:posOffset>
              </wp:positionH>
              <wp:positionV relativeFrom="paragraph">
                <wp:posOffset>-148874</wp:posOffset>
              </wp:positionV>
              <wp:extent cx="1270" cy="540385"/>
              <wp:effectExtent l="0" t="0" r="0" b="0"/>
              <wp:wrapNone/>
              <wp:docPr id="16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5403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540385">
                            <a:moveTo>
                              <a:pt x="0" y="0"/>
                            </a:moveTo>
                            <a:lnTo>
                              <a:pt x="0" y="540004"/>
                            </a:lnTo>
                          </a:path>
                        </a:pathLst>
                      </a:custGeom>
                      <a:ln w="6350">
                        <a:solidFill>
                          <a:srgbClr val="8B7E7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64975C" id="Graphic 1" o:spid="_x0000_s1026" style="position:absolute;margin-left:141.75pt;margin-top:-11.7pt;width:.1pt;height:42.55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40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" path="m,l,540004e" filled="f" strokecolor="#8b7e76" strokeweight=".5pt">
              <v:path arrowok="t"/>
              <w10:wrap anchorx="page"/>
            </v:shape>
          </w:pict>
        </mc:Fallback>
      </mc:AlternateContent>
    </w:r>
    <w:r>
      <w:rPr>
        <w:rFonts w:ascii="Arial" w:hAnsi="Arial"/>
        <w:color w:val="8C7F76"/>
        <w:spacing w:val="2"/>
        <w:w w:val="80"/>
        <w:sz w:val="41"/>
      </w:rPr>
      <w:t xml:space="preserve">       </w:t>
    </w:r>
    <w:r>
      <w:rPr>
        <w:rFonts w:ascii="Arial" w:hAnsi="Arial"/>
        <w:color w:val="8C7F76"/>
        <w:spacing w:val="2"/>
        <w:w w:val="80"/>
        <w:sz w:val="41"/>
      </w:rPr>
      <w:tab/>
      <w:t xml:space="preserve">       </w:t>
    </w:r>
    <w:r>
      <w:rPr>
        <w:rFonts w:ascii="Arial" w:hAnsi="Arial"/>
        <w:color w:val="8C7F76"/>
        <w:spacing w:val="2"/>
        <w:w w:val="80"/>
        <w:sz w:val="41"/>
      </w:rPr>
      <w:t>Gynækologisk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2"/>
        <w:w w:val="80"/>
        <w:sz w:val="41"/>
      </w:rPr>
      <w:t>Klinik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-2"/>
        <w:w w:val="80"/>
        <w:sz w:val="41"/>
      </w:rPr>
      <w:t>Billund</w:t>
    </w:r>
  </w:p>
  <w:p w14:paraId="4DC6474B" w14:textId="77777777" w:rsidR="00FF71C6" w:rsidRDefault="00FF71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E7C"/>
    <w:rsid w:val="00033124"/>
    <w:rsid w:val="00041E7C"/>
    <w:rsid w:val="00096406"/>
    <w:rsid w:val="00115EFC"/>
    <w:rsid w:val="00144064"/>
    <w:rsid w:val="00247696"/>
    <w:rsid w:val="00295BE5"/>
    <w:rsid w:val="003D24C1"/>
    <w:rsid w:val="00493E71"/>
    <w:rsid w:val="0065727F"/>
    <w:rsid w:val="006B12D8"/>
    <w:rsid w:val="007A32E9"/>
    <w:rsid w:val="008B3E96"/>
    <w:rsid w:val="008F5748"/>
    <w:rsid w:val="00910D51"/>
    <w:rsid w:val="00932F27"/>
    <w:rsid w:val="00AB3C61"/>
    <w:rsid w:val="00B27B76"/>
    <w:rsid w:val="00BE56A0"/>
    <w:rsid w:val="00C9301F"/>
    <w:rsid w:val="00D07FD4"/>
    <w:rsid w:val="00EC2BBE"/>
    <w:rsid w:val="00FE022C"/>
    <w:rsid w:val="00FF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01EE25"/>
  <w15:docId w15:val="{5BFB205D-F7AB-4DC5-A8F6-6ABB94565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ca-ES"/>
    </w:rPr>
  </w:style>
  <w:style w:type="paragraph" w:styleId="Heading1">
    <w:name w:val="heading 1"/>
    <w:basedOn w:val="Normal"/>
    <w:link w:val="Heading1Char"/>
    <w:uiPriority w:val="9"/>
    <w:qFormat/>
    <w:pPr>
      <w:ind w:left="1039"/>
      <w:outlineLvl w:val="0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6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rsid w:val="00C9301F"/>
    <w:pPr>
      <w:widowControl/>
      <w:autoSpaceDE/>
      <w:autoSpaceDN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character" w:customStyle="1" w:styleId="TitleChar">
    <w:name w:val="Title Char"/>
    <w:basedOn w:val="DefaultParagraphFont"/>
    <w:link w:val="Title"/>
    <w:uiPriority w:val="10"/>
    <w:rsid w:val="00C9301F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paragraph" w:styleId="Header">
    <w:name w:val="header"/>
    <w:basedOn w:val="Normal"/>
    <w:link w:val="HeaderChar"/>
    <w:uiPriority w:val="99"/>
    <w:unhideWhenUsed/>
    <w:rsid w:val="00C9301F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301F"/>
    <w:rPr>
      <w:rFonts w:ascii="Verdana" w:eastAsia="Verdana" w:hAnsi="Verdana" w:cs="Verdana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C9301F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01F"/>
    <w:rPr>
      <w:rFonts w:ascii="Verdana" w:eastAsia="Verdana" w:hAnsi="Verdana" w:cs="Verdana"/>
      <w:lang w:val="ca-ES"/>
    </w:rPr>
  </w:style>
  <w:style w:type="character" w:customStyle="1" w:styleId="Heading1Char">
    <w:name w:val="Heading 1 Char"/>
    <w:basedOn w:val="DefaultParagraphFont"/>
    <w:link w:val="Heading1"/>
    <w:uiPriority w:val="9"/>
    <w:rsid w:val="00247696"/>
    <w:rPr>
      <w:rFonts w:ascii="Verdana" w:eastAsia="Verdana" w:hAnsi="Verdana" w:cs="Verdana"/>
      <w:b/>
      <w:bCs/>
      <w:sz w:val="20"/>
      <w:szCs w:val="20"/>
      <w:lang w:val="ca-E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69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  <w:style w:type="paragraph" w:styleId="NormalWeb">
    <w:name w:val="Normal (Web)"/>
    <w:basedOn w:val="Normal"/>
    <w:uiPriority w:val="99"/>
    <w:unhideWhenUsed/>
    <w:rsid w:val="0024769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a-DK"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USERPROFILES\MIHO\Downloads\brevpapir_C_01_skabl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brevpapir_C_01_skablon.dotx</Template>
  <TotalTime>2</TotalTime>
  <Pages>2</Pages>
  <Words>342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MIHO</dc:creator>
  <cp:lastModifiedBy>Susan Frisgaard Lauritzen</cp:lastModifiedBy>
  <cp:revision>2</cp:revision>
  <dcterms:created xsi:type="dcterms:W3CDTF">2026-08-28T08:55:00Z</dcterms:created>
  <dcterms:modified xsi:type="dcterms:W3CDTF">2026-08-28T08:55:00Z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Adobe InDesign 18.3 (Macintosh)</vt:lpwstr>
  </property>
  <property fmtid="{D5CDD505-2E9C-101B-9397-08002B2CF9AE}" pid="4" name="LastSaved">
    <vt:filetime>2026-06-09T00:00:00Z</vt:filetime>
  </property>
  <property fmtid="{D5CDD505-2E9C-101B-9397-08002B2CF9AE}" pid="5" name="Producer">
    <vt:lpwstr>Adobe PDF Library 17.0</vt:lpwstr>
  </property>
</Properties>
</file>