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636C93" w14:textId="77777777" w:rsidR="00355F94" w:rsidRPr="00355F94" w:rsidRDefault="00355F94" w:rsidP="00470B17">
      <w:pPr>
        <w:shd w:val="clear" w:color="auto" w:fill="FFFFFF"/>
        <w:spacing w:before="72" w:after="225" w:line="240" w:lineRule="auto"/>
        <w:jc w:val="center"/>
        <w:outlineLvl w:val="0"/>
        <w:rPr>
          <w:rFonts w:ascii="Arial" w:eastAsia="Times New Roman" w:hAnsi="Arial" w:cs="Arial"/>
          <w:b/>
          <w:bCs/>
          <w:color w:val="333333"/>
          <w:kern w:val="36"/>
          <w:sz w:val="32"/>
          <w:szCs w:val="32"/>
          <w:lang w:val="en-US" w:eastAsia="da-DK"/>
        </w:rPr>
      </w:pPr>
      <w:r w:rsidRPr="00355F94">
        <w:rPr>
          <w:rFonts w:ascii="Arial" w:eastAsia="Times New Roman" w:hAnsi="Arial" w:cs="Arial"/>
          <w:b/>
          <w:bCs/>
          <w:color w:val="333333"/>
          <w:kern w:val="36"/>
          <w:sz w:val="32"/>
          <w:szCs w:val="32"/>
          <w:lang w:val="en-US" w:eastAsia="da-DK"/>
        </w:rPr>
        <w:t>Medical abortion</w:t>
      </w:r>
    </w:p>
    <w:p w14:paraId="4F490976" w14:textId="0003FC95" w:rsidR="00355F94" w:rsidRPr="00355F94" w:rsidRDefault="00355F94" w:rsidP="00355F94">
      <w:pPr>
        <w:shd w:val="clear" w:color="auto" w:fill="FFFFFF"/>
        <w:spacing w:line="240" w:lineRule="auto"/>
        <w:rPr>
          <w:rFonts w:ascii="Arial" w:eastAsia="Times New Roman" w:hAnsi="Arial" w:cs="Arial"/>
          <w:color w:val="333333"/>
          <w:sz w:val="24"/>
          <w:szCs w:val="24"/>
          <w:lang w:val="en-US" w:eastAsia="da-DK"/>
        </w:rPr>
      </w:pPr>
      <w:r w:rsidRPr="00355F94">
        <w:rPr>
          <w:rFonts w:ascii="Arial" w:eastAsia="Times New Roman" w:hAnsi="Arial" w:cs="Arial"/>
          <w:color w:val="333333"/>
          <w:sz w:val="24"/>
          <w:szCs w:val="24"/>
          <w:lang w:val="en-US" w:eastAsia="da-DK"/>
        </w:rPr>
        <w:t>During a medical abortion, you take some medicine to put an end to the pregnancy.</w:t>
      </w:r>
    </w:p>
    <w:p w14:paraId="3FFCC756" w14:textId="77777777" w:rsidR="00355F94" w:rsidRPr="00355F94" w:rsidRDefault="00355F94" w:rsidP="00355F94">
      <w:pPr>
        <w:shd w:val="clear" w:color="auto" w:fill="FFFFFF"/>
        <w:spacing w:before="240" w:after="96" w:line="240" w:lineRule="auto"/>
        <w:outlineLvl w:val="1"/>
        <w:rPr>
          <w:rFonts w:ascii="Arial" w:eastAsia="Times New Roman" w:hAnsi="Arial" w:cs="Arial"/>
          <w:color w:val="333333"/>
          <w:sz w:val="24"/>
          <w:szCs w:val="24"/>
          <w:lang w:val="en-US" w:eastAsia="da-DK"/>
        </w:rPr>
      </w:pPr>
      <w:r w:rsidRPr="00355F94">
        <w:rPr>
          <w:rFonts w:ascii="Arial" w:eastAsia="Times New Roman" w:hAnsi="Arial" w:cs="Arial"/>
          <w:color w:val="333333"/>
          <w:sz w:val="24"/>
          <w:szCs w:val="24"/>
          <w:lang w:val="en-US" w:eastAsia="da-DK"/>
        </w:rPr>
        <w:t>Initially an ultrasound examination will be performed confirming that the pregnancy is intrauterine and estimating the gestational age. Abortions in the clinic are limited to gestational age 8+6.</w:t>
      </w:r>
    </w:p>
    <w:p w14:paraId="5F78156B" w14:textId="77777777" w:rsidR="00355F94" w:rsidRPr="00355F94" w:rsidRDefault="00355F94" w:rsidP="00355F94">
      <w:pPr>
        <w:shd w:val="clear" w:color="auto" w:fill="FFFFFF"/>
        <w:spacing w:before="240" w:after="96" w:line="240" w:lineRule="auto"/>
        <w:contextualSpacing/>
        <w:outlineLvl w:val="1"/>
        <w:rPr>
          <w:rFonts w:ascii="Arial" w:eastAsia="Times New Roman" w:hAnsi="Arial" w:cs="Arial"/>
          <w:b/>
          <w:color w:val="333333"/>
          <w:sz w:val="24"/>
          <w:szCs w:val="24"/>
          <w:lang w:val="en-US" w:eastAsia="da-DK"/>
        </w:rPr>
      </w:pPr>
      <w:r w:rsidRPr="00355F94">
        <w:rPr>
          <w:rFonts w:ascii="Arial" w:eastAsia="Times New Roman" w:hAnsi="Arial" w:cs="Arial"/>
          <w:b/>
          <w:color w:val="333333"/>
          <w:sz w:val="24"/>
          <w:szCs w:val="24"/>
          <w:lang w:val="en-US" w:eastAsia="da-DK"/>
        </w:rPr>
        <w:t>Day 1</w:t>
      </w:r>
    </w:p>
    <w:p w14:paraId="1CDA8849" w14:textId="33FD9122" w:rsidR="00355F94" w:rsidRPr="00355F94" w:rsidRDefault="00355F94" w:rsidP="00355F94">
      <w:pPr>
        <w:shd w:val="clear" w:color="auto" w:fill="FFFFFF"/>
        <w:spacing w:after="240" w:line="345" w:lineRule="atLeast"/>
        <w:contextualSpacing/>
        <w:rPr>
          <w:rFonts w:ascii="Arial" w:eastAsia="Times New Roman" w:hAnsi="Arial" w:cs="Arial"/>
          <w:color w:val="333333"/>
          <w:sz w:val="24"/>
          <w:szCs w:val="24"/>
          <w:lang w:val="en-US" w:eastAsia="da-DK"/>
        </w:rPr>
      </w:pPr>
      <w:r w:rsidRPr="00355F94">
        <w:rPr>
          <w:rFonts w:ascii="Arial" w:eastAsia="Times New Roman" w:hAnsi="Arial" w:cs="Arial"/>
          <w:color w:val="333333"/>
          <w:sz w:val="24"/>
          <w:szCs w:val="24"/>
          <w:lang w:val="en-US" w:eastAsia="da-DK"/>
        </w:rPr>
        <w:t xml:space="preserve">Orally you take 1 </w:t>
      </w:r>
      <w:proofErr w:type="spellStart"/>
      <w:r w:rsidRPr="00355F94">
        <w:rPr>
          <w:rFonts w:ascii="Arial" w:eastAsia="Times New Roman" w:hAnsi="Arial" w:cs="Arial"/>
          <w:color w:val="333333"/>
          <w:sz w:val="24"/>
          <w:szCs w:val="24"/>
          <w:lang w:val="en-US" w:eastAsia="da-DK"/>
        </w:rPr>
        <w:t>tbl</w:t>
      </w:r>
      <w:proofErr w:type="spellEnd"/>
      <w:r w:rsidRPr="00355F94">
        <w:rPr>
          <w:rFonts w:ascii="Arial" w:eastAsia="Times New Roman" w:hAnsi="Arial" w:cs="Arial"/>
          <w:color w:val="333333"/>
          <w:sz w:val="24"/>
          <w:szCs w:val="24"/>
          <w:lang w:val="en-US" w:eastAsia="da-DK"/>
        </w:rPr>
        <w:t xml:space="preserve">. </w:t>
      </w:r>
      <w:proofErr w:type="spellStart"/>
      <w:r w:rsidRPr="00355F94">
        <w:rPr>
          <w:rFonts w:ascii="Arial" w:eastAsia="Times New Roman" w:hAnsi="Arial" w:cs="Arial"/>
          <w:color w:val="333333"/>
          <w:sz w:val="24"/>
          <w:szCs w:val="24"/>
          <w:lang w:val="en-US" w:eastAsia="da-DK"/>
        </w:rPr>
        <w:t>Mifegyne</w:t>
      </w:r>
      <w:proofErr w:type="spellEnd"/>
      <w:r w:rsidRPr="00355F94">
        <w:rPr>
          <w:rFonts w:ascii="Arial" w:eastAsia="Times New Roman" w:hAnsi="Arial" w:cs="Arial"/>
          <w:color w:val="333333"/>
          <w:sz w:val="24"/>
          <w:szCs w:val="24"/>
          <w:lang w:val="en-US" w:eastAsia="da-DK"/>
        </w:rPr>
        <w:t xml:space="preserve"> (antihormone), inhibiting the hormone progesterone. The development of the pregnancy will stop - the pregnancy perishes. There after you can in principle not regret the abortion. If you vomit within 1.5 hour, the treatment must be repeated. You may experience side effects such as bleeding, nausea or pain.</w:t>
      </w:r>
    </w:p>
    <w:p w14:paraId="06AB06E7" w14:textId="21B59740" w:rsidR="00355F94" w:rsidRPr="00355F94" w:rsidRDefault="00355F94" w:rsidP="00355F94">
      <w:pPr>
        <w:shd w:val="clear" w:color="auto" w:fill="FFFFFF"/>
        <w:spacing w:after="240" w:line="345" w:lineRule="atLeast"/>
        <w:contextualSpacing/>
        <w:rPr>
          <w:rFonts w:ascii="Arial" w:eastAsia="Times New Roman" w:hAnsi="Arial" w:cs="Arial"/>
          <w:b/>
          <w:color w:val="333333"/>
          <w:sz w:val="24"/>
          <w:szCs w:val="24"/>
          <w:lang w:val="en-US" w:eastAsia="da-DK"/>
        </w:rPr>
      </w:pPr>
      <w:r w:rsidRPr="00355F94">
        <w:rPr>
          <w:rFonts w:ascii="Arial" w:eastAsia="Times New Roman" w:hAnsi="Arial" w:cs="Arial"/>
          <w:b/>
          <w:color w:val="333333"/>
          <w:sz w:val="24"/>
          <w:szCs w:val="24"/>
          <w:lang w:val="en-US" w:eastAsia="da-DK"/>
        </w:rPr>
        <w:t>Day 2.</w:t>
      </w:r>
    </w:p>
    <w:p w14:paraId="6A34901A" w14:textId="4E784801" w:rsidR="00355F94" w:rsidRPr="00355F94" w:rsidRDefault="00355F94" w:rsidP="00355F94">
      <w:pPr>
        <w:shd w:val="clear" w:color="auto" w:fill="FFFFFF"/>
        <w:spacing w:after="240" w:line="345" w:lineRule="atLeast"/>
        <w:contextualSpacing/>
        <w:rPr>
          <w:rFonts w:ascii="Arial" w:eastAsia="Times New Roman" w:hAnsi="Arial" w:cs="Arial"/>
          <w:color w:val="333333"/>
          <w:sz w:val="24"/>
          <w:szCs w:val="24"/>
          <w:lang w:val="en-US" w:eastAsia="da-DK"/>
        </w:rPr>
      </w:pPr>
      <w:r w:rsidRPr="00355F94">
        <w:rPr>
          <w:rFonts w:ascii="Arial" w:eastAsia="Times New Roman" w:hAnsi="Arial" w:cs="Arial"/>
          <w:color w:val="333333"/>
          <w:sz w:val="24"/>
          <w:szCs w:val="24"/>
          <w:lang w:val="en-US" w:eastAsia="da-DK"/>
        </w:rPr>
        <w:t>You might experience a bit of bleeding or pain. Some have nausea. Only very few will actually have an abortion day 2.</w:t>
      </w:r>
    </w:p>
    <w:p w14:paraId="7D891A85" w14:textId="776F3713" w:rsidR="00355F94" w:rsidRPr="00355F94" w:rsidRDefault="00355F94" w:rsidP="00355F94">
      <w:pPr>
        <w:shd w:val="clear" w:color="auto" w:fill="FFFFFF"/>
        <w:spacing w:after="240" w:line="345" w:lineRule="atLeast"/>
        <w:contextualSpacing/>
        <w:rPr>
          <w:rFonts w:ascii="Arial" w:eastAsia="Times New Roman" w:hAnsi="Arial" w:cs="Arial"/>
          <w:color w:val="333333"/>
          <w:sz w:val="24"/>
          <w:szCs w:val="24"/>
          <w:lang w:val="en-US" w:eastAsia="da-DK"/>
        </w:rPr>
      </w:pPr>
      <w:r w:rsidRPr="00355F94">
        <w:rPr>
          <w:rFonts w:ascii="Arial" w:eastAsia="Times New Roman" w:hAnsi="Arial" w:cs="Arial"/>
          <w:b/>
          <w:color w:val="333333"/>
          <w:sz w:val="24"/>
          <w:szCs w:val="24"/>
          <w:lang w:val="en-US" w:eastAsia="da-DK"/>
        </w:rPr>
        <w:t>Day 3</w:t>
      </w:r>
      <w:r w:rsidRPr="00355F94">
        <w:rPr>
          <w:rFonts w:ascii="Arial" w:eastAsia="Times New Roman" w:hAnsi="Arial" w:cs="Arial"/>
          <w:color w:val="333333"/>
          <w:sz w:val="24"/>
          <w:szCs w:val="24"/>
          <w:lang w:val="en-US" w:eastAsia="da-DK"/>
        </w:rPr>
        <w:t>.</w:t>
      </w:r>
    </w:p>
    <w:p w14:paraId="0FCB61CC" w14:textId="6A8CDDD3" w:rsidR="00355F94" w:rsidRDefault="00355F94" w:rsidP="00355F94">
      <w:pPr>
        <w:shd w:val="clear" w:color="auto" w:fill="FFFFFF"/>
        <w:spacing w:after="240" w:line="345" w:lineRule="atLeast"/>
        <w:contextualSpacing/>
        <w:rPr>
          <w:rFonts w:ascii="Arial" w:eastAsia="Times New Roman" w:hAnsi="Arial" w:cs="Arial"/>
          <w:color w:val="333333"/>
          <w:sz w:val="24"/>
          <w:szCs w:val="24"/>
          <w:lang w:val="en-US" w:eastAsia="da-DK"/>
        </w:rPr>
      </w:pPr>
      <w:r w:rsidRPr="00355F94">
        <w:rPr>
          <w:rFonts w:ascii="Arial" w:eastAsia="Times New Roman" w:hAnsi="Arial" w:cs="Arial"/>
          <w:color w:val="333333"/>
          <w:sz w:val="24"/>
          <w:szCs w:val="24"/>
          <w:lang w:val="en-US" w:eastAsia="da-DK"/>
        </w:rPr>
        <w:t xml:space="preserve">At 7 o´clock you put 4 </w:t>
      </w:r>
      <w:proofErr w:type="spellStart"/>
      <w:r w:rsidRPr="00355F94">
        <w:rPr>
          <w:rFonts w:ascii="Arial" w:eastAsia="Times New Roman" w:hAnsi="Arial" w:cs="Arial"/>
          <w:color w:val="333333"/>
          <w:sz w:val="24"/>
          <w:szCs w:val="24"/>
          <w:lang w:val="en-US" w:eastAsia="da-DK"/>
        </w:rPr>
        <w:t>Tbl</w:t>
      </w:r>
      <w:proofErr w:type="spellEnd"/>
      <w:r w:rsidRPr="00355F94">
        <w:rPr>
          <w:rFonts w:ascii="Arial" w:eastAsia="Times New Roman" w:hAnsi="Arial" w:cs="Arial"/>
          <w:color w:val="333333"/>
          <w:sz w:val="24"/>
          <w:szCs w:val="24"/>
          <w:lang w:val="en-US" w:eastAsia="da-DK"/>
        </w:rPr>
        <w:t xml:space="preserve">. Cytotec as high as possible in the vagina and stay in bed for 1 hour. Orally you are recommended to take 2 </w:t>
      </w:r>
      <w:proofErr w:type="spellStart"/>
      <w:r w:rsidRPr="00355F94">
        <w:rPr>
          <w:rFonts w:ascii="Arial" w:eastAsia="Times New Roman" w:hAnsi="Arial" w:cs="Arial"/>
          <w:color w:val="333333"/>
          <w:sz w:val="24"/>
          <w:szCs w:val="24"/>
          <w:lang w:val="en-US" w:eastAsia="da-DK"/>
        </w:rPr>
        <w:t>tbl</w:t>
      </w:r>
      <w:proofErr w:type="spellEnd"/>
      <w:r w:rsidRPr="00355F94">
        <w:rPr>
          <w:rFonts w:ascii="Arial" w:eastAsia="Times New Roman" w:hAnsi="Arial" w:cs="Arial"/>
          <w:color w:val="333333"/>
          <w:sz w:val="24"/>
          <w:szCs w:val="24"/>
          <w:lang w:val="en-US" w:eastAsia="da-DK"/>
        </w:rPr>
        <w:t xml:space="preserve">. Paracetamol 500 mg and 2 </w:t>
      </w:r>
      <w:proofErr w:type="spellStart"/>
      <w:r w:rsidRPr="00355F94">
        <w:rPr>
          <w:rFonts w:ascii="Arial" w:eastAsia="Times New Roman" w:hAnsi="Arial" w:cs="Arial"/>
          <w:color w:val="333333"/>
          <w:sz w:val="24"/>
          <w:szCs w:val="24"/>
          <w:lang w:val="en-US" w:eastAsia="da-DK"/>
        </w:rPr>
        <w:t>tbl</w:t>
      </w:r>
      <w:proofErr w:type="spellEnd"/>
      <w:r w:rsidRPr="00355F94">
        <w:rPr>
          <w:rFonts w:ascii="Arial" w:eastAsia="Times New Roman" w:hAnsi="Arial" w:cs="Arial"/>
          <w:color w:val="333333"/>
          <w:sz w:val="24"/>
          <w:szCs w:val="24"/>
          <w:lang w:val="en-US" w:eastAsia="da-DK"/>
        </w:rPr>
        <w:t>. Ibu</w:t>
      </w:r>
      <w:r w:rsidR="00470B17">
        <w:rPr>
          <w:rFonts w:ascii="Arial" w:eastAsia="Times New Roman" w:hAnsi="Arial" w:cs="Arial"/>
          <w:color w:val="333333"/>
          <w:sz w:val="24"/>
          <w:szCs w:val="24"/>
          <w:lang w:val="en-US" w:eastAsia="da-DK"/>
        </w:rPr>
        <w:t>profen</w:t>
      </w:r>
      <w:r w:rsidRPr="00355F94">
        <w:rPr>
          <w:rFonts w:ascii="Arial" w:eastAsia="Times New Roman" w:hAnsi="Arial" w:cs="Arial"/>
          <w:color w:val="333333"/>
          <w:sz w:val="24"/>
          <w:szCs w:val="24"/>
          <w:lang w:val="en-US" w:eastAsia="da-DK"/>
        </w:rPr>
        <w:t xml:space="preserve"> 200 mg to reduce the pain.</w:t>
      </w:r>
    </w:p>
    <w:p w14:paraId="32786C59" w14:textId="77777777" w:rsidR="00470B17" w:rsidRPr="00355F94" w:rsidRDefault="00470B17" w:rsidP="00355F94">
      <w:pPr>
        <w:shd w:val="clear" w:color="auto" w:fill="FFFFFF"/>
        <w:spacing w:after="240" w:line="345" w:lineRule="atLeast"/>
        <w:contextualSpacing/>
        <w:rPr>
          <w:rFonts w:ascii="Arial" w:eastAsia="Times New Roman" w:hAnsi="Arial" w:cs="Arial"/>
          <w:color w:val="333333"/>
          <w:sz w:val="24"/>
          <w:szCs w:val="24"/>
          <w:lang w:val="en-US" w:eastAsia="da-DK"/>
        </w:rPr>
      </w:pPr>
    </w:p>
    <w:p w14:paraId="08737DCB" w14:textId="312D2D37" w:rsidR="00355F94" w:rsidRPr="00355F94" w:rsidRDefault="00355F94" w:rsidP="00355F94">
      <w:pPr>
        <w:shd w:val="clear" w:color="auto" w:fill="FFFFFF"/>
        <w:spacing w:after="240" w:line="345" w:lineRule="atLeast"/>
        <w:rPr>
          <w:rFonts w:ascii="Arial" w:eastAsia="Times New Roman" w:hAnsi="Arial" w:cs="Arial"/>
          <w:color w:val="333333"/>
          <w:sz w:val="24"/>
          <w:szCs w:val="24"/>
          <w:lang w:val="en-US" w:eastAsia="da-DK"/>
        </w:rPr>
      </w:pPr>
      <w:r w:rsidRPr="00355F94">
        <w:rPr>
          <w:rFonts w:ascii="Arial" w:eastAsia="Times New Roman" w:hAnsi="Arial" w:cs="Arial"/>
          <w:color w:val="333333"/>
          <w:sz w:val="24"/>
          <w:szCs w:val="24"/>
          <w:lang w:val="en-US" w:eastAsia="da-DK"/>
        </w:rPr>
        <w:t>Paracetamol may be repeated up to 3 more times at intervals of 4-6 hours interval.</w:t>
      </w:r>
    </w:p>
    <w:p w14:paraId="51AD8E71" w14:textId="7DB9612F" w:rsidR="00355F94" w:rsidRPr="00355F94" w:rsidRDefault="00355F94" w:rsidP="00355F94">
      <w:pPr>
        <w:shd w:val="clear" w:color="auto" w:fill="FFFFFF"/>
        <w:spacing w:after="240" w:line="345" w:lineRule="atLeast"/>
        <w:rPr>
          <w:rFonts w:ascii="Arial" w:eastAsia="Times New Roman" w:hAnsi="Arial" w:cs="Arial"/>
          <w:color w:val="333333"/>
          <w:sz w:val="24"/>
          <w:szCs w:val="24"/>
          <w:lang w:val="en-US" w:eastAsia="da-DK"/>
        </w:rPr>
      </w:pPr>
      <w:r w:rsidRPr="00355F94">
        <w:rPr>
          <w:rFonts w:ascii="Arial" w:eastAsia="Times New Roman" w:hAnsi="Arial" w:cs="Arial"/>
          <w:color w:val="333333"/>
          <w:sz w:val="24"/>
          <w:szCs w:val="24"/>
          <w:lang w:val="en-US" w:eastAsia="da-DK"/>
        </w:rPr>
        <w:t>Ibu</w:t>
      </w:r>
      <w:r w:rsidR="00470B17">
        <w:rPr>
          <w:rFonts w:ascii="Arial" w:eastAsia="Times New Roman" w:hAnsi="Arial" w:cs="Arial"/>
          <w:color w:val="333333"/>
          <w:sz w:val="24"/>
          <w:szCs w:val="24"/>
          <w:lang w:val="en-US" w:eastAsia="da-DK"/>
        </w:rPr>
        <w:t>profen</w:t>
      </w:r>
      <w:r w:rsidRPr="00355F94">
        <w:rPr>
          <w:rFonts w:ascii="Arial" w:eastAsia="Times New Roman" w:hAnsi="Arial" w:cs="Arial"/>
          <w:color w:val="333333"/>
          <w:sz w:val="24"/>
          <w:szCs w:val="24"/>
          <w:lang w:val="en-US" w:eastAsia="da-DK"/>
        </w:rPr>
        <w:t xml:space="preserve"> may be repeated up to 2 more times at intervals of 6-8 hours interval.</w:t>
      </w:r>
    </w:p>
    <w:p w14:paraId="0A3E59A6" w14:textId="77777777" w:rsidR="00355F94" w:rsidRPr="00355F94" w:rsidRDefault="00355F94" w:rsidP="00355F94">
      <w:pPr>
        <w:shd w:val="clear" w:color="auto" w:fill="FFFFFF"/>
        <w:spacing w:after="240" w:line="345" w:lineRule="atLeast"/>
        <w:rPr>
          <w:rFonts w:ascii="Arial" w:eastAsia="Times New Roman" w:hAnsi="Arial" w:cs="Arial"/>
          <w:color w:val="333333"/>
          <w:sz w:val="24"/>
          <w:szCs w:val="24"/>
          <w:lang w:val="en-US" w:eastAsia="da-DK"/>
        </w:rPr>
      </w:pPr>
      <w:r w:rsidRPr="00355F94">
        <w:rPr>
          <w:rFonts w:ascii="Arial" w:eastAsia="Times New Roman" w:hAnsi="Arial" w:cs="Arial"/>
          <w:color w:val="333333"/>
          <w:sz w:val="24"/>
          <w:szCs w:val="24"/>
          <w:lang w:val="en-US" w:eastAsia="da-DK"/>
        </w:rPr>
        <w:t>We will issue a prescription for ondansetron tablets 4 mg (against nausea). You can take 1-2 tablets as needed. You may take a maximum of 4 tablets per day, spaced evenly throughout the day.</w:t>
      </w:r>
    </w:p>
    <w:p w14:paraId="48CFDCD4" w14:textId="77777777" w:rsidR="00355F94" w:rsidRPr="00355F94" w:rsidRDefault="00355F94" w:rsidP="00355F94">
      <w:pPr>
        <w:shd w:val="clear" w:color="auto" w:fill="FFFFFF"/>
        <w:spacing w:after="240" w:line="345" w:lineRule="atLeast"/>
        <w:rPr>
          <w:rFonts w:ascii="Arial" w:eastAsia="Times New Roman" w:hAnsi="Arial" w:cs="Arial"/>
          <w:color w:val="333333"/>
          <w:sz w:val="24"/>
          <w:szCs w:val="24"/>
          <w:lang w:val="en-US" w:eastAsia="da-DK"/>
        </w:rPr>
      </w:pPr>
      <w:r w:rsidRPr="00355F94">
        <w:rPr>
          <w:rFonts w:ascii="Arial" w:eastAsia="Times New Roman" w:hAnsi="Arial" w:cs="Arial"/>
          <w:color w:val="333333"/>
          <w:sz w:val="24"/>
          <w:szCs w:val="24"/>
          <w:lang w:val="en-US" w:eastAsia="da-DK"/>
        </w:rPr>
        <w:t xml:space="preserve">The abortion usually happens within 4-6 hours after taking Cytotec. You are likely to have a heavy bleeding - even stronger and more painful than a normal heavy period. </w:t>
      </w:r>
    </w:p>
    <w:p w14:paraId="6957914C" w14:textId="77777777" w:rsidR="00355F94" w:rsidRPr="00355F94" w:rsidRDefault="00355F94" w:rsidP="00355F94">
      <w:pPr>
        <w:shd w:val="clear" w:color="auto" w:fill="FFFFFF"/>
        <w:spacing w:after="240" w:line="345" w:lineRule="atLeast"/>
        <w:rPr>
          <w:rFonts w:ascii="Arial" w:eastAsia="Times New Roman" w:hAnsi="Arial" w:cs="Arial"/>
          <w:color w:val="333333"/>
          <w:sz w:val="24"/>
          <w:szCs w:val="24"/>
          <w:lang w:val="en-US" w:eastAsia="da-DK"/>
        </w:rPr>
      </w:pPr>
      <w:r w:rsidRPr="00355F94">
        <w:rPr>
          <w:rFonts w:ascii="Arial" w:eastAsia="Times New Roman" w:hAnsi="Arial" w:cs="Arial"/>
          <w:color w:val="333333"/>
          <w:sz w:val="24"/>
          <w:szCs w:val="24"/>
          <w:lang w:val="en-US" w:eastAsia="da-DK"/>
        </w:rPr>
        <w:t xml:space="preserve">For support it is recommended that you are in company with an adult during the abortion. </w:t>
      </w:r>
    </w:p>
    <w:p w14:paraId="3D451E7A" w14:textId="29551DD7" w:rsidR="00355F94" w:rsidRPr="00355F94" w:rsidRDefault="00355F94" w:rsidP="00355F94">
      <w:pPr>
        <w:shd w:val="clear" w:color="auto" w:fill="FFFFFF"/>
        <w:spacing w:after="240" w:line="345" w:lineRule="atLeast"/>
        <w:rPr>
          <w:rFonts w:ascii="Arial" w:eastAsia="Times New Roman" w:hAnsi="Arial" w:cs="Arial"/>
          <w:color w:val="333333"/>
          <w:sz w:val="24"/>
          <w:szCs w:val="24"/>
          <w:lang w:val="en-US" w:eastAsia="da-DK"/>
        </w:rPr>
      </w:pPr>
      <w:r w:rsidRPr="00355F94">
        <w:rPr>
          <w:rFonts w:ascii="Arial" w:eastAsia="Times New Roman" w:hAnsi="Arial" w:cs="Arial"/>
          <w:color w:val="333333"/>
          <w:sz w:val="24"/>
          <w:szCs w:val="24"/>
          <w:lang w:val="en-US" w:eastAsia="da-DK"/>
        </w:rPr>
        <w:t xml:space="preserve">During day 3 or next weekday you will receive a phone call from the clinic to hear how you are doing and to answer questions. </w:t>
      </w:r>
    </w:p>
    <w:tbl>
      <w:tblPr>
        <w:tblStyle w:val="TableGrid"/>
        <w:tblW w:w="0" w:type="auto"/>
        <w:tblLook w:val="04A0" w:firstRow="1" w:lastRow="0" w:firstColumn="1" w:lastColumn="0" w:noHBand="0" w:noVBand="1"/>
      </w:tblPr>
      <w:tblGrid>
        <w:gridCol w:w="9628"/>
      </w:tblGrid>
      <w:tr w:rsidR="00355F94" w:rsidRPr="00355F94" w14:paraId="130FA9D2" w14:textId="77777777" w:rsidTr="005C2B24">
        <w:tc>
          <w:tcPr>
            <w:tcW w:w="9628" w:type="dxa"/>
          </w:tcPr>
          <w:p w14:paraId="1AA4C9E0" w14:textId="69A422C4" w:rsidR="00355F94" w:rsidRPr="00355F94" w:rsidRDefault="00355F94" w:rsidP="005C2B24">
            <w:pPr>
              <w:rPr>
                <w:rFonts w:ascii="Arial" w:hAnsi="Arial" w:cs="Arial"/>
                <w:b/>
                <w:sz w:val="24"/>
                <w:szCs w:val="24"/>
                <w:lang w:val="en-US"/>
              </w:rPr>
            </w:pPr>
            <w:r w:rsidRPr="00355F94">
              <w:rPr>
                <w:rFonts w:ascii="Arial" w:hAnsi="Arial" w:cs="Arial"/>
                <w:b/>
                <w:sz w:val="24"/>
                <w:szCs w:val="24"/>
                <w:lang w:val="en-US"/>
              </w:rPr>
              <w:lastRenderedPageBreak/>
              <w:t>Seek help if you experience complications</w:t>
            </w:r>
          </w:p>
          <w:p w14:paraId="3EE16892" w14:textId="77777777" w:rsidR="00355F94" w:rsidRPr="00355F94" w:rsidRDefault="00355F94" w:rsidP="00355F94">
            <w:pPr>
              <w:pStyle w:val="ListParagraph"/>
              <w:numPr>
                <w:ilvl w:val="0"/>
                <w:numId w:val="1"/>
              </w:numPr>
              <w:spacing w:after="0" w:line="240" w:lineRule="auto"/>
              <w:contextualSpacing/>
              <w:rPr>
                <w:rFonts w:ascii="Arial" w:hAnsi="Arial" w:cs="Arial"/>
                <w:sz w:val="24"/>
                <w:szCs w:val="24"/>
                <w:u w:val="single"/>
              </w:rPr>
            </w:pPr>
            <w:r w:rsidRPr="00355F94">
              <w:rPr>
                <w:rFonts w:ascii="Arial" w:hAnsi="Arial" w:cs="Arial"/>
                <w:sz w:val="24"/>
                <w:szCs w:val="24"/>
                <w:u w:val="single"/>
              </w:rPr>
              <w:t xml:space="preserve">Gynækologisk Klinik Billund     </w:t>
            </w:r>
          </w:p>
          <w:p w14:paraId="139C4AFC" w14:textId="77777777" w:rsidR="00355F94" w:rsidRDefault="00355F94" w:rsidP="005C2B24">
            <w:pPr>
              <w:rPr>
                <w:rFonts w:ascii="Arial" w:hAnsi="Arial" w:cs="Arial"/>
                <w:sz w:val="24"/>
                <w:szCs w:val="24"/>
                <w:lang w:val="en-US"/>
              </w:rPr>
            </w:pPr>
            <w:r w:rsidRPr="00355F94">
              <w:rPr>
                <w:rFonts w:ascii="Arial" w:hAnsi="Arial" w:cs="Arial"/>
                <w:sz w:val="24"/>
                <w:szCs w:val="24"/>
                <w:lang w:val="en-US"/>
              </w:rPr>
              <w:t>Monday</w:t>
            </w:r>
            <w:r>
              <w:rPr>
                <w:rFonts w:ascii="Arial" w:hAnsi="Arial" w:cs="Arial"/>
                <w:sz w:val="24"/>
                <w:szCs w:val="24"/>
                <w:lang w:val="en-US"/>
              </w:rPr>
              <w:t>,</w:t>
            </w:r>
            <w:r w:rsidRPr="00355F94">
              <w:rPr>
                <w:rFonts w:ascii="Arial" w:hAnsi="Arial" w:cs="Arial"/>
                <w:sz w:val="24"/>
                <w:szCs w:val="24"/>
                <w:lang w:val="en-US"/>
              </w:rPr>
              <w:t xml:space="preserve"> </w:t>
            </w:r>
            <w:r w:rsidRPr="00355F94">
              <w:rPr>
                <w:rFonts w:ascii="Arial" w:hAnsi="Arial" w:cs="Arial"/>
                <w:sz w:val="24"/>
                <w:szCs w:val="24"/>
                <w:lang w:val="en-US"/>
              </w:rPr>
              <w:t>Wednesday</w:t>
            </w:r>
            <w:r>
              <w:rPr>
                <w:rFonts w:ascii="Arial" w:hAnsi="Arial" w:cs="Arial"/>
                <w:sz w:val="24"/>
                <w:szCs w:val="24"/>
                <w:lang w:val="en-US"/>
              </w:rPr>
              <w:t xml:space="preserve"> and Thursday</w:t>
            </w:r>
            <w:r w:rsidRPr="00355F94">
              <w:rPr>
                <w:rFonts w:ascii="Arial" w:hAnsi="Arial" w:cs="Arial"/>
                <w:sz w:val="24"/>
                <w:szCs w:val="24"/>
                <w:lang w:val="en-US"/>
              </w:rPr>
              <w:t xml:space="preserve"> at 8-15, Tuesday at 8-18 and Friday at 8-13:  </w:t>
            </w:r>
          </w:p>
          <w:p w14:paraId="68758CD7" w14:textId="6DF56515" w:rsidR="00355F94" w:rsidRPr="00355F94" w:rsidRDefault="00355F94" w:rsidP="005C2B24">
            <w:pPr>
              <w:rPr>
                <w:rFonts w:ascii="Arial" w:hAnsi="Arial" w:cs="Arial"/>
                <w:sz w:val="24"/>
                <w:szCs w:val="24"/>
                <w:lang w:val="en-US"/>
              </w:rPr>
            </w:pPr>
            <w:r w:rsidRPr="00355F94">
              <w:rPr>
                <w:rFonts w:ascii="Arial" w:hAnsi="Arial" w:cs="Arial"/>
                <w:sz w:val="24"/>
                <w:szCs w:val="24"/>
                <w:lang w:val="en-US"/>
              </w:rPr>
              <w:t xml:space="preserve">Phone nr.: +45 69 14 14 06 </w:t>
            </w:r>
          </w:p>
          <w:p w14:paraId="712C6FFD" w14:textId="7A33D807" w:rsidR="00355F94" w:rsidRPr="00355F94" w:rsidRDefault="00355F94" w:rsidP="005C2B24">
            <w:pPr>
              <w:rPr>
                <w:rFonts w:ascii="Arial" w:hAnsi="Arial" w:cs="Arial"/>
                <w:sz w:val="24"/>
                <w:szCs w:val="24"/>
                <w:lang w:val="en-US"/>
              </w:rPr>
            </w:pPr>
            <w:r w:rsidRPr="00355F94">
              <w:rPr>
                <w:rFonts w:ascii="Arial" w:hAnsi="Arial" w:cs="Arial"/>
                <w:sz w:val="24"/>
                <w:szCs w:val="24"/>
                <w:lang w:val="en-US"/>
              </w:rPr>
              <w:t xml:space="preserve">Closing days:  www.sundhed.dk, </w:t>
            </w:r>
            <w:hyperlink r:id="rId7" w:history="1">
              <w:r w:rsidRPr="00355F94">
                <w:rPr>
                  <w:rStyle w:val="Hyperlink"/>
                  <w:rFonts w:ascii="Arial" w:hAnsi="Arial" w:cs="Arial"/>
                  <w:sz w:val="24"/>
                  <w:szCs w:val="24"/>
                  <w:lang w:val="en-US"/>
                </w:rPr>
                <w:t>https://www.sundhed.dk/borger/guides/find-behandler/?orgId=3516</w:t>
              </w:r>
            </w:hyperlink>
          </w:p>
          <w:p w14:paraId="50D13CF7" w14:textId="77777777" w:rsidR="00355F94" w:rsidRPr="00355F94" w:rsidRDefault="00355F94" w:rsidP="00355F94">
            <w:pPr>
              <w:pStyle w:val="ListParagraph"/>
              <w:numPr>
                <w:ilvl w:val="0"/>
                <w:numId w:val="1"/>
              </w:numPr>
              <w:shd w:val="clear" w:color="auto" w:fill="FFFFFF"/>
              <w:spacing w:after="240" w:line="345" w:lineRule="atLeast"/>
              <w:contextualSpacing/>
              <w:rPr>
                <w:rFonts w:ascii="Arial" w:hAnsi="Arial" w:cs="Arial"/>
                <w:sz w:val="24"/>
                <w:szCs w:val="24"/>
                <w:lang w:val="en-US"/>
              </w:rPr>
            </w:pPr>
            <w:r w:rsidRPr="00355F94">
              <w:rPr>
                <w:rFonts w:ascii="Arial" w:hAnsi="Arial" w:cs="Arial"/>
                <w:sz w:val="24"/>
                <w:szCs w:val="24"/>
                <w:u w:val="single"/>
                <w:lang w:val="en-US"/>
              </w:rPr>
              <w:t>Outside the clinics opening hours you can contact your general practitioner or doctor on call.</w:t>
            </w:r>
          </w:p>
          <w:p w14:paraId="061C9F15" w14:textId="77777777" w:rsidR="00355F94" w:rsidRPr="00355F94" w:rsidRDefault="00355F94" w:rsidP="005C2B24">
            <w:pPr>
              <w:pStyle w:val="ListParagraph"/>
              <w:shd w:val="clear" w:color="auto" w:fill="FFFFFF"/>
              <w:spacing w:after="240" w:line="345" w:lineRule="atLeast"/>
              <w:rPr>
                <w:rFonts w:ascii="Arial" w:hAnsi="Arial" w:cs="Arial"/>
                <w:sz w:val="24"/>
                <w:szCs w:val="24"/>
                <w:lang w:val="en-US"/>
              </w:rPr>
            </w:pPr>
            <w:r w:rsidRPr="00355F94">
              <w:rPr>
                <w:rFonts w:ascii="Arial" w:hAnsi="Arial" w:cs="Arial"/>
                <w:sz w:val="24"/>
                <w:szCs w:val="24"/>
                <w:lang w:val="en-US"/>
              </w:rPr>
              <w:t xml:space="preserve">Doc. on call: </w:t>
            </w:r>
            <w:r w:rsidRPr="00355F94">
              <w:rPr>
                <w:rFonts w:ascii="Arial" w:eastAsia="Times New Roman" w:hAnsi="Arial" w:cs="Arial"/>
                <w:color w:val="333333"/>
                <w:sz w:val="24"/>
                <w:szCs w:val="24"/>
                <w:lang w:val="en-US" w:eastAsia="da-DK"/>
              </w:rPr>
              <w:t xml:space="preserve">Region Syd: phone. +45 70 11 07 07. Region </w:t>
            </w:r>
            <w:proofErr w:type="spellStart"/>
            <w:r w:rsidRPr="00355F94">
              <w:rPr>
                <w:rFonts w:ascii="Arial" w:eastAsia="Times New Roman" w:hAnsi="Arial" w:cs="Arial"/>
                <w:color w:val="333333"/>
                <w:sz w:val="24"/>
                <w:szCs w:val="24"/>
                <w:lang w:val="en-US" w:eastAsia="da-DK"/>
              </w:rPr>
              <w:t>Midt</w:t>
            </w:r>
            <w:proofErr w:type="spellEnd"/>
            <w:r w:rsidRPr="00355F94">
              <w:rPr>
                <w:rFonts w:ascii="Arial" w:eastAsia="Times New Roman" w:hAnsi="Arial" w:cs="Arial"/>
                <w:color w:val="333333"/>
                <w:sz w:val="24"/>
                <w:szCs w:val="24"/>
                <w:lang w:val="en-US" w:eastAsia="da-DK"/>
              </w:rPr>
              <w:t>: phone. +45 70 11 31 31</w:t>
            </w:r>
          </w:p>
        </w:tc>
      </w:tr>
    </w:tbl>
    <w:p w14:paraId="137105C7" w14:textId="77777777" w:rsidR="00355F94" w:rsidRDefault="00355F94" w:rsidP="00355F94">
      <w:pPr>
        <w:shd w:val="clear" w:color="auto" w:fill="FFFFFF"/>
        <w:spacing w:after="240" w:line="345" w:lineRule="atLeast"/>
        <w:contextualSpacing/>
        <w:rPr>
          <w:rFonts w:ascii="Arial" w:eastAsia="Times New Roman" w:hAnsi="Arial" w:cs="Arial"/>
          <w:b/>
          <w:color w:val="333333"/>
          <w:sz w:val="24"/>
          <w:szCs w:val="24"/>
          <w:lang w:val="en-US" w:eastAsia="da-DK"/>
        </w:rPr>
      </w:pPr>
      <w:r w:rsidRPr="00355F94">
        <w:rPr>
          <w:rFonts w:ascii="Arial" w:eastAsia="Times New Roman" w:hAnsi="Arial" w:cs="Arial"/>
          <w:b/>
          <w:color w:val="333333"/>
          <w:sz w:val="24"/>
          <w:szCs w:val="24"/>
          <w:lang w:val="en-US" w:eastAsia="da-DK"/>
        </w:rPr>
        <w:t>Sick Leave</w:t>
      </w:r>
    </w:p>
    <w:p w14:paraId="313EB53C" w14:textId="40478974" w:rsidR="00355F94" w:rsidRPr="00355F94" w:rsidRDefault="00355F94" w:rsidP="00355F94">
      <w:pPr>
        <w:shd w:val="clear" w:color="auto" w:fill="FFFFFF"/>
        <w:spacing w:after="240" w:line="345" w:lineRule="atLeast"/>
        <w:contextualSpacing/>
        <w:rPr>
          <w:rFonts w:ascii="Arial" w:eastAsia="Times New Roman" w:hAnsi="Arial" w:cs="Arial"/>
          <w:b/>
          <w:color w:val="333333"/>
          <w:sz w:val="24"/>
          <w:szCs w:val="24"/>
          <w:lang w:val="en-US" w:eastAsia="da-DK"/>
        </w:rPr>
      </w:pPr>
      <w:r w:rsidRPr="00355F94">
        <w:rPr>
          <w:rFonts w:ascii="Arial" w:eastAsia="Times New Roman" w:hAnsi="Arial" w:cs="Arial"/>
          <w:color w:val="333333"/>
          <w:sz w:val="24"/>
          <w:szCs w:val="24"/>
          <w:lang w:val="en-US" w:eastAsia="da-DK"/>
        </w:rPr>
        <w:t xml:space="preserve">The need for a sick leave is individually. You can´t work day 3. Many women need a few days off work. </w:t>
      </w:r>
    </w:p>
    <w:p w14:paraId="221A22BC" w14:textId="77777777" w:rsidR="00355F94" w:rsidRDefault="00355F94" w:rsidP="00355F94">
      <w:pPr>
        <w:shd w:val="clear" w:color="auto" w:fill="FFFFFF"/>
        <w:spacing w:before="240" w:after="48" w:line="240" w:lineRule="auto"/>
        <w:contextualSpacing/>
        <w:outlineLvl w:val="2"/>
        <w:rPr>
          <w:rFonts w:ascii="Arial" w:eastAsia="Times New Roman" w:hAnsi="Arial" w:cs="Arial"/>
          <w:b/>
          <w:color w:val="333333"/>
          <w:sz w:val="24"/>
          <w:szCs w:val="24"/>
          <w:lang w:val="en-US" w:eastAsia="da-DK"/>
        </w:rPr>
      </w:pPr>
      <w:r w:rsidRPr="00355F94">
        <w:rPr>
          <w:rFonts w:ascii="Arial" w:eastAsia="Times New Roman" w:hAnsi="Arial" w:cs="Arial"/>
          <w:b/>
          <w:color w:val="333333"/>
          <w:sz w:val="24"/>
          <w:szCs w:val="24"/>
          <w:lang w:val="en-US" w:eastAsia="da-DK"/>
        </w:rPr>
        <w:t>After the abortion</w:t>
      </w:r>
    </w:p>
    <w:p w14:paraId="2FE721E1" w14:textId="33D8E01A" w:rsidR="00355F94" w:rsidRPr="00355F94" w:rsidRDefault="00355F94" w:rsidP="00355F94">
      <w:pPr>
        <w:shd w:val="clear" w:color="auto" w:fill="FFFFFF"/>
        <w:spacing w:before="240" w:after="48" w:line="240" w:lineRule="auto"/>
        <w:contextualSpacing/>
        <w:outlineLvl w:val="2"/>
        <w:rPr>
          <w:rFonts w:ascii="Arial" w:eastAsia="Times New Roman" w:hAnsi="Arial" w:cs="Arial"/>
          <w:b/>
          <w:color w:val="333333"/>
          <w:sz w:val="24"/>
          <w:szCs w:val="24"/>
          <w:lang w:val="en-US" w:eastAsia="da-DK"/>
        </w:rPr>
      </w:pPr>
      <w:r w:rsidRPr="00355F94">
        <w:rPr>
          <w:rFonts w:ascii="Arial" w:eastAsia="Times New Roman" w:hAnsi="Arial" w:cs="Arial"/>
          <w:color w:val="333333"/>
          <w:sz w:val="24"/>
          <w:szCs w:val="24"/>
          <w:u w:val="single"/>
          <w:lang w:val="en-US" w:eastAsia="da-DK"/>
        </w:rPr>
        <w:t>Bleeding:</w:t>
      </w:r>
      <w:r w:rsidRPr="00355F94">
        <w:rPr>
          <w:rFonts w:ascii="Arial" w:eastAsia="Times New Roman" w:hAnsi="Arial" w:cs="Arial"/>
          <w:color w:val="333333"/>
          <w:sz w:val="24"/>
          <w:szCs w:val="24"/>
          <w:lang w:val="en-US" w:eastAsia="da-DK"/>
        </w:rPr>
        <w:t xml:space="preserve"> It is normal to bleed as much as a heavy period for up to one week. You might have some bleeding for 3 weeks in total. </w:t>
      </w:r>
    </w:p>
    <w:p w14:paraId="510B9326" w14:textId="77777777" w:rsidR="00355F94" w:rsidRPr="00355F94" w:rsidRDefault="00355F94" w:rsidP="00355F94">
      <w:pPr>
        <w:shd w:val="clear" w:color="auto" w:fill="FFFFFF"/>
        <w:spacing w:before="240" w:after="48" w:line="240" w:lineRule="auto"/>
        <w:outlineLvl w:val="2"/>
        <w:rPr>
          <w:rFonts w:ascii="Arial" w:eastAsia="Times New Roman" w:hAnsi="Arial" w:cs="Arial"/>
          <w:color w:val="333333"/>
          <w:sz w:val="24"/>
          <w:szCs w:val="24"/>
          <w:lang w:val="en-US" w:eastAsia="da-DK"/>
        </w:rPr>
      </w:pPr>
      <w:r w:rsidRPr="00355F94">
        <w:rPr>
          <w:rFonts w:ascii="Arial" w:eastAsia="Times New Roman" w:hAnsi="Arial" w:cs="Arial"/>
          <w:color w:val="333333"/>
          <w:sz w:val="24"/>
          <w:szCs w:val="24"/>
          <w:u w:val="single"/>
          <w:lang w:val="en-US" w:eastAsia="da-DK"/>
        </w:rPr>
        <w:t>No bleeding:</w:t>
      </w:r>
      <w:r w:rsidRPr="00355F94">
        <w:rPr>
          <w:rFonts w:ascii="Arial" w:eastAsia="Times New Roman" w:hAnsi="Arial" w:cs="Arial"/>
          <w:color w:val="333333"/>
          <w:sz w:val="24"/>
          <w:szCs w:val="24"/>
          <w:lang w:val="en-US" w:eastAsia="da-DK"/>
        </w:rPr>
        <w:t xml:space="preserve"> If you don´t bleed within 3 days from the abortion please contact the clinic for an extra </w:t>
      </w:r>
      <w:proofErr w:type="spellStart"/>
      <w:r w:rsidRPr="00355F94">
        <w:rPr>
          <w:rFonts w:ascii="Arial" w:eastAsia="Times New Roman" w:hAnsi="Arial" w:cs="Arial"/>
          <w:color w:val="333333"/>
          <w:sz w:val="24"/>
          <w:szCs w:val="24"/>
          <w:lang w:val="en-US" w:eastAsia="da-DK"/>
        </w:rPr>
        <w:t>controle</w:t>
      </w:r>
      <w:proofErr w:type="spellEnd"/>
      <w:r w:rsidRPr="00355F94">
        <w:rPr>
          <w:rFonts w:ascii="Arial" w:eastAsia="Times New Roman" w:hAnsi="Arial" w:cs="Arial"/>
          <w:color w:val="333333"/>
          <w:sz w:val="24"/>
          <w:szCs w:val="24"/>
          <w:lang w:val="en-US" w:eastAsia="da-DK"/>
        </w:rPr>
        <w:t xml:space="preserve">. </w:t>
      </w:r>
    </w:p>
    <w:p w14:paraId="4418ED8C" w14:textId="77777777" w:rsidR="00355F94" w:rsidRPr="00355F94" w:rsidRDefault="00355F94" w:rsidP="00355F94">
      <w:pPr>
        <w:shd w:val="clear" w:color="auto" w:fill="FFFFFF"/>
        <w:spacing w:before="240" w:after="48" w:line="240" w:lineRule="auto"/>
        <w:outlineLvl w:val="2"/>
        <w:rPr>
          <w:rFonts w:ascii="Arial" w:eastAsia="Times New Roman" w:hAnsi="Arial" w:cs="Arial"/>
          <w:color w:val="333333"/>
          <w:sz w:val="24"/>
          <w:szCs w:val="24"/>
          <w:lang w:val="en-US" w:eastAsia="da-DK"/>
        </w:rPr>
      </w:pPr>
      <w:r w:rsidRPr="00355F94">
        <w:rPr>
          <w:rFonts w:ascii="Arial" w:eastAsia="Times New Roman" w:hAnsi="Arial" w:cs="Arial"/>
          <w:color w:val="333333"/>
          <w:sz w:val="24"/>
          <w:szCs w:val="24"/>
          <w:u w:val="single"/>
          <w:lang w:val="en-US" w:eastAsia="da-DK"/>
        </w:rPr>
        <w:t>Infection:</w:t>
      </w:r>
      <w:r w:rsidRPr="00355F94">
        <w:rPr>
          <w:rFonts w:ascii="Arial" w:eastAsia="Times New Roman" w:hAnsi="Arial" w:cs="Arial"/>
          <w:color w:val="333333"/>
          <w:sz w:val="24"/>
          <w:szCs w:val="24"/>
          <w:lang w:val="en-US" w:eastAsia="da-DK"/>
        </w:rPr>
        <w:t xml:space="preserve"> Preventive measures while bleeding / 2 weeks;</w:t>
      </w:r>
    </w:p>
    <w:p w14:paraId="0B5DFE69" w14:textId="77777777" w:rsidR="00355F94" w:rsidRPr="00355F94" w:rsidRDefault="00355F94" w:rsidP="00355F94">
      <w:pPr>
        <w:pStyle w:val="ListParagraph"/>
        <w:widowControl/>
        <w:numPr>
          <w:ilvl w:val="0"/>
          <w:numId w:val="2"/>
        </w:numPr>
        <w:shd w:val="clear" w:color="auto" w:fill="FFFFFF"/>
        <w:autoSpaceDE/>
        <w:autoSpaceDN/>
        <w:spacing w:before="240" w:after="48"/>
        <w:contextualSpacing/>
        <w:outlineLvl w:val="2"/>
        <w:rPr>
          <w:rFonts w:ascii="Arial" w:eastAsia="Times New Roman" w:hAnsi="Arial" w:cs="Arial"/>
          <w:color w:val="333333"/>
          <w:sz w:val="24"/>
          <w:szCs w:val="24"/>
          <w:lang w:val="en-US" w:eastAsia="da-DK"/>
        </w:rPr>
      </w:pPr>
      <w:proofErr w:type="spellStart"/>
      <w:r w:rsidRPr="00355F94">
        <w:rPr>
          <w:rFonts w:ascii="Arial" w:eastAsia="Times New Roman" w:hAnsi="Arial" w:cs="Arial"/>
          <w:color w:val="333333"/>
          <w:sz w:val="24"/>
          <w:szCs w:val="24"/>
          <w:lang w:val="en-US" w:eastAsia="da-DK"/>
        </w:rPr>
        <w:t>avoide</w:t>
      </w:r>
      <w:proofErr w:type="spellEnd"/>
      <w:r w:rsidRPr="00355F94">
        <w:rPr>
          <w:rFonts w:ascii="Arial" w:eastAsia="Times New Roman" w:hAnsi="Arial" w:cs="Arial"/>
          <w:color w:val="333333"/>
          <w:sz w:val="24"/>
          <w:szCs w:val="24"/>
          <w:lang w:val="en-US" w:eastAsia="da-DK"/>
        </w:rPr>
        <w:t xml:space="preserve"> </w:t>
      </w:r>
      <w:proofErr w:type="spellStart"/>
      <w:r w:rsidRPr="00355F94">
        <w:rPr>
          <w:rFonts w:ascii="Arial" w:eastAsia="Times New Roman" w:hAnsi="Arial" w:cs="Arial"/>
          <w:color w:val="333333"/>
          <w:sz w:val="24"/>
          <w:szCs w:val="24"/>
          <w:lang w:val="en-US" w:eastAsia="da-DK"/>
        </w:rPr>
        <w:t>intercause</w:t>
      </w:r>
      <w:proofErr w:type="spellEnd"/>
      <w:r w:rsidRPr="00355F94">
        <w:rPr>
          <w:rFonts w:ascii="Arial" w:eastAsia="Times New Roman" w:hAnsi="Arial" w:cs="Arial"/>
          <w:color w:val="333333"/>
          <w:sz w:val="24"/>
          <w:szCs w:val="24"/>
          <w:lang w:val="en-US" w:eastAsia="da-DK"/>
        </w:rPr>
        <w:t xml:space="preserve"> / use a condom</w:t>
      </w:r>
    </w:p>
    <w:p w14:paraId="2FF5C0DC" w14:textId="77777777" w:rsidR="00355F94" w:rsidRPr="00355F94" w:rsidRDefault="00355F94" w:rsidP="00355F94">
      <w:pPr>
        <w:pStyle w:val="ListParagraph"/>
        <w:widowControl/>
        <w:numPr>
          <w:ilvl w:val="0"/>
          <w:numId w:val="2"/>
        </w:numPr>
        <w:shd w:val="clear" w:color="auto" w:fill="FFFFFF"/>
        <w:autoSpaceDE/>
        <w:autoSpaceDN/>
        <w:spacing w:before="240" w:after="48"/>
        <w:contextualSpacing/>
        <w:outlineLvl w:val="2"/>
        <w:rPr>
          <w:rFonts w:ascii="Arial" w:eastAsia="Times New Roman" w:hAnsi="Arial" w:cs="Arial"/>
          <w:color w:val="333333"/>
          <w:sz w:val="24"/>
          <w:szCs w:val="24"/>
          <w:lang w:val="en-US" w:eastAsia="da-DK"/>
        </w:rPr>
      </w:pPr>
      <w:r w:rsidRPr="00355F94">
        <w:rPr>
          <w:rFonts w:ascii="Arial" w:eastAsia="Times New Roman" w:hAnsi="Arial" w:cs="Arial"/>
          <w:color w:val="333333"/>
          <w:sz w:val="24"/>
          <w:szCs w:val="24"/>
          <w:lang w:val="en-US" w:eastAsia="da-DK"/>
        </w:rPr>
        <w:t xml:space="preserve">avoid bathtub, swimming etc. </w:t>
      </w:r>
    </w:p>
    <w:p w14:paraId="01F4930A" w14:textId="77777777" w:rsidR="00355F94" w:rsidRPr="00355F94" w:rsidRDefault="00355F94" w:rsidP="00355F94">
      <w:pPr>
        <w:pStyle w:val="ListParagraph"/>
        <w:widowControl/>
        <w:numPr>
          <w:ilvl w:val="0"/>
          <w:numId w:val="2"/>
        </w:numPr>
        <w:shd w:val="clear" w:color="auto" w:fill="FFFFFF"/>
        <w:autoSpaceDE/>
        <w:autoSpaceDN/>
        <w:spacing w:before="240" w:after="48"/>
        <w:contextualSpacing/>
        <w:outlineLvl w:val="2"/>
        <w:rPr>
          <w:rFonts w:ascii="Arial" w:eastAsia="Times New Roman" w:hAnsi="Arial" w:cs="Arial"/>
          <w:color w:val="333333"/>
          <w:sz w:val="24"/>
          <w:szCs w:val="24"/>
          <w:lang w:val="en-US" w:eastAsia="da-DK"/>
        </w:rPr>
      </w:pPr>
      <w:r w:rsidRPr="00355F94">
        <w:rPr>
          <w:rFonts w:ascii="Arial" w:eastAsia="Times New Roman" w:hAnsi="Arial" w:cs="Arial"/>
          <w:color w:val="333333"/>
          <w:sz w:val="24"/>
          <w:szCs w:val="24"/>
          <w:lang w:val="en-US" w:eastAsia="da-DK"/>
        </w:rPr>
        <w:t>use of tampon or menstrual cup</w:t>
      </w:r>
    </w:p>
    <w:p w14:paraId="50A1FE1F" w14:textId="5FB33F3E" w:rsidR="00355F94" w:rsidRDefault="00355F94" w:rsidP="00355F94">
      <w:pPr>
        <w:shd w:val="clear" w:color="auto" w:fill="FFFFFF"/>
        <w:spacing w:before="240" w:after="48" w:line="240" w:lineRule="auto"/>
        <w:outlineLvl w:val="2"/>
        <w:rPr>
          <w:rFonts w:ascii="Arial" w:eastAsia="Times New Roman" w:hAnsi="Arial" w:cs="Arial"/>
          <w:color w:val="333333"/>
          <w:sz w:val="24"/>
          <w:szCs w:val="24"/>
          <w:lang w:val="en-US" w:eastAsia="da-DK"/>
        </w:rPr>
      </w:pPr>
      <w:r w:rsidRPr="00355F94">
        <w:rPr>
          <w:rFonts w:ascii="Arial" w:eastAsia="Times New Roman" w:hAnsi="Arial" w:cs="Arial"/>
          <w:color w:val="333333"/>
          <w:sz w:val="24"/>
          <w:szCs w:val="24"/>
          <w:u w:val="single"/>
          <w:lang w:val="en-US" w:eastAsia="da-DK"/>
        </w:rPr>
        <w:t>Attention:</w:t>
      </w:r>
      <w:r w:rsidRPr="00355F94">
        <w:rPr>
          <w:rFonts w:ascii="Arial" w:eastAsia="Times New Roman" w:hAnsi="Arial" w:cs="Arial"/>
          <w:color w:val="333333"/>
          <w:sz w:val="24"/>
          <w:szCs w:val="24"/>
          <w:lang w:val="en-US" w:eastAsia="da-DK"/>
        </w:rPr>
        <w:t xml:space="preserve"> Seek medical aid if you have signs of severe bleeding or infection (severe pain, fever, abnormal / really smelly discharge).</w:t>
      </w:r>
    </w:p>
    <w:p w14:paraId="76BBDC97" w14:textId="77777777" w:rsidR="00470B17" w:rsidRPr="00355F94" w:rsidRDefault="00470B17" w:rsidP="00355F94">
      <w:pPr>
        <w:shd w:val="clear" w:color="auto" w:fill="FFFFFF"/>
        <w:spacing w:before="240" w:after="48" w:line="240" w:lineRule="auto"/>
        <w:outlineLvl w:val="2"/>
        <w:rPr>
          <w:rFonts w:ascii="Arial" w:eastAsia="Times New Roman" w:hAnsi="Arial" w:cs="Arial"/>
          <w:color w:val="333333"/>
          <w:sz w:val="24"/>
          <w:szCs w:val="24"/>
          <w:lang w:val="en-US" w:eastAsia="da-DK"/>
        </w:rPr>
      </w:pPr>
    </w:p>
    <w:p w14:paraId="719ED6DB" w14:textId="77777777" w:rsidR="00355F94" w:rsidRPr="00355F94" w:rsidRDefault="00355F94" w:rsidP="00355F94">
      <w:pPr>
        <w:contextualSpacing/>
        <w:rPr>
          <w:rFonts w:ascii="Arial" w:hAnsi="Arial" w:cs="Arial"/>
          <w:sz w:val="24"/>
          <w:szCs w:val="24"/>
          <w:lang w:val="en-US"/>
        </w:rPr>
      </w:pPr>
      <w:proofErr w:type="spellStart"/>
      <w:r w:rsidRPr="00355F94">
        <w:rPr>
          <w:rFonts w:ascii="Arial" w:hAnsi="Arial" w:cs="Arial"/>
          <w:b/>
          <w:sz w:val="24"/>
          <w:szCs w:val="24"/>
          <w:lang w:val="en-US"/>
        </w:rPr>
        <w:t>Controle</w:t>
      </w:r>
      <w:proofErr w:type="spellEnd"/>
      <w:r w:rsidRPr="00355F94">
        <w:rPr>
          <w:rFonts w:ascii="Arial" w:hAnsi="Arial" w:cs="Arial"/>
          <w:sz w:val="24"/>
          <w:szCs w:val="24"/>
          <w:lang w:val="en-US"/>
        </w:rPr>
        <w:t xml:space="preserve">: </w:t>
      </w:r>
    </w:p>
    <w:p w14:paraId="75A58977" w14:textId="77777777" w:rsidR="00355F94" w:rsidRDefault="00355F94" w:rsidP="00355F94">
      <w:pPr>
        <w:contextualSpacing/>
        <w:rPr>
          <w:rFonts w:ascii="Arial" w:hAnsi="Arial" w:cs="Arial"/>
          <w:sz w:val="24"/>
          <w:szCs w:val="24"/>
          <w:lang w:val="en-US"/>
        </w:rPr>
      </w:pPr>
      <w:r w:rsidRPr="00355F94">
        <w:rPr>
          <w:rFonts w:ascii="Arial" w:hAnsi="Arial" w:cs="Arial"/>
          <w:sz w:val="24"/>
          <w:szCs w:val="24"/>
          <w:lang w:val="en-US"/>
        </w:rPr>
        <w:t xml:space="preserve">After approximately 14 days you will receive an ultrasound scan securing that the abortion is successful. Less than 5 % needs extra treatment / evacuation either medically or by surgery. </w:t>
      </w:r>
    </w:p>
    <w:p w14:paraId="65481881" w14:textId="77777777" w:rsidR="00470B17" w:rsidRPr="00355F94" w:rsidRDefault="00470B17" w:rsidP="00355F94">
      <w:pPr>
        <w:contextualSpacing/>
        <w:rPr>
          <w:rFonts w:ascii="Arial" w:hAnsi="Arial" w:cs="Arial"/>
          <w:sz w:val="24"/>
          <w:szCs w:val="24"/>
          <w:lang w:val="en-US"/>
        </w:rPr>
      </w:pPr>
    </w:p>
    <w:p w14:paraId="6A978873" w14:textId="77777777" w:rsidR="00355F94" w:rsidRPr="00355F94" w:rsidRDefault="00355F94" w:rsidP="00355F94">
      <w:pPr>
        <w:contextualSpacing/>
        <w:rPr>
          <w:rFonts w:ascii="Arial" w:hAnsi="Arial" w:cs="Arial"/>
          <w:b/>
          <w:sz w:val="24"/>
          <w:szCs w:val="24"/>
          <w:lang w:val="en-US"/>
        </w:rPr>
      </w:pPr>
      <w:r w:rsidRPr="00355F94">
        <w:rPr>
          <w:rFonts w:ascii="Arial" w:hAnsi="Arial" w:cs="Arial"/>
          <w:b/>
          <w:sz w:val="24"/>
          <w:szCs w:val="24"/>
          <w:lang w:val="en-US"/>
        </w:rPr>
        <w:t xml:space="preserve">Contraceptives: </w:t>
      </w:r>
    </w:p>
    <w:p w14:paraId="625694E1" w14:textId="200A8D36" w:rsidR="00355F94" w:rsidRPr="00470B17" w:rsidRDefault="00355F94" w:rsidP="00247696">
      <w:pPr>
        <w:contextualSpacing/>
        <w:rPr>
          <w:rFonts w:ascii="Arial" w:hAnsi="Arial" w:cs="Arial"/>
          <w:sz w:val="24"/>
          <w:szCs w:val="24"/>
          <w:lang w:val="en-US"/>
        </w:rPr>
      </w:pPr>
      <w:r w:rsidRPr="00355F94">
        <w:rPr>
          <w:rFonts w:ascii="Arial" w:hAnsi="Arial" w:cs="Arial"/>
          <w:sz w:val="24"/>
          <w:szCs w:val="24"/>
          <w:lang w:val="en-US"/>
        </w:rPr>
        <w:t xml:space="preserve">Be aware of a plan for future contraceptives. We will talk to you about this. </w:t>
      </w:r>
      <w:r w:rsidR="00470B17" w:rsidRPr="00355F94">
        <w:rPr>
          <w:rFonts w:ascii="Arial" w:eastAsia="Times New Roman" w:hAnsi="Arial" w:cs="Arial"/>
          <w:color w:val="333333"/>
          <w:sz w:val="24"/>
          <w:szCs w:val="24"/>
          <w:lang w:val="en-US" w:eastAsia="da-DK"/>
        </w:rPr>
        <w:t>If you are planned to use oral contraceptives you can start day 3.</w:t>
      </w:r>
    </w:p>
    <w:sectPr w:rsidR="00355F94" w:rsidRPr="00470B17" w:rsidSect="00932F27">
      <w:headerReference w:type="default" r:id="rId8"/>
      <w:type w:val="continuous"/>
      <w:pgSz w:w="12240" w:h="15840"/>
      <w:pgMar w:top="1701" w:right="1134" w:bottom="1701" w:left="1134" w:header="708" w:footer="70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044E73" w14:textId="77777777" w:rsidR="00FF7105" w:rsidRDefault="00FF7105" w:rsidP="00C9301F">
      <w:r>
        <w:separator/>
      </w:r>
    </w:p>
  </w:endnote>
  <w:endnote w:type="continuationSeparator" w:id="0">
    <w:p w14:paraId="2497D00C" w14:textId="77777777" w:rsidR="00FF7105" w:rsidRDefault="00FF7105" w:rsidP="00C930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04DF29" w14:textId="77777777" w:rsidR="00FF7105" w:rsidRDefault="00FF7105" w:rsidP="00C9301F">
      <w:r>
        <w:separator/>
      </w:r>
    </w:p>
  </w:footnote>
  <w:footnote w:type="continuationSeparator" w:id="0">
    <w:p w14:paraId="6F02E8EF" w14:textId="77777777" w:rsidR="00FF7105" w:rsidRDefault="00FF7105" w:rsidP="00C930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BF5CF0" w14:textId="77777777" w:rsidR="00FF71C6" w:rsidRDefault="00FF71C6" w:rsidP="008F5748">
    <w:pPr>
      <w:spacing w:before="1"/>
      <w:ind w:left="1321"/>
    </w:pPr>
    <w:r w:rsidRPr="008F5748">
      <w:rPr>
        <w:rFonts w:ascii="Arial" w:hAnsi="Arial" w:cs="Arial"/>
        <w:noProof/>
      </w:rPr>
      <mc:AlternateContent>
        <mc:Choice Requires="wps">
          <w:drawing>
            <wp:anchor distT="0" distB="0" distL="0" distR="0" simplePos="0" relativeHeight="251669504" behindDoc="0" locked="0" layoutInCell="1" allowOverlap="1" wp14:anchorId="4AA9D68C" wp14:editId="70988B94">
              <wp:simplePos x="0" y="0"/>
              <wp:positionH relativeFrom="page">
                <wp:align>right</wp:align>
              </wp:positionH>
              <wp:positionV relativeFrom="page">
                <wp:posOffset>27526</wp:posOffset>
              </wp:positionV>
              <wp:extent cx="5972810" cy="216535"/>
              <wp:effectExtent l="0" t="0" r="8890" b="0"/>
              <wp:wrapNone/>
              <wp:docPr id="1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2810" cy="216535"/>
                      </a:xfrm>
                      <a:custGeom>
                        <a:avLst/>
                        <a:gdLst/>
                        <a:ahLst/>
                        <a:cxnLst/>
                        <a:rect l="l" t="t" r="r" b="b"/>
                        <a:pathLst>
                          <a:path w="5972810" h="216535">
                            <a:moveTo>
                              <a:pt x="5972403" y="0"/>
                            </a:moveTo>
                            <a:lnTo>
                              <a:pt x="0" y="0"/>
                            </a:lnTo>
                            <a:lnTo>
                              <a:pt x="0" y="216001"/>
                            </a:lnTo>
                            <a:lnTo>
                              <a:pt x="5972403" y="216001"/>
                            </a:lnTo>
                            <a:lnTo>
                              <a:pt x="5972403" y="0"/>
                            </a:lnTo>
                            <a:close/>
                          </a:path>
                        </a:pathLst>
                      </a:custGeom>
                      <a:solidFill>
                        <a:srgbClr val="C5CDBE"/>
                      </a:solidFill>
                    </wps:spPr>
                    <wps:bodyPr wrap="square" lIns="0" tIns="0" rIns="0" bIns="0" rtlCol="0">
                      <a:prstTxWarp prst="textNoShape">
                        <a:avLst/>
                      </a:prstTxWarp>
                      <a:noAutofit/>
                    </wps:bodyPr>
                  </wps:wsp>
                </a:graphicData>
              </a:graphic>
            </wp:anchor>
          </w:drawing>
        </mc:Choice>
        <mc:Fallback>
          <w:pict>
            <v:shape w14:anchorId="1C976BA4" id="Graphic 4" o:spid="_x0000_s1026" style="position:absolute;margin-left:419.1pt;margin-top:2.15pt;width:470.3pt;height:17.05pt;z-index:251669504;visibility:visible;mso-wrap-style:square;mso-wrap-distance-left:0;mso-wrap-distance-top:0;mso-wrap-distance-right:0;mso-wrap-distance-bottom:0;mso-position-horizontal:right;mso-position-horizontal-relative:page;mso-position-vertical:absolute;mso-position-vertical-relative:page;v-text-anchor:top" coordsize="5972810,216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" path="m5972403,l,,,216001r5972403,l5972403,xe" fillcolor="#c5cdbe" stroked="f">
              <v:path arrowok="t"/>
              <w10:wrap anchorx="page" anchory="page"/>
            </v:shape>
          </w:pict>
        </mc:Fallback>
      </mc:AlternateContent>
    </w:r>
  </w:p>
  <w:p w14:paraId="3D5D4E09" w14:textId="77777777" w:rsidR="00FF71C6" w:rsidRDefault="00FF71C6" w:rsidP="008F5748">
    <w:pPr>
      <w:spacing w:before="1"/>
      <w:ind w:left="1321"/>
    </w:pPr>
  </w:p>
  <w:p w14:paraId="3F878A02" w14:textId="2875795E" w:rsidR="00FF71C6" w:rsidRPr="00BE56A0" w:rsidRDefault="00FF71C6" w:rsidP="00EC2BBE">
    <w:pPr>
      <w:spacing w:before="1"/>
      <w:ind w:left="1440" w:firstLine="720"/>
      <w:rPr>
        <w:rFonts w:ascii="Arial" w:hAnsi="Arial"/>
        <w:sz w:val="41"/>
      </w:rPr>
    </w:pPr>
    <w:r>
      <w:rPr>
        <w:noProof/>
      </w:rPr>
      <mc:AlternateContent>
        <mc:Choice Requires="wps">
          <w:drawing>
            <wp:anchor distT="0" distB="0" distL="0" distR="0" simplePos="0" relativeHeight="251667456" behindDoc="0" locked="1" layoutInCell="1" allowOverlap="0" wp14:anchorId="272F9AFD" wp14:editId="685996E0">
              <wp:simplePos x="0" y="0"/>
              <wp:positionH relativeFrom="page">
                <wp:posOffset>174625</wp:posOffset>
              </wp:positionH>
              <wp:positionV relativeFrom="page">
                <wp:posOffset>353060</wp:posOffset>
              </wp:positionV>
              <wp:extent cx="1562100" cy="1316990"/>
              <wp:effectExtent l="0" t="0" r="0" b="0"/>
              <wp:wrapNone/>
              <wp:docPr id="1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62100" cy="1316990"/>
                      </a:xfrm>
                      <a:custGeom>
                        <a:avLst/>
                        <a:gdLst/>
                        <a:ahLst/>
                        <a:cxnLst/>
                        <a:rect l="l" t="t" r="r" b="b"/>
                        <a:pathLst>
                          <a:path w="1560830" h="1316355">
                            <a:moveTo>
                              <a:pt x="459282" y="169481"/>
                            </a:moveTo>
                            <a:lnTo>
                              <a:pt x="459244" y="160591"/>
                            </a:lnTo>
                            <a:lnTo>
                              <a:pt x="458939" y="156781"/>
                            </a:lnTo>
                            <a:lnTo>
                              <a:pt x="458838" y="155511"/>
                            </a:lnTo>
                            <a:lnTo>
                              <a:pt x="457860" y="150431"/>
                            </a:lnTo>
                            <a:lnTo>
                              <a:pt x="456184" y="145351"/>
                            </a:lnTo>
                            <a:lnTo>
                              <a:pt x="455383" y="142811"/>
                            </a:lnTo>
                            <a:lnTo>
                              <a:pt x="454380" y="140271"/>
                            </a:lnTo>
                            <a:lnTo>
                              <a:pt x="453301" y="137731"/>
                            </a:lnTo>
                            <a:lnTo>
                              <a:pt x="452183" y="135191"/>
                            </a:lnTo>
                            <a:lnTo>
                              <a:pt x="451548" y="133921"/>
                            </a:lnTo>
                            <a:lnTo>
                              <a:pt x="450951" y="132651"/>
                            </a:lnTo>
                            <a:lnTo>
                              <a:pt x="449313" y="130111"/>
                            </a:lnTo>
                            <a:lnTo>
                              <a:pt x="447548" y="127571"/>
                            </a:lnTo>
                            <a:lnTo>
                              <a:pt x="445871" y="125031"/>
                            </a:lnTo>
                            <a:lnTo>
                              <a:pt x="444119" y="122491"/>
                            </a:lnTo>
                            <a:lnTo>
                              <a:pt x="442099" y="119951"/>
                            </a:lnTo>
                            <a:lnTo>
                              <a:pt x="441236" y="118681"/>
                            </a:lnTo>
                            <a:lnTo>
                              <a:pt x="439966" y="117411"/>
                            </a:lnTo>
                            <a:lnTo>
                              <a:pt x="439521" y="116141"/>
                            </a:lnTo>
                            <a:lnTo>
                              <a:pt x="438213" y="114871"/>
                            </a:lnTo>
                            <a:lnTo>
                              <a:pt x="435724" y="112331"/>
                            </a:lnTo>
                            <a:lnTo>
                              <a:pt x="433158" y="109791"/>
                            </a:lnTo>
                            <a:lnTo>
                              <a:pt x="432663" y="109791"/>
                            </a:lnTo>
                            <a:lnTo>
                              <a:pt x="431241" y="108521"/>
                            </a:lnTo>
                            <a:lnTo>
                              <a:pt x="429285" y="105981"/>
                            </a:lnTo>
                            <a:lnTo>
                              <a:pt x="423227" y="100901"/>
                            </a:lnTo>
                            <a:lnTo>
                              <a:pt x="416902" y="97091"/>
                            </a:lnTo>
                            <a:lnTo>
                              <a:pt x="410362" y="92011"/>
                            </a:lnTo>
                            <a:lnTo>
                              <a:pt x="403656" y="88201"/>
                            </a:lnTo>
                            <a:lnTo>
                              <a:pt x="396786" y="85661"/>
                            </a:lnTo>
                            <a:lnTo>
                              <a:pt x="389788" y="81851"/>
                            </a:lnTo>
                            <a:lnTo>
                              <a:pt x="382676" y="79311"/>
                            </a:lnTo>
                            <a:lnTo>
                              <a:pt x="375475" y="75501"/>
                            </a:lnTo>
                            <a:lnTo>
                              <a:pt x="365760" y="72961"/>
                            </a:lnTo>
                            <a:lnTo>
                              <a:pt x="355917" y="69151"/>
                            </a:lnTo>
                            <a:lnTo>
                              <a:pt x="350951" y="67881"/>
                            </a:lnTo>
                            <a:lnTo>
                              <a:pt x="340969" y="66611"/>
                            </a:lnTo>
                            <a:lnTo>
                              <a:pt x="325869" y="62801"/>
                            </a:lnTo>
                            <a:lnTo>
                              <a:pt x="320802" y="62801"/>
                            </a:lnTo>
                            <a:lnTo>
                              <a:pt x="315734" y="61531"/>
                            </a:lnTo>
                            <a:lnTo>
                              <a:pt x="300431" y="60261"/>
                            </a:lnTo>
                            <a:lnTo>
                              <a:pt x="338226" y="66611"/>
                            </a:lnTo>
                            <a:lnTo>
                              <a:pt x="345655" y="69151"/>
                            </a:lnTo>
                            <a:lnTo>
                              <a:pt x="353021" y="70421"/>
                            </a:lnTo>
                            <a:lnTo>
                              <a:pt x="388581" y="84391"/>
                            </a:lnTo>
                            <a:lnTo>
                              <a:pt x="418503" y="103441"/>
                            </a:lnTo>
                            <a:lnTo>
                              <a:pt x="422351" y="105981"/>
                            </a:lnTo>
                            <a:lnTo>
                              <a:pt x="425958" y="109791"/>
                            </a:lnTo>
                            <a:lnTo>
                              <a:pt x="431177" y="114871"/>
                            </a:lnTo>
                            <a:lnTo>
                              <a:pt x="435952" y="121221"/>
                            </a:lnTo>
                            <a:lnTo>
                              <a:pt x="450850" y="159321"/>
                            </a:lnTo>
                            <a:lnTo>
                              <a:pt x="450964" y="163131"/>
                            </a:lnTo>
                            <a:lnTo>
                              <a:pt x="450748" y="166941"/>
                            </a:lnTo>
                            <a:lnTo>
                              <a:pt x="443407" y="191071"/>
                            </a:lnTo>
                            <a:lnTo>
                              <a:pt x="441807" y="194881"/>
                            </a:lnTo>
                            <a:lnTo>
                              <a:pt x="440397" y="197421"/>
                            </a:lnTo>
                            <a:lnTo>
                              <a:pt x="438759" y="199961"/>
                            </a:lnTo>
                            <a:lnTo>
                              <a:pt x="438035" y="199961"/>
                            </a:lnTo>
                            <a:lnTo>
                              <a:pt x="437349" y="201231"/>
                            </a:lnTo>
                            <a:lnTo>
                              <a:pt x="405269" y="230441"/>
                            </a:lnTo>
                            <a:lnTo>
                              <a:pt x="399021" y="235521"/>
                            </a:lnTo>
                            <a:lnTo>
                              <a:pt x="392607" y="238061"/>
                            </a:lnTo>
                            <a:lnTo>
                              <a:pt x="386041" y="241871"/>
                            </a:lnTo>
                            <a:lnTo>
                              <a:pt x="379361" y="245681"/>
                            </a:lnTo>
                            <a:lnTo>
                              <a:pt x="374865" y="246951"/>
                            </a:lnTo>
                            <a:lnTo>
                              <a:pt x="370293" y="249491"/>
                            </a:lnTo>
                            <a:lnTo>
                              <a:pt x="361048" y="253301"/>
                            </a:lnTo>
                            <a:lnTo>
                              <a:pt x="346900" y="257111"/>
                            </a:lnTo>
                            <a:lnTo>
                              <a:pt x="342125" y="259651"/>
                            </a:lnTo>
                            <a:lnTo>
                              <a:pt x="332511" y="262191"/>
                            </a:lnTo>
                            <a:lnTo>
                              <a:pt x="327672" y="262191"/>
                            </a:lnTo>
                            <a:lnTo>
                              <a:pt x="308114" y="267271"/>
                            </a:lnTo>
                            <a:lnTo>
                              <a:pt x="293306" y="268541"/>
                            </a:lnTo>
                            <a:lnTo>
                              <a:pt x="278409" y="271081"/>
                            </a:lnTo>
                            <a:lnTo>
                              <a:pt x="263461" y="271081"/>
                            </a:lnTo>
                            <a:lnTo>
                              <a:pt x="248475" y="272351"/>
                            </a:lnTo>
                            <a:lnTo>
                              <a:pt x="233502" y="271081"/>
                            </a:lnTo>
                            <a:lnTo>
                              <a:pt x="218567" y="271081"/>
                            </a:lnTo>
                            <a:lnTo>
                              <a:pt x="203695" y="268541"/>
                            </a:lnTo>
                            <a:lnTo>
                              <a:pt x="198755" y="268541"/>
                            </a:lnTo>
                            <a:lnTo>
                              <a:pt x="193840" y="267271"/>
                            </a:lnTo>
                            <a:lnTo>
                              <a:pt x="184035" y="266001"/>
                            </a:lnTo>
                            <a:lnTo>
                              <a:pt x="174320" y="263461"/>
                            </a:lnTo>
                            <a:lnTo>
                              <a:pt x="167081" y="262191"/>
                            </a:lnTo>
                            <a:lnTo>
                              <a:pt x="138836" y="252031"/>
                            </a:lnTo>
                            <a:lnTo>
                              <a:pt x="100228" y="231711"/>
                            </a:lnTo>
                            <a:lnTo>
                              <a:pt x="94576" y="226631"/>
                            </a:lnTo>
                            <a:lnTo>
                              <a:pt x="92760" y="225361"/>
                            </a:lnTo>
                            <a:lnTo>
                              <a:pt x="92316" y="224091"/>
                            </a:lnTo>
                            <a:lnTo>
                              <a:pt x="90982" y="222821"/>
                            </a:lnTo>
                            <a:lnTo>
                              <a:pt x="88607" y="221551"/>
                            </a:lnTo>
                            <a:lnTo>
                              <a:pt x="86309" y="219011"/>
                            </a:lnTo>
                            <a:lnTo>
                              <a:pt x="85102" y="217741"/>
                            </a:lnTo>
                            <a:lnTo>
                              <a:pt x="84683" y="216471"/>
                            </a:lnTo>
                            <a:lnTo>
                              <a:pt x="83540" y="215201"/>
                            </a:lnTo>
                            <a:lnTo>
                              <a:pt x="82727" y="213931"/>
                            </a:lnTo>
                            <a:lnTo>
                              <a:pt x="80899" y="212661"/>
                            </a:lnTo>
                            <a:lnTo>
                              <a:pt x="79298" y="210121"/>
                            </a:lnTo>
                            <a:lnTo>
                              <a:pt x="77787" y="207581"/>
                            </a:lnTo>
                            <a:lnTo>
                              <a:pt x="76187" y="205041"/>
                            </a:lnTo>
                            <a:lnTo>
                              <a:pt x="75895" y="205041"/>
                            </a:lnTo>
                            <a:lnTo>
                              <a:pt x="72593" y="198691"/>
                            </a:lnTo>
                            <a:lnTo>
                              <a:pt x="70027" y="191071"/>
                            </a:lnTo>
                            <a:lnTo>
                              <a:pt x="68237" y="184721"/>
                            </a:lnTo>
                            <a:lnTo>
                              <a:pt x="67284" y="177101"/>
                            </a:lnTo>
                            <a:lnTo>
                              <a:pt x="67208" y="170751"/>
                            </a:lnTo>
                            <a:lnTo>
                              <a:pt x="68008" y="163131"/>
                            </a:lnTo>
                            <a:lnTo>
                              <a:pt x="69634" y="156781"/>
                            </a:lnTo>
                            <a:lnTo>
                              <a:pt x="72047" y="149161"/>
                            </a:lnTo>
                            <a:lnTo>
                              <a:pt x="72263" y="149161"/>
                            </a:lnTo>
                            <a:lnTo>
                              <a:pt x="74726" y="142811"/>
                            </a:lnTo>
                            <a:lnTo>
                              <a:pt x="76034" y="141541"/>
                            </a:lnTo>
                            <a:lnTo>
                              <a:pt x="76962" y="139001"/>
                            </a:lnTo>
                            <a:lnTo>
                              <a:pt x="77558" y="137731"/>
                            </a:lnTo>
                            <a:lnTo>
                              <a:pt x="78244" y="137731"/>
                            </a:lnTo>
                            <a:lnTo>
                              <a:pt x="78892" y="136461"/>
                            </a:lnTo>
                            <a:lnTo>
                              <a:pt x="81559" y="131381"/>
                            </a:lnTo>
                            <a:lnTo>
                              <a:pt x="84607" y="127571"/>
                            </a:lnTo>
                            <a:lnTo>
                              <a:pt x="91198" y="119951"/>
                            </a:lnTo>
                            <a:lnTo>
                              <a:pt x="94754" y="117411"/>
                            </a:lnTo>
                            <a:lnTo>
                              <a:pt x="102260" y="109791"/>
                            </a:lnTo>
                            <a:lnTo>
                              <a:pt x="106210" y="107251"/>
                            </a:lnTo>
                            <a:lnTo>
                              <a:pt x="110299" y="103441"/>
                            </a:lnTo>
                            <a:lnTo>
                              <a:pt x="116535" y="99631"/>
                            </a:lnTo>
                            <a:lnTo>
                              <a:pt x="171640" y="74231"/>
                            </a:lnTo>
                            <a:lnTo>
                              <a:pt x="193776" y="67881"/>
                            </a:lnTo>
                            <a:lnTo>
                              <a:pt x="208775" y="64071"/>
                            </a:lnTo>
                            <a:lnTo>
                              <a:pt x="193649" y="66611"/>
                            </a:lnTo>
                            <a:lnTo>
                              <a:pt x="191770" y="67881"/>
                            </a:lnTo>
                            <a:lnTo>
                              <a:pt x="187401" y="67881"/>
                            </a:lnTo>
                            <a:lnTo>
                              <a:pt x="182435" y="69151"/>
                            </a:lnTo>
                            <a:lnTo>
                              <a:pt x="173774" y="71691"/>
                            </a:lnTo>
                            <a:lnTo>
                              <a:pt x="168859" y="72961"/>
                            </a:lnTo>
                            <a:lnTo>
                              <a:pt x="159118" y="76771"/>
                            </a:lnTo>
                            <a:lnTo>
                              <a:pt x="154279" y="78041"/>
                            </a:lnTo>
                            <a:lnTo>
                              <a:pt x="144716" y="81851"/>
                            </a:lnTo>
                            <a:lnTo>
                              <a:pt x="139979" y="84391"/>
                            </a:lnTo>
                            <a:lnTo>
                              <a:pt x="135318" y="85661"/>
                            </a:lnTo>
                            <a:lnTo>
                              <a:pt x="121539" y="93281"/>
                            </a:lnTo>
                            <a:lnTo>
                              <a:pt x="114833" y="97091"/>
                            </a:lnTo>
                            <a:lnTo>
                              <a:pt x="108292" y="100901"/>
                            </a:lnTo>
                            <a:lnTo>
                              <a:pt x="101930" y="105981"/>
                            </a:lnTo>
                            <a:lnTo>
                              <a:pt x="95770" y="109791"/>
                            </a:lnTo>
                            <a:lnTo>
                              <a:pt x="89852" y="114871"/>
                            </a:lnTo>
                            <a:lnTo>
                              <a:pt x="84239" y="121221"/>
                            </a:lnTo>
                            <a:lnTo>
                              <a:pt x="80619" y="125031"/>
                            </a:lnTo>
                            <a:lnTo>
                              <a:pt x="77190" y="128841"/>
                            </a:lnTo>
                            <a:lnTo>
                              <a:pt x="74104" y="132651"/>
                            </a:lnTo>
                            <a:lnTo>
                              <a:pt x="73355" y="133921"/>
                            </a:lnTo>
                            <a:lnTo>
                              <a:pt x="72567" y="135191"/>
                            </a:lnTo>
                            <a:lnTo>
                              <a:pt x="71869" y="136461"/>
                            </a:lnTo>
                            <a:lnTo>
                              <a:pt x="70777" y="137731"/>
                            </a:lnTo>
                            <a:lnTo>
                              <a:pt x="69240" y="140271"/>
                            </a:lnTo>
                            <a:lnTo>
                              <a:pt x="67462" y="144081"/>
                            </a:lnTo>
                            <a:lnTo>
                              <a:pt x="66573" y="145351"/>
                            </a:lnTo>
                            <a:lnTo>
                              <a:pt x="66255" y="145351"/>
                            </a:lnTo>
                            <a:lnTo>
                              <a:pt x="64871" y="149161"/>
                            </a:lnTo>
                            <a:lnTo>
                              <a:pt x="64630" y="149161"/>
                            </a:lnTo>
                            <a:lnTo>
                              <a:pt x="63830" y="151701"/>
                            </a:lnTo>
                            <a:lnTo>
                              <a:pt x="63398" y="152971"/>
                            </a:lnTo>
                            <a:lnTo>
                              <a:pt x="62928" y="154241"/>
                            </a:lnTo>
                            <a:lnTo>
                              <a:pt x="62064" y="156781"/>
                            </a:lnTo>
                            <a:lnTo>
                              <a:pt x="61264" y="159321"/>
                            </a:lnTo>
                            <a:lnTo>
                              <a:pt x="60693" y="161861"/>
                            </a:lnTo>
                            <a:lnTo>
                              <a:pt x="59461" y="166941"/>
                            </a:lnTo>
                            <a:lnTo>
                              <a:pt x="59067" y="170751"/>
                            </a:lnTo>
                            <a:lnTo>
                              <a:pt x="58991" y="178371"/>
                            </a:lnTo>
                            <a:lnTo>
                              <a:pt x="59524" y="184721"/>
                            </a:lnTo>
                            <a:lnTo>
                              <a:pt x="59639" y="185991"/>
                            </a:lnTo>
                            <a:lnTo>
                              <a:pt x="61252" y="193611"/>
                            </a:lnTo>
                            <a:lnTo>
                              <a:pt x="63766" y="202501"/>
                            </a:lnTo>
                            <a:lnTo>
                              <a:pt x="67437" y="210121"/>
                            </a:lnTo>
                            <a:lnTo>
                              <a:pt x="67779" y="210121"/>
                            </a:lnTo>
                            <a:lnTo>
                              <a:pt x="68757" y="212661"/>
                            </a:lnTo>
                            <a:lnTo>
                              <a:pt x="70675" y="215201"/>
                            </a:lnTo>
                            <a:lnTo>
                              <a:pt x="72339" y="217741"/>
                            </a:lnTo>
                            <a:lnTo>
                              <a:pt x="73507" y="220281"/>
                            </a:lnTo>
                            <a:lnTo>
                              <a:pt x="74269" y="221551"/>
                            </a:lnTo>
                            <a:lnTo>
                              <a:pt x="75095" y="221551"/>
                            </a:lnTo>
                            <a:lnTo>
                              <a:pt x="79209" y="227901"/>
                            </a:lnTo>
                            <a:lnTo>
                              <a:pt x="82867" y="231711"/>
                            </a:lnTo>
                            <a:lnTo>
                              <a:pt x="90614" y="239331"/>
                            </a:lnTo>
                            <a:lnTo>
                              <a:pt x="94716" y="241871"/>
                            </a:lnTo>
                            <a:lnTo>
                              <a:pt x="103251" y="248221"/>
                            </a:lnTo>
                            <a:lnTo>
                              <a:pt x="170624" y="278701"/>
                            </a:lnTo>
                            <a:lnTo>
                              <a:pt x="178269" y="279971"/>
                            </a:lnTo>
                            <a:lnTo>
                              <a:pt x="185966" y="282511"/>
                            </a:lnTo>
                            <a:lnTo>
                              <a:pt x="201472" y="285051"/>
                            </a:lnTo>
                            <a:lnTo>
                              <a:pt x="232752" y="287591"/>
                            </a:lnTo>
                            <a:lnTo>
                              <a:pt x="264160" y="287591"/>
                            </a:lnTo>
                            <a:lnTo>
                              <a:pt x="295440" y="285051"/>
                            </a:lnTo>
                            <a:lnTo>
                              <a:pt x="326339" y="279971"/>
                            </a:lnTo>
                            <a:lnTo>
                              <a:pt x="341553" y="274891"/>
                            </a:lnTo>
                            <a:lnTo>
                              <a:pt x="349072" y="273621"/>
                            </a:lnTo>
                            <a:lnTo>
                              <a:pt x="352806" y="272351"/>
                            </a:lnTo>
                            <a:lnTo>
                              <a:pt x="356539" y="271081"/>
                            </a:lnTo>
                            <a:lnTo>
                              <a:pt x="363931" y="267271"/>
                            </a:lnTo>
                            <a:lnTo>
                              <a:pt x="371246" y="264731"/>
                            </a:lnTo>
                            <a:lnTo>
                              <a:pt x="378460" y="260921"/>
                            </a:lnTo>
                            <a:lnTo>
                              <a:pt x="385584" y="258381"/>
                            </a:lnTo>
                            <a:lnTo>
                              <a:pt x="392569" y="254571"/>
                            </a:lnTo>
                            <a:lnTo>
                              <a:pt x="399440" y="250761"/>
                            </a:lnTo>
                            <a:lnTo>
                              <a:pt x="406146" y="245681"/>
                            </a:lnTo>
                            <a:lnTo>
                              <a:pt x="412686" y="241871"/>
                            </a:lnTo>
                            <a:lnTo>
                              <a:pt x="416991" y="238061"/>
                            </a:lnTo>
                            <a:lnTo>
                              <a:pt x="421144" y="235521"/>
                            </a:lnTo>
                            <a:lnTo>
                              <a:pt x="429107" y="227901"/>
                            </a:lnTo>
                            <a:lnTo>
                              <a:pt x="432904" y="224091"/>
                            </a:lnTo>
                            <a:lnTo>
                              <a:pt x="439991" y="216471"/>
                            </a:lnTo>
                            <a:lnTo>
                              <a:pt x="443280" y="211391"/>
                            </a:lnTo>
                            <a:lnTo>
                              <a:pt x="446214" y="207581"/>
                            </a:lnTo>
                            <a:lnTo>
                              <a:pt x="446925" y="206311"/>
                            </a:lnTo>
                            <a:lnTo>
                              <a:pt x="447675" y="205041"/>
                            </a:lnTo>
                            <a:lnTo>
                              <a:pt x="448335" y="203771"/>
                            </a:lnTo>
                            <a:lnTo>
                              <a:pt x="449351" y="202501"/>
                            </a:lnTo>
                            <a:lnTo>
                              <a:pt x="450799" y="199961"/>
                            </a:lnTo>
                            <a:lnTo>
                              <a:pt x="452437" y="196151"/>
                            </a:lnTo>
                            <a:lnTo>
                              <a:pt x="452704" y="194881"/>
                            </a:lnTo>
                            <a:lnTo>
                              <a:pt x="453542" y="193611"/>
                            </a:lnTo>
                            <a:lnTo>
                              <a:pt x="453783" y="193611"/>
                            </a:lnTo>
                            <a:lnTo>
                              <a:pt x="456501" y="184721"/>
                            </a:lnTo>
                            <a:lnTo>
                              <a:pt x="458355" y="177101"/>
                            </a:lnTo>
                            <a:lnTo>
                              <a:pt x="459282" y="169481"/>
                            </a:lnTo>
                            <a:close/>
                          </a:path>
                          <a:path w="1560830" h="1316355">
                            <a:moveTo>
                              <a:pt x="763981" y="1192123"/>
                            </a:moveTo>
                            <a:lnTo>
                              <a:pt x="761466" y="1138440"/>
                            </a:lnTo>
                            <a:lnTo>
                              <a:pt x="751116" y="1067396"/>
                            </a:lnTo>
                            <a:lnTo>
                              <a:pt x="732955" y="997813"/>
                            </a:lnTo>
                            <a:lnTo>
                              <a:pt x="707351" y="930516"/>
                            </a:lnTo>
                            <a:lnTo>
                              <a:pt x="674751" y="866241"/>
                            </a:lnTo>
                            <a:lnTo>
                              <a:pt x="651586" y="829043"/>
                            </a:lnTo>
                            <a:lnTo>
                              <a:pt x="660781" y="816406"/>
                            </a:lnTo>
                            <a:lnTo>
                              <a:pt x="682078" y="783488"/>
                            </a:lnTo>
                            <a:lnTo>
                              <a:pt x="700887" y="748995"/>
                            </a:lnTo>
                            <a:lnTo>
                              <a:pt x="719747" y="706208"/>
                            </a:lnTo>
                            <a:lnTo>
                              <a:pt x="740079" y="637692"/>
                            </a:lnTo>
                            <a:lnTo>
                              <a:pt x="747407" y="593877"/>
                            </a:lnTo>
                            <a:lnTo>
                              <a:pt x="750633" y="527304"/>
                            </a:lnTo>
                            <a:lnTo>
                              <a:pt x="749681" y="505079"/>
                            </a:lnTo>
                            <a:lnTo>
                              <a:pt x="744791" y="460895"/>
                            </a:lnTo>
                            <a:lnTo>
                              <a:pt x="736295" y="417322"/>
                            </a:lnTo>
                            <a:lnTo>
                              <a:pt x="715987" y="346519"/>
                            </a:lnTo>
                            <a:lnTo>
                              <a:pt x="700214" y="305041"/>
                            </a:lnTo>
                            <a:lnTo>
                              <a:pt x="678053" y="258254"/>
                            </a:lnTo>
                            <a:lnTo>
                              <a:pt x="651992" y="213512"/>
                            </a:lnTo>
                            <a:lnTo>
                              <a:pt x="626567" y="177063"/>
                            </a:lnTo>
                            <a:lnTo>
                              <a:pt x="594690" y="139103"/>
                            </a:lnTo>
                            <a:lnTo>
                              <a:pt x="555015" y="101688"/>
                            </a:lnTo>
                            <a:lnTo>
                              <a:pt x="513435" y="70472"/>
                            </a:lnTo>
                            <a:lnTo>
                              <a:pt x="468515" y="44081"/>
                            </a:lnTo>
                            <a:lnTo>
                              <a:pt x="405676" y="20218"/>
                            </a:lnTo>
                            <a:lnTo>
                              <a:pt x="355561" y="7988"/>
                            </a:lnTo>
                            <a:lnTo>
                              <a:pt x="316242" y="2070"/>
                            </a:lnTo>
                            <a:lnTo>
                              <a:pt x="281736" y="0"/>
                            </a:lnTo>
                            <a:lnTo>
                              <a:pt x="266839" y="0"/>
                            </a:lnTo>
                            <a:lnTo>
                              <a:pt x="222618" y="3302"/>
                            </a:lnTo>
                            <a:lnTo>
                              <a:pt x="183489" y="9410"/>
                            </a:lnTo>
                            <a:lnTo>
                              <a:pt x="131394" y="26454"/>
                            </a:lnTo>
                            <a:lnTo>
                              <a:pt x="84429" y="54292"/>
                            </a:lnTo>
                            <a:lnTo>
                              <a:pt x="50533" y="83261"/>
                            </a:lnTo>
                            <a:lnTo>
                              <a:pt x="25247" y="113868"/>
                            </a:lnTo>
                            <a:lnTo>
                              <a:pt x="6515" y="151892"/>
                            </a:lnTo>
                            <a:lnTo>
                              <a:pt x="0" y="193713"/>
                            </a:lnTo>
                            <a:lnTo>
                              <a:pt x="190" y="198704"/>
                            </a:lnTo>
                            <a:lnTo>
                              <a:pt x="11658" y="242938"/>
                            </a:lnTo>
                            <a:lnTo>
                              <a:pt x="34556" y="276250"/>
                            </a:lnTo>
                            <a:lnTo>
                              <a:pt x="68859" y="303377"/>
                            </a:lnTo>
                            <a:lnTo>
                              <a:pt x="71081" y="304393"/>
                            </a:lnTo>
                            <a:lnTo>
                              <a:pt x="67043" y="301701"/>
                            </a:lnTo>
                            <a:lnTo>
                              <a:pt x="36690" y="274345"/>
                            </a:lnTo>
                            <a:lnTo>
                              <a:pt x="14744" y="237667"/>
                            </a:lnTo>
                            <a:lnTo>
                              <a:pt x="7289" y="203123"/>
                            </a:lnTo>
                            <a:lnTo>
                              <a:pt x="7327" y="189026"/>
                            </a:lnTo>
                            <a:lnTo>
                              <a:pt x="17322" y="148209"/>
                            </a:lnTo>
                            <a:lnTo>
                              <a:pt x="39395" y="112293"/>
                            </a:lnTo>
                            <a:lnTo>
                              <a:pt x="69164" y="81965"/>
                            </a:lnTo>
                            <a:lnTo>
                              <a:pt x="103797" y="57162"/>
                            </a:lnTo>
                            <a:lnTo>
                              <a:pt x="141541" y="37922"/>
                            </a:lnTo>
                            <a:lnTo>
                              <a:pt x="186651" y="24815"/>
                            </a:lnTo>
                            <a:lnTo>
                              <a:pt x="252869" y="17818"/>
                            </a:lnTo>
                            <a:lnTo>
                              <a:pt x="281216" y="17754"/>
                            </a:lnTo>
                            <a:lnTo>
                              <a:pt x="295414" y="18567"/>
                            </a:lnTo>
                            <a:lnTo>
                              <a:pt x="334149" y="22999"/>
                            </a:lnTo>
                            <a:lnTo>
                              <a:pt x="372541" y="31521"/>
                            </a:lnTo>
                            <a:lnTo>
                              <a:pt x="423976" y="46774"/>
                            </a:lnTo>
                            <a:lnTo>
                              <a:pt x="465455" y="65557"/>
                            </a:lnTo>
                            <a:lnTo>
                              <a:pt x="501777" y="87757"/>
                            </a:lnTo>
                            <a:lnTo>
                              <a:pt x="541362" y="117868"/>
                            </a:lnTo>
                            <a:lnTo>
                              <a:pt x="572528" y="146900"/>
                            </a:lnTo>
                            <a:lnTo>
                              <a:pt x="600671" y="178816"/>
                            </a:lnTo>
                            <a:lnTo>
                              <a:pt x="626021" y="213233"/>
                            </a:lnTo>
                            <a:lnTo>
                              <a:pt x="655701" y="262001"/>
                            </a:lnTo>
                            <a:lnTo>
                              <a:pt x="680631" y="313372"/>
                            </a:lnTo>
                            <a:lnTo>
                              <a:pt x="698385" y="360108"/>
                            </a:lnTo>
                            <a:lnTo>
                              <a:pt x="712838" y="408241"/>
                            </a:lnTo>
                            <a:lnTo>
                              <a:pt x="722528" y="449999"/>
                            </a:lnTo>
                            <a:lnTo>
                              <a:pt x="728929" y="492302"/>
                            </a:lnTo>
                            <a:lnTo>
                              <a:pt x="731710" y="534949"/>
                            </a:lnTo>
                            <a:lnTo>
                              <a:pt x="731431" y="563460"/>
                            </a:lnTo>
                            <a:lnTo>
                              <a:pt x="725678" y="620179"/>
                            </a:lnTo>
                            <a:lnTo>
                              <a:pt x="713016" y="675817"/>
                            </a:lnTo>
                            <a:lnTo>
                              <a:pt x="693623" y="729589"/>
                            </a:lnTo>
                            <a:lnTo>
                              <a:pt x="670394" y="776719"/>
                            </a:lnTo>
                            <a:lnTo>
                              <a:pt x="645223" y="817511"/>
                            </a:lnTo>
                            <a:lnTo>
                              <a:pt x="644461" y="818591"/>
                            </a:lnTo>
                            <a:lnTo>
                              <a:pt x="635660" y="805688"/>
                            </a:lnTo>
                            <a:lnTo>
                              <a:pt x="613841" y="776986"/>
                            </a:lnTo>
                            <a:lnTo>
                              <a:pt x="566039" y="723061"/>
                            </a:lnTo>
                            <a:lnTo>
                              <a:pt x="513092" y="674217"/>
                            </a:lnTo>
                            <a:lnTo>
                              <a:pt x="455637" y="630872"/>
                            </a:lnTo>
                            <a:lnTo>
                              <a:pt x="394258" y="593445"/>
                            </a:lnTo>
                            <a:lnTo>
                              <a:pt x="351485" y="571944"/>
                            </a:lnTo>
                            <a:lnTo>
                              <a:pt x="307454" y="553313"/>
                            </a:lnTo>
                            <a:lnTo>
                              <a:pt x="262356" y="537629"/>
                            </a:lnTo>
                            <a:lnTo>
                              <a:pt x="216408" y="524941"/>
                            </a:lnTo>
                            <a:lnTo>
                              <a:pt x="169811" y="515353"/>
                            </a:lnTo>
                            <a:lnTo>
                              <a:pt x="122770" y="508901"/>
                            </a:lnTo>
                            <a:lnTo>
                              <a:pt x="140169" y="512597"/>
                            </a:lnTo>
                            <a:lnTo>
                              <a:pt x="157467" y="516610"/>
                            </a:lnTo>
                            <a:lnTo>
                              <a:pt x="208737" y="530580"/>
                            </a:lnTo>
                            <a:lnTo>
                              <a:pt x="258914" y="547649"/>
                            </a:lnTo>
                            <a:lnTo>
                              <a:pt x="307822" y="567804"/>
                            </a:lnTo>
                            <a:lnTo>
                              <a:pt x="355231" y="591032"/>
                            </a:lnTo>
                            <a:lnTo>
                              <a:pt x="415759" y="626694"/>
                            </a:lnTo>
                            <a:lnTo>
                              <a:pt x="472808" y="667524"/>
                            </a:lnTo>
                            <a:lnTo>
                              <a:pt x="525868" y="713282"/>
                            </a:lnTo>
                            <a:lnTo>
                              <a:pt x="574509" y="763638"/>
                            </a:lnTo>
                            <a:lnTo>
                              <a:pt x="618274" y="818273"/>
                            </a:lnTo>
                            <a:lnTo>
                              <a:pt x="631355" y="837209"/>
                            </a:lnTo>
                            <a:lnTo>
                              <a:pt x="628611" y="841095"/>
                            </a:lnTo>
                            <a:lnTo>
                              <a:pt x="574497" y="909040"/>
                            </a:lnTo>
                            <a:lnTo>
                              <a:pt x="545325" y="941184"/>
                            </a:lnTo>
                            <a:lnTo>
                              <a:pt x="503618" y="981481"/>
                            </a:lnTo>
                            <a:lnTo>
                              <a:pt x="459016" y="1018705"/>
                            </a:lnTo>
                            <a:lnTo>
                              <a:pt x="482714" y="1001826"/>
                            </a:lnTo>
                            <a:lnTo>
                              <a:pt x="528040" y="965161"/>
                            </a:lnTo>
                            <a:lnTo>
                              <a:pt x="560031" y="935266"/>
                            </a:lnTo>
                            <a:lnTo>
                              <a:pt x="590207" y="903452"/>
                            </a:lnTo>
                            <a:lnTo>
                              <a:pt x="628307" y="859231"/>
                            </a:lnTo>
                            <a:lnTo>
                              <a:pt x="638022" y="846861"/>
                            </a:lnTo>
                            <a:lnTo>
                              <a:pt x="638175" y="847064"/>
                            </a:lnTo>
                            <a:lnTo>
                              <a:pt x="673760" y="907338"/>
                            </a:lnTo>
                            <a:lnTo>
                              <a:pt x="703389" y="970788"/>
                            </a:lnTo>
                            <a:lnTo>
                              <a:pt x="726694" y="1036916"/>
                            </a:lnTo>
                            <a:lnTo>
                              <a:pt x="739838" y="1087920"/>
                            </a:lnTo>
                            <a:lnTo>
                              <a:pt x="749122" y="1139850"/>
                            </a:lnTo>
                            <a:lnTo>
                              <a:pt x="754481" y="1192453"/>
                            </a:lnTo>
                            <a:lnTo>
                              <a:pt x="755954" y="1245438"/>
                            </a:lnTo>
                            <a:lnTo>
                              <a:pt x="755586" y="1263142"/>
                            </a:lnTo>
                            <a:lnTo>
                              <a:pt x="754786" y="1280845"/>
                            </a:lnTo>
                            <a:lnTo>
                              <a:pt x="753592" y="1298562"/>
                            </a:lnTo>
                            <a:lnTo>
                              <a:pt x="752017" y="1316266"/>
                            </a:lnTo>
                            <a:lnTo>
                              <a:pt x="755281" y="1298765"/>
                            </a:lnTo>
                            <a:lnTo>
                              <a:pt x="761923" y="1245704"/>
                            </a:lnTo>
                            <a:lnTo>
                              <a:pt x="763803" y="1210017"/>
                            </a:lnTo>
                            <a:lnTo>
                              <a:pt x="763981" y="1192123"/>
                            </a:lnTo>
                            <a:close/>
                          </a:path>
                          <a:path w="1560830" h="1316355">
                            <a:moveTo>
                              <a:pt x="1501394" y="172021"/>
                            </a:moveTo>
                            <a:lnTo>
                              <a:pt x="1500873" y="166941"/>
                            </a:lnTo>
                            <a:lnTo>
                              <a:pt x="1499641" y="161861"/>
                            </a:lnTo>
                            <a:lnTo>
                              <a:pt x="1499069" y="159321"/>
                            </a:lnTo>
                            <a:lnTo>
                              <a:pt x="1498269" y="156781"/>
                            </a:lnTo>
                            <a:lnTo>
                              <a:pt x="1497406" y="154241"/>
                            </a:lnTo>
                            <a:lnTo>
                              <a:pt x="1496936" y="152971"/>
                            </a:lnTo>
                            <a:lnTo>
                              <a:pt x="1496504" y="151701"/>
                            </a:lnTo>
                            <a:lnTo>
                              <a:pt x="1495704" y="149161"/>
                            </a:lnTo>
                            <a:lnTo>
                              <a:pt x="1495463" y="149161"/>
                            </a:lnTo>
                            <a:lnTo>
                              <a:pt x="1494078" y="145351"/>
                            </a:lnTo>
                            <a:lnTo>
                              <a:pt x="1493761" y="145351"/>
                            </a:lnTo>
                            <a:lnTo>
                              <a:pt x="1492872" y="144081"/>
                            </a:lnTo>
                            <a:lnTo>
                              <a:pt x="1491094" y="140271"/>
                            </a:lnTo>
                            <a:lnTo>
                              <a:pt x="1489557" y="137731"/>
                            </a:lnTo>
                            <a:lnTo>
                              <a:pt x="1488465" y="136461"/>
                            </a:lnTo>
                            <a:lnTo>
                              <a:pt x="1487766" y="135191"/>
                            </a:lnTo>
                            <a:lnTo>
                              <a:pt x="1486979" y="133921"/>
                            </a:lnTo>
                            <a:lnTo>
                              <a:pt x="1486230" y="132651"/>
                            </a:lnTo>
                            <a:lnTo>
                              <a:pt x="1483144" y="128841"/>
                            </a:lnTo>
                            <a:lnTo>
                              <a:pt x="1479715" y="125031"/>
                            </a:lnTo>
                            <a:lnTo>
                              <a:pt x="1476095" y="121221"/>
                            </a:lnTo>
                            <a:lnTo>
                              <a:pt x="1470469" y="114871"/>
                            </a:lnTo>
                            <a:lnTo>
                              <a:pt x="1464564" y="109791"/>
                            </a:lnTo>
                            <a:lnTo>
                              <a:pt x="1458391" y="105981"/>
                            </a:lnTo>
                            <a:lnTo>
                              <a:pt x="1452041" y="100901"/>
                            </a:lnTo>
                            <a:lnTo>
                              <a:pt x="1445488" y="97091"/>
                            </a:lnTo>
                            <a:lnTo>
                              <a:pt x="1438795" y="93281"/>
                            </a:lnTo>
                            <a:lnTo>
                              <a:pt x="1425016" y="85661"/>
                            </a:lnTo>
                            <a:lnTo>
                              <a:pt x="1420355" y="84391"/>
                            </a:lnTo>
                            <a:lnTo>
                              <a:pt x="1415618" y="81851"/>
                            </a:lnTo>
                            <a:lnTo>
                              <a:pt x="1406055" y="78041"/>
                            </a:lnTo>
                            <a:lnTo>
                              <a:pt x="1401216" y="76771"/>
                            </a:lnTo>
                            <a:lnTo>
                              <a:pt x="1391475" y="72961"/>
                            </a:lnTo>
                            <a:lnTo>
                              <a:pt x="1386560" y="71691"/>
                            </a:lnTo>
                            <a:lnTo>
                              <a:pt x="1377899" y="69151"/>
                            </a:lnTo>
                            <a:lnTo>
                              <a:pt x="1372933" y="67881"/>
                            </a:lnTo>
                            <a:lnTo>
                              <a:pt x="1368564" y="67881"/>
                            </a:lnTo>
                            <a:lnTo>
                              <a:pt x="1366685" y="66611"/>
                            </a:lnTo>
                            <a:lnTo>
                              <a:pt x="1351559" y="64071"/>
                            </a:lnTo>
                            <a:lnTo>
                              <a:pt x="1366558" y="67881"/>
                            </a:lnTo>
                            <a:lnTo>
                              <a:pt x="1373987" y="69151"/>
                            </a:lnTo>
                            <a:lnTo>
                              <a:pt x="1395933" y="76771"/>
                            </a:lnTo>
                            <a:lnTo>
                              <a:pt x="1437360" y="95821"/>
                            </a:lnTo>
                            <a:lnTo>
                              <a:pt x="1454124" y="107251"/>
                            </a:lnTo>
                            <a:lnTo>
                              <a:pt x="1458074" y="109791"/>
                            </a:lnTo>
                            <a:lnTo>
                              <a:pt x="1465580" y="117411"/>
                            </a:lnTo>
                            <a:lnTo>
                              <a:pt x="1469136" y="119951"/>
                            </a:lnTo>
                            <a:lnTo>
                              <a:pt x="1475727" y="127571"/>
                            </a:lnTo>
                            <a:lnTo>
                              <a:pt x="1478775" y="131381"/>
                            </a:lnTo>
                            <a:lnTo>
                              <a:pt x="1481442" y="136461"/>
                            </a:lnTo>
                            <a:lnTo>
                              <a:pt x="1482090" y="137731"/>
                            </a:lnTo>
                            <a:lnTo>
                              <a:pt x="1482775" y="137731"/>
                            </a:lnTo>
                            <a:lnTo>
                              <a:pt x="1483372" y="139001"/>
                            </a:lnTo>
                            <a:lnTo>
                              <a:pt x="1484299" y="141541"/>
                            </a:lnTo>
                            <a:lnTo>
                              <a:pt x="1485607" y="142811"/>
                            </a:lnTo>
                            <a:lnTo>
                              <a:pt x="1488071" y="149161"/>
                            </a:lnTo>
                            <a:lnTo>
                              <a:pt x="1488287" y="149161"/>
                            </a:lnTo>
                            <a:lnTo>
                              <a:pt x="1490700" y="156781"/>
                            </a:lnTo>
                            <a:lnTo>
                              <a:pt x="1492313" y="163131"/>
                            </a:lnTo>
                            <a:lnTo>
                              <a:pt x="1492973" y="169481"/>
                            </a:lnTo>
                            <a:lnTo>
                              <a:pt x="1493050" y="177101"/>
                            </a:lnTo>
                            <a:lnTo>
                              <a:pt x="1492084" y="184721"/>
                            </a:lnTo>
                            <a:lnTo>
                              <a:pt x="1490306" y="191071"/>
                            </a:lnTo>
                            <a:lnTo>
                              <a:pt x="1487728" y="198691"/>
                            </a:lnTo>
                            <a:lnTo>
                              <a:pt x="1484439" y="205041"/>
                            </a:lnTo>
                            <a:lnTo>
                              <a:pt x="1484147" y="205041"/>
                            </a:lnTo>
                            <a:lnTo>
                              <a:pt x="1482877" y="207581"/>
                            </a:lnTo>
                            <a:lnTo>
                              <a:pt x="1481035" y="210121"/>
                            </a:lnTo>
                            <a:lnTo>
                              <a:pt x="1479435" y="212661"/>
                            </a:lnTo>
                            <a:lnTo>
                              <a:pt x="1477606" y="213931"/>
                            </a:lnTo>
                            <a:lnTo>
                              <a:pt x="1476794" y="215201"/>
                            </a:lnTo>
                            <a:lnTo>
                              <a:pt x="1475651" y="216471"/>
                            </a:lnTo>
                            <a:lnTo>
                              <a:pt x="1475232" y="217741"/>
                            </a:lnTo>
                            <a:lnTo>
                              <a:pt x="1474025" y="219011"/>
                            </a:lnTo>
                            <a:lnTo>
                              <a:pt x="1471726" y="221551"/>
                            </a:lnTo>
                            <a:lnTo>
                              <a:pt x="1469351" y="222821"/>
                            </a:lnTo>
                            <a:lnTo>
                              <a:pt x="1468907" y="224091"/>
                            </a:lnTo>
                            <a:lnTo>
                              <a:pt x="1467573" y="225361"/>
                            </a:lnTo>
                            <a:lnTo>
                              <a:pt x="1465757" y="226631"/>
                            </a:lnTo>
                            <a:lnTo>
                              <a:pt x="1460093" y="231711"/>
                            </a:lnTo>
                            <a:lnTo>
                              <a:pt x="1421485" y="252031"/>
                            </a:lnTo>
                            <a:lnTo>
                              <a:pt x="1386014" y="263461"/>
                            </a:lnTo>
                            <a:lnTo>
                              <a:pt x="1376299" y="266001"/>
                            </a:lnTo>
                            <a:lnTo>
                              <a:pt x="1366494" y="267271"/>
                            </a:lnTo>
                            <a:lnTo>
                              <a:pt x="1361579" y="268541"/>
                            </a:lnTo>
                            <a:lnTo>
                              <a:pt x="1356639" y="268541"/>
                            </a:lnTo>
                            <a:lnTo>
                              <a:pt x="1341755" y="271081"/>
                            </a:lnTo>
                            <a:lnTo>
                              <a:pt x="1326819" y="271081"/>
                            </a:lnTo>
                            <a:lnTo>
                              <a:pt x="1311846" y="272351"/>
                            </a:lnTo>
                            <a:lnTo>
                              <a:pt x="1296873" y="271081"/>
                            </a:lnTo>
                            <a:lnTo>
                              <a:pt x="1281912" y="271081"/>
                            </a:lnTo>
                            <a:lnTo>
                              <a:pt x="1267015" y="268541"/>
                            </a:lnTo>
                            <a:lnTo>
                              <a:pt x="1252220" y="267271"/>
                            </a:lnTo>
                            <a:lnTo>
                              <a:pt x="1232662" y="262191"/>
                            </a:lnTo>
                            <a:lnTo>
                              <a:pt x="1227823" y="262191"/>
                            </a:lnTo>
                            <a:lnTo>
                              <a:pt x="1218209" y="259651"/>
                            </a:lnTo>
                            <a:lnTo>
                              <a:pt x="1213434" y="257111"/>
                            </a:lnTo>
                            <a:lnTo>
                              <a:pt x="1199286" y="253301"/>
                            </a:lnTo>
                            <a:lnTo>
                              <a:pt x="1190040" y="249491"/>
                            </a:lnTo>
                            <a:lnTo>
                              <a:pt x="1185468" y="246951"/>
                            </a:lnTo>
                            <a:lnTo>
                              <a:pt x="1180973" y="245681"/>
                            </a:lnTo>
                            <a:lnTo>
                              <a:pt x="1174280" y="241871"/>
                            </a:lnTo>
                            <a:lnTo>
                              <a:pt x="1167714" y="238061"/>
                            </a:lnTo>
                            <a:lnTo>
                              <a:pt x="1161300" y="235521"/>
                            </a:lnTo>
                            <a:lnTo>
                              <a:pt x="1155065" y="230441"/>
                            </a:lnTo>
                            <a:lnTo>
                              <a:pt x="1149007" y="226631"/>
                            </a:lnTo>
                            <a:lnTo>
                              <a:pt x="1143177" y="222821"/>
                            </a:lnTo>
                            <a:lnTo>
                              <a:pt x="1122299" y="199961"/>
                            </a:lnTo>
                            <a:lnTo>
                              <a:pt x="1121575" y="199961"/>
                            </a:lnTo>
                            <a:lnTo>
                              <a:pt x="1119936" y="197421"/>
                            </a:lnTo>
                            <a:lnTo>
                              <a:pt x="1118527" y="194881"/>
                            </a:lnTo>
                            <a:lnTo>
                              <a:pt x="1116926" y="191071"/>
                            </a:lnTo>
                            <a:lnTo>
                              <a:pt x="1115834" y="189801"/>
                            </a:lnTo>
                            <a:lnTo>
                              <a:pt x="1112837" y="182181"/>
                            </a:lnTo>
                            <a:lnTo>
                              <a:pt x="1110843" y="175831"/>
                            </a:lnTo>
                            <a:lnTo>
                              <a:pt x="1109649" y="168211"/>
                            </a:lnTo>
                            <a:lnTo>
                              <a:pt x="1109357" y="163131"/>
                            </a:lnTo>
                            <a:lnTo>
                              <a:pt x="1109472" y="159321"/>
                            </a:lnTo>
                            <a:lnTo>
                              <a:pt x="1124369" y="121221"/>
                            </a:lnTo>
                            <a:lnTo>
                              <a:pt x="1134376" y="109791"/>
                            </a:lnTo>
                            <a:lnTo>
                              <a:pt x="1137983" y="105981"/>
                            </a:lnTo>
                            <a:lnTo>
                              <a:pt x="1141831" y="103441"/>
                            </a:lnTo>
                            <a:lnTo>
                              <a:pt x="1149883" y="97091"/>
                            </a:lnTo>
                            <a:lnTo>
                              <a:pt x="1154087" y="94551"/>
                            </a:lnTo>
                            <a:lnTo>
                              <a:pt x="1207300" y="70421"/>
                            </a:lnTo>
                            <a:lnTo>
                              <a:pt x="1214678" y="69151"/>
                            </a:lnTo>
                            <a:lnTo>
                              <a:pt x="1222108" y="66611"/>
                            </a:lnTo>
                            <a:lnTo>
                              <a:pt x="1259890" y="60261"/>
                            </a:lnTo>
                            <a:lnTo>
                              <a:pt x="1244600" y="61531"/>
                            </a:lnTo>
                            <a:lnTo>
                              <a:pt x="1239532" y="62801"/>
                            </a:lnTo>
                            <a:lnTo>
                              <a:pt x="1234465" y="62801"/>
                            </a:lnTo>
                            <a:lnTo>
                              <a:pt x="1219365" y="66611"/>
                            </a:lnTo>
                            <a:lnTo>
                              <a:pt x="1209382" y="67881"/>
                            </a:lnTo>
                            <a:lnTo>
                              <a:pt x="1204417" y="69151"/>
                            </a:lnTo>
                            <a:lnTo>
                              <a:pt x="1194574" y="72961"/>
                            </a:lnTo>
                            <a:lnTo>
                              <a:pt x="1184859" y="75501"/>
                            </a:lnTo>
                            <a:lnTo>
                              <a:pt x="1177658" y="79311"/>
                            </a:lnTo>
                            <a:lnTo>
                              <a:pt x="1170533" y="81851"/>
                            </a:lnTo>
                            <a:lnTo>
                              <a:pt x="1163535" y="85661"/>
                            </a:lnTo>
                            <a:lnTo>
                              <a:pt x="1156677" y="88201"/>
                            </a:lnTo>
                            <a:lnTo>
                              <a:pt x="1149959" y="92011"/>
                            </a:lnTo>
                            <a:lnTo>
                              <a:pt x="1143419" y="97091"/>
                            </a:lnTo>
                            <a:lnTo>
                              <a:pt x="1137094" y="100901"/>
                            </a:lnTo>
                            <a:lnTo>
                              <a:pt x="1131049" y="105981"/>
                            </a:lnTo>
                            <a:lnTo>
                              <a:pt x="1129093" y="108521"/>
                            </a:lnTo>
                            <a:lnTo>
                              <a:pt x="1128623" y="108521"/>
                            </a:lnTo>
                            <a:lnTo>
                              <a:pt x="1127175" y="109791"/>
                            </a:lnTo>
                            <a:lnTo>
                              <a:pt x="1124610" y="112331"/>
                            </a:lnTo>
                            <a:lnTo>
                              <a:pt x="1122121" y="114871"/>
                            </a:lnTo>
                            <a:lnTo>
                              <a:pt x="1120813" y="116141"/>
                            </a:lnTo>
                            <a:lnTo>
                              <a:pt x="1120368" y="117411"/>
                            </a:lnTo>
                            <a:lnTo>
                              <a:pt x="1119098" y="118681"/>
                            </a:lnTo>
                            <a:lnTo>
                              <a:pt x="1118235" y="119951"/>
                            </a:lnTo>
                            <a:lnTo>
                              <a:pt x="1116215" y="122491"/>
                            </a:lnTo>
                            <a:lnTo>
                              <a:pt x="1114463" y="125031"/>
                            </a:lnTo>
                            <a:lnTo>
                              <a:pt x="1112786" y="127571"/>
                            </a:lnTo>
                            <a:lnTo>
                              <a:pt x="1111021" y="130111"/>
                            </a:lnTo>
                            <a:lnTo>
                              <a:pt x="1109383" y="132651"/>
                            </a:lnTo>
                            <a:lnTo>
                              <a:pt x="1109091" y="132651"/>
                            </a:lnTo>
                            <a:lnTo>
                              <a:pt x="1108151" y="135191"/>
                            </a:lnTo>
                            <a:lnTo>
                              <a:pt x="1107033" y="137731"/>
                            </a:lnTo>
                            <a:lnTo>
                              <a:pt x="1105954" y="140271"/>
                            </a:lnTo>
                            <a:lnTo>
                              <a:pt x="1104950" y="142811"/>
                            </a:lnTo>
                            <a:lnTo>
                              <a:pt x="1104150" y="145351"/>
                            </a:lnTo>
                            <a:lnTo>
                              <a:pt x="1102474" y="150431"/>
                            </a:lnTo>
                            <a:lnTo>
                              <a:pt x="1101496" y="155511"/>
                            </a:lnTo>
                            <a:lnTo>
                              <a:pt x="1101191" y="159321"/>
                            </a:lnTo>
                            <a:lnTo>
                              <a:pt x="1101090" y="160591"/>
                            </a:lnTo>
                            <a:lnTo>
                              <a:pt x="1101039" y="169481"/>
                            </a:lnTo>
                            <a:lnTo>
                              <a:pt x="1101966" y="177101"/>
                            </a:lnTo>
                            <a:lnTo>
                              <a:pt x="1103820" y="184721"/>
                            </a:lnTo>
                            <a:lnTo>
                              <a:pt x="1106551" y="193611"/>
                            </a:lnTo>
                            <a:lnTo>
                              <a:pt x="1106792" y="193611"/>
                            </a:lnTo>
                            <a:lnTo>
                              <a:pt x="1107084" y="194881"/>
                            </a:lnTo>
                            <a:lnTo>
                              <a:pt x="1107897" y="196151"/>
                            </a:lnTo>
                            <a:lnTo>
                              <a:pt x="1109535" y="199961"/>
                            </a:lnTo>
                            <a:lnTo>
                              <a:pt x="1110983" y="202501"/>
                            </a:lnTo>
                            <a:lnTo>
                              <a:pt x="1111999" y="203771"/>
                            </a:lnTo>
                            <a:lnTo>
                              <a:pt x="1112659" y="205041"/>
                            </a:lnTo>
                            <a:lnTo>
                              <a:pt x="1113409" y="206311"/>
                            </a:lnTo>
                            <a:lnTo>
                              <a:pt x="1114120" y="207581"/>
                            </a:lnTo>
                            <a:lnTo>
                              <a:pt x="1117053" y="211391"/>
                            </a:lnTo>
                            <a:lnTo>
                              <a:pt x="1120343" y="216471"/>
                            </a:lnTo>
                            <a:lnTo>
                              <a:pt x="1127429" y="224091"/>
                            </a:lnTo>
                            <a:lnTo>
                              <a:pt x="1131227" y="227901"/>
                            </a:lnTo>
                            <a:lnTo>
                              <a:pt x="1139190" y="235521"/>
                            </a:lnTo>
                            <a:lnTo>
                              <a:pt x="1143342" y="238061"/>
                            </a:lnTo>
                            <a:lnTo>
                              <a:pt x="1147648" y="241871"/>
                            </a:lnTo>
                            <a:lnTo>
                              <a:pt x="1154176" y="245681"/>
                            </a:lnTo>
                            <a:lnTo>
                              <a:pt x="1160894" y="250761"/>
                            </a:lnTo>
                            <a:lnTo>
                              <a:pt x="1167752" y="254571"/>
                            </a:lnTo>
                            <a:lnTo>
                              <a:pt x="1174750" y="258381"/>
                            </a:lnTo>
                            <a:lnTo>
                              <a:pt x="1181862" y="260921"/>
                            </a:lnTo>
                            <a:lnTo>
                              <a:pt x="1189075" y="264731"/>
                            </a:lnTo>
                            <a:lnTo>
                              <a:pt x="1196390" y="267271"/>
                            </a:lnTo>
                            <a:lnTo>
                              <a:pt x="1203794" y="271081"/>
                            </a:lnTo>
                            <a:lnTo>
                              <a:pt x="1211249" y="273621"/>
                            </a:lnTo>
                            <a:lnTo>
                              <a:pt x="1218768" y="274891"/>
                            </a:lnTo>
                            <a:lnTo>
                              <a:pt x="1233995" y="279971"/>
                            </a:lnTo>
                            <a:lnTo>
                              <a:pt x="1264894" y="285051"/>
                            </a:lnTo>
                            <a:lnTo>
                              <a:pt x="1296174" y="287591"/>
                            </a:lnTo>
                            <a:lnTo>
                              <a:pt x="1327569" y="287591"/>
                            </a:lnTo>
                            <a:lnTo>
                              <a:pt x="1358861" y="285051"/>
                            </a:lnTo>
                            <a:lnTo>
                              <a:pt x="1374355" y="282511"/>
                            </a:lnTo>
                            <a:lnTo>
                              <a:pt x="1382052" y="279971"/>
                            </a:lnTo>
                            <a:lnTo>
                              <a:pt x="1389710" y="278701"/>
                            </a:lnTo>
                            <a:lnTo>
                              <a:pt x="1426984" y="266001"/>
                            </a:lnTo>
                            <a:lnTo>
                              <a:pt x="1457083" y="248221"/>
                            </a:lnTo>
                            <a:lnTo>
                              <a:pt x="1465618" y="241871"/>
                            </a:lnTo>
                            <a:lnTo>
                              <a:pt x="1469720" y="239331"/>
                            </a:lnTo>
                            <a:lnTo>
                              <a:pt x="1477467" y="231711"/>
                            </a:lnTo>
                            <a:lnTo>
                              <a:pt x="1481124" y="227901"/>
                            </a:lnTo>
                            <a:lnTo>
                              <a:pt x="1485239" y="221551"/>
                            </a:lnTo>
                            <a:lnTo>
                              <a:pt x="1486065" y="221551"/>
                            </a:lnTo>
                            <a:lnTo>
                              <a:pt x="1486827" y="220281"/>
                            </a:lnTo>
                            <a:lnTo>
                              <a:pt x="1487995" y="217741"/>
                            </a:lnTo>
                            <a:lnTo>
                              <a:pt x="1489659" y="215201"/>
                            </a:lnTo>
                            <a:lnTo>
                              <a:pt x="1491234" y="212661"/>
                            </a:lnTo>
                            <a:lnTo>
                              <a:pt x="1492897" y="210121"/>
                            </a:lnTo>
                            <a:lnTo>
                              <a:pt x="1496555" y="202501"/>
                            </a:lnTo>
                            <a:lnTo>
                              <a:pt x="1499069" y="193611"/>
                            </a:lnTo>
                            <a:lnTo>
                              <a:pt x="1500695" y="185991"/>
                            </a:lnTo>
                            <a:lnTo>
                              <a:pt x="1501343" y="178371"/>
                            </a:lnTo>
                            <a:lnTo>
                              <a:pt x="1501394" y="172021"/>
                            </a:lnTo>
                            <a:close/>
                          </a:path>
                          <a:path w="1560830" h="1316355">
                            <a:moveTo>
                              <a:pt x="1560334" y="193713"/>
                            </a:moveTo>
                            <a:lnTo>
                              <a:pt x="1553806" y="151892"/>
                            </a:lnTo>
                            <a:lnTo>
                              <a:pt x="1529245" y="105816"/>
                            </a:lnTo>
                            <a:lnTo>
                              <a:pt x="1499057" y="72948"/>
                            </a:lnTo>
                            <a:lnTo>
                              <a:pt x="1463649" y="45910"/>
                            </a:lnTo>
                            <a:lnTo>
                              <a:pt x="1428940" y="26454"/>
                            </a:lnTo>
                            <a:lnTo>
                              <a:pt x="1391373" y="12966"/>
                            </a:lnTo>
                            <a:lnTo>
                              <a:pt x="1337716" y="3302"/>
                            </a:lnTo>
                            <a:lnTo>
                              <a:pt x="1278597" y="0"/>
                            </a:lnTo>
                            <a:lnTo>
                              <a:pt x="1263738" y="584"/>
                            </a:lnTo>
                            <a:lnTo>
                              <a:pt x="1222984" y="4572"/>
                            </a:lnTo>
                            <a:lnTo>
                              <a:pt x="1183182" y="12776"/>
                            </a:lnTo>
                            <a:lnTo>
                              <a:pt x="1129906" y="27851"/>
                            </a:lnTo>
                            <a:lnTo>
                              <a:pt x="1091819" y="44081"/>
                            </a:lnTo>
                            <a:lnTo>
                              <a:pt x="1046886" y="70472"/>
                            </a:lnTo>
                            <a:lnTo>
                              <a:pt x="1005319" y="101688"/>
                            </a:lnTo>
                            <a:lnTo>
                              <a:pt x="972527" y="131953"/>
                            </a:lnTo>
                            <a:lnTo>
                              <a:pt x="942898" y="165354"/>
                            </a:lnTo>
                            <a:lnTo>
                              <a:pt x="916482" y="201142"/>
                            </a:lnTo>
                            <a:lnTo>
                              <a:pt x="892975" y="238810"/>
                            </a:lnTo>
                            <a:lnTo>
                              <a:pt x="866051" y="291490"/>
                            </a:lnTo>
                            <a:lnTo>
                              <a:pt x="842010" y="353529"/>
                            </a:lnTo>
                            <a:lnTo>
                              <a:pt x="827570" y="402996"/>
                            </a:lnTo>
                            <a:lnTo>
                              <a:pt x="816698" y="453580"/>
                            </a:lnTo>
                            <a:lnTo>
                              <a:pt x="811199" y="497687"/>
                            </a:lnTo>
                            <a:lnTo>
                              <a:pt x="809599" y="542124"/>
                            </a:lnTo>
                            <a:lnTo>
                              <a:pt x="811415" y="579132"/>
                            </a:lnTo>
                            <a:lnTo>
                              <a:pt x="817359" y="623176"/>
                            </a:lnTo>
                            <a:lnTo>
                              <a:pt x="836371" y="694626"/>
                            </a:lnTo>
                            <a:lnTo>
                              <a:pt x="856195" y="742353"/>
                            </a:lnTo>
                            <a:lnTo>
                              <a:pt x="878255" y="783488"/>
                            </a:lnTo>
                            <a:lnTo>
                              <a:pt x="907503" y="827303"/>
                            </a:lnTo>
                            <a:lnTo>
                              <a:pt x="901928" y="835469"/>
                            </a:lnTo>
                            <a:lnTo>
                              <a:pt x="866025" y="897966"/>
                            </a:lnTo>
                            <a:lnTo>
                              <a:pt x="836853" y="963828"/>
                            </a:lnTo>
                            <a:lnTo>
                              <a:pt x="814933" y="1032370"/>
                            </a:lnTo>
                            <a:lnTo>
                              <a:pt x="800620" y="1102791"/>
                            </a:lnTo>
                            <a:lnTo>
                              <a:pt x="794270" y="1174216"/>
                            </a:lnTo>
                            <a:lnTo>
                              <a:pt x="793927" y="1192123"/>
                            </a:lnTo>
                            <a:lnTo>
                              <a:pt x="794105" y="1210017"/>
                            </a:lnTo>
                            <a:lnTo>
                              <a:pt x="797687" y="1263472"/>
                            </a:lnTo>
                            <a:lnTo>
                              <a:pt x="805891" y="1316266"/>
                            </a:lnTo>
                            <a:lnTo>
                              <a:pt x="804316" y="1298562"/>
                            </a:lnTo>
                            <a:lnTo>
                              <a:pt x="803122" y="1280845"/>
                            </a:lnTo>
                            <a:lnTo>
                              <a:pt x="802322" y="1263142"/>
                            </a:lnTo>
                            <a:lnTo>
                              <a:pt x="801954" y="1245438"/>
                            </a:lnTo>
                            <a:lnTo>
                              <a:pt x="802017" y="1227747"/>
                            </a:lnTo>
                            <a:lnTo>
                              <a:pt x="804786" y="1174864"/>
                            </a:lnTo>
                            <a:lnTo>
                              <a:pt x="811453" y="1122451"/>
                            </a:lnTo>
                            <a:lnTo>
                              <a:pt x="822032" y="1070800"/>
                            </a:lnTo>
                            <a:lnTo>
                              <a:pt x="842060" y="1003541"/>
                            </a:lnTo>
                            <a:lnTo>
                              <a:pt x="868565" y="938695"/>
                            </a:lnTo>
                            <a:lnTo>
                              <a:pt x="901217" y="876769"/>
                            </a:lnTo>
                            <a:lnTo>
                              <a:pt x="920991" y="845248"/>
                            </a:lnTo>
                            <a:lnTo>
                              <a:pt x="927417" y="853541"/>
                            </a:lnTo>
                            <a:lnTo>
                              <a:pt x="946099" y="876046"/>
                            </a:lnTo>
                            <a:lnTo>
                              <a:pt x="979982" y="914260"/>
                            </a:lnTo>
                            <a:lnTo>
                              <a:pt x="1010767" y="945438"/>
                            </a:lnTo>
                            <a:lnTo>
                              <a:pt x="1054582" y="983970"/>
                            </a:lnTo>
                            <a:lnTo>
                              <a:pt x="1101318" y="1018705"/>
                            </a:lnTo>
                            <a:lnTo>
                              <a:pt x="1078661" y="1000480"/>
                            </a:lnTo>
                            <a:lnTo>
                              <a:pt x="1056703" y="981481"/>
                            </a:lnTo>
                            <a:lnTo>
                              <a:pt x="1015009" y="941184"/>
                            </a:lnTo>
                            <a:lnTo>
                              <a:pt x="985824" y="909040"/>
                            </a:lnTo>
                            <a:lnTo>
                              <a:pt x="949198" y="864108"/>
                            </a:lnTo>
                            <a:lnTo>
                              <a:pt x="927684" y="835558"/>
                            </a:lnTo>
                            <a:lnTo>
                              <a:pt x="939634" y="818273"/>
                            </a:lnTo>
                            <a:lnTo>
                              <a:pt x="983399" y="763638"/>
                            </a:lnTo>
                            <a:lnTo>
                              <a:pt x="1032040" y="713282"/>
                            </a:lnTo>
                            <a:lnTo>
                              <a:pt x="1085100" y="667524"/>
                            </a:lnTo>
                            <a:lnTo>
                              <a:pt x="1142149" y="626694"/>
                            </a:lnTo>
                            <a:lnTo>
                              <a:pt x="1187246" y="599452"/>
                            </a:lnTo>
                            <a:lnTo>
                              <a:pt x="1234109" y="575208"/>
                            </a:lnTo>
                            <a:lnTo>
                              <a:pt x="1282534" y="554024"/>
                            </a:lnTo>
                            <a:lnTo>
                              <a:pt x="1332306" y="535927"/>
                            </a:lnTo>
                            <a:lnTo>
                              <a:pt x="1383245" y="520928"/>
                            </a:lnTo>
                            <a:lnTo>
                              <a:pt x="1435138" y="508901"/>
                            </a:lnTo>
                            <a:lnTo>
                              <a:pt x="1388097" y="515353"/>
                            </a:lnTo>
                            <a:lnTo>
                              <a:pt x="1341501" y="524941"/>
                            </a:lnTo>
                            <a:lnTo>
                              <a:pt x="1295552" y="537629"/>
                            </a:lnTo>
                            <a:lnTo>
                              <a:pt x="1250454" y="553313"/>
                            </a:lnTo>
                            <a:lnTo>
                              <a:pt x="1206423" y="571944"/>
                            </a:lnTo>
                            <a:lnTo>
                              <a:pt x="1163650" y="593445"/>
                            </a:lnTo>
                            <a:lnTo>
                              <a:pt x="1102271" y="630872"/>
                            </a:lnTo>
                            <a:lnTo>
                              <a:pt x="1044816" y="674217"/>
                            </a:lnTo>
                            <a:lnTo>
                              <a:pt x="991870" y="723061"/>
                            </a:lnTo>
                            <a:lnTo>
                              <a:pt x="944067" y="776986"/>
                            </a:lnTo>
                            <a:lnTo>
                              <a:pt x="914717" y="816711"/>
                            </a:lnTo>
                            <a:lnTo>
                              <a:pt x="909789" y="809523"/>
                            </a:lnTo>
                            <a:lnTo>
                              <a:pt x="889939" y="776719"/>
                            </a:lnTo>
                            <a:lnTo>
                              <a:pt x="866698" y="729589"/>
                            </a:lnTo>
                            <a:lnTo>
                              <a:pt x="847305" y="675817"/>
                            </a:lnTo>
                            <a:lnTo>
                              <a:pt x="834644" y="620179"/>
                            </a:lnTo>
                            <a:lnTo>
                              <a:pt x="828890" y="563460"/>
                            </a:lnTo>
                            <a:lnTo>
                              <a:pt x="828624" y="534949"/>
                            </a:lnTo>
                            <a:lnTo>
                              <a:pt x="828827" y="527824"/>
                            </a:lnTo>
                            <a:lnTo>
                              <a:pt x="832218" y="485216"/>
                            </a:lnTo>
                            <a:lnTo>
                              <a:pt x="840689" y="436016"/>
                            </a:lnTo>
                            <a:lnTo>
                              <a:pt x="851344" y="394423"/>
                            </a:lnTo>
                            <a:lnTo>
                              <a:pt x="864247" y="353339"/>
                            </a:lnTo>
                            <a:lnTo>
                              <a:pt x="879703" y="313372"/>
                            </a:lnTo>
                            <a:lnTo>
                              <a:pt x="904633" y="262001"/>
                            </a:lnTo>
                            <a:lnTo>
                              <a:pt x="934313" y="213233"/>
                            </a:lnTo>
                            <a:lnTo>
                              <a:pt x="959650" y="178816"/>
                            </a:lnTo>
                            <a:lnTo>
                              <a:pt x="1003033" y="132029"/>
                            </a:lnTo>
                            <a:lnTo>
                              <a:pt x="1041196" y="100152"/>
                            </a:lnTo>
                            <a:lnTo>
                              <a:pt x="1082535" y="72555"/>
                            </a:lnTo>
                            <a:lnTo>
                              <a:pt x="1126604" y="50431"/>
                            </a:lnTo>
                            <a:lnTo>
                              <a:pt x="1180846" y="33312"/>
                            </a:lnTo>
                            <a:lnTo>
                              <a:pt x="1233017" y="21856"/>
                            </a:lnTo>
                            <a:lnTo>
                              <a:pt x="1279105" y="17754"/>
                            </a:lnTo>
                            <a:lnTo>
                              <a:pt x="1293291" y="17487"/>
                            </a:lnTo>
                            <a:lnTo>
                              <a:pt x="1328940" y="19240"/>
                            </a:lnTo>
                            <a:lnTo>
                              <a:pt x="1373682" y="24815"/>
                            </a:lnTo>
                            <a:lnTo>
                              <a:pt x="1418780" y="37922"/>
                            </a:lnTo>
                            <a:lnTo>
                              <a:pt x="1468526" y="64858"/>
                            </a:lnTo>
                            <a:lnTo>
                              <a:pt x="1501711" y="91452"/>
                            </a:lnTo>
                            <a:lnTo>
                              <a:pt x="1534528" y="131457"/>
                            </a:lnTo>
                            <a:lnTo>
                              <a:pt x="1551266" y="175056"/>
                            </a:lnTo>
                            <a:lnTo>
                              <a:pt x="1553032" y="203123"/>
                            </a:lnTo>
                            <a:lnTo>
                              <a:pt x="1550924" y="219506"/>
                            </a:lnTo>
                            <a:lnTo>
                              <a:pt x="1536192" y="256882"/>
                            </a:lnTo>
                            <a:lnTo>
                              <a:pt x="1508480" y="289788"/>
                            </a:lnTo>
                            <a:lnTo>
                              <a:pt x="1485036" y="306781"/>
                            </a:lnTo>
                            <a:lnTo>
                              <a:pt x="1491462" y="303377"/>
                            </a:lnTo>
                            <a:lnTo>
                              <a:pt x="1525765" y="276250"/>
                            </a:lnTo>
                            <a:lnTo>
                              <a:pt x="1550225" y="239560"/>
                            </a:lnTo>
                            <a:lnTo>
                              <a:pt x="1560144" y="198704"/>
                            </a:lnTo>
                            <a:lnTo>
                              <a:pt x="1560334" y="193713"/>
                            </a:lnTo>
                            <a:close/>
                          </a:path>
                        </a:pathLst>
                      </a:custGeom>
                      <a:solidFill>
                        <a:srgbClr val="8C7F76"/>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7DA0D4" id="Graphic 5" o:spid="_x0000_s1026" style="position:absolute;margin-left:13.75pt;margin-top:27.8pt;width:123pt;height:103.7pt;z-index:2516674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coordsize="1560830,13163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" o:allowoverlap="f" path="m459282,169481r-38,-8890l458939,156781r-101,-1270l457860,150431r-1676,-5080l455383,142811r-1003,-2540l453301,137731r-1118,-2540l451548,133921r-597,-1270l449313,130111r-1765,-2540l445871,125031r-1752,-2540l442099,119951r-863,-1270l439966,117411r-445,-1270l438213,114871r-2489,-2540l433158,109791r-495,l431241,108521r-1956,-2540l423227,100901r-6325,-3810l410362,92011r-6706,-3810l396786,85661r-6998,-3810l382676,79311r-7201,-3810l365760,72961r-9843,-3810l350951,67881r-9982,-1270l325869,62801r-5067,l315734,61531,300431,60261r37795,6350l345655,69151r7366,1270l388581,84391r29922,19050l422351,105981r3607,3810l431177,114871r4775,6350l450850,159321r114,3810l450748,166941r-7341,24130l441807,194881r-1410,2540l438759,199961r-724,l437349,201231r-32080,29210l399021,235521r-6414,2540l386041,241871r-6680,3810l374865,246951r-4572,2540l361048,253301r-14148,3810l342125,259651r-9614,2540l327672,262191r-19558,5080l293306,268541r-14897,2540l263461,271081r-14986,1270l233502,271081r-14935,l203695,268541r-4940,l193840,267271r-9805,-1270l174320,263461r-7239,-1270l138836,252031,100228,231711r-5652,-5080l92760,225361r-444,-1270l90982,222821r-2375,-1270l86309,219011r-1207,-1270l84683,216471r-1143,-1270l82727,213931r-1828,-1270l79298,210121r-1511,-2540l76187,205041r-292,l72593,198691r-2566,-7620l68237,184721r-953,-7620l67208,170751r800,-7620l69634,156781r2413,-7620l72263,149161r2463,-6350l76034,141541r928,-2540l77558,137731r686,l78892,136461r2667,-5080l84607,127571r6591,-7620l94754,117411r7506,-7620l106210,107251r4089,-3810l116535,99631,171640,74231r22136,-6350l208775,64071r-15126,2540l191770,67881r-4369,l182435,69151r-8661,2540l168859,72961r-9741,3810l154279,78041r-9563,3810l139979,84391r-4661,1270l121539,93281r-6706,3810l108292,100901r-6362,5080l95770,109791r-5918,5080l84239,121221r-3620,3810l77190,128841r-3086,3810l73355,133921r-788,1270l71869,136461r-1092,1270l69240,140271r-1778,3810l66573,145351r-318,l64871,149161r-241,l63830,151701r-432,1270l62928,154241r-864,2540l61264,159321r-571,2540l59461,166941r-394,3810l58991,178371r533,6350l59639,185991r1613,7620l63766,202501r3671,7620l67779,210121r978,2540l70675,215201r1664,2540l73507,220281r762,1270l75095,221551r4114,6350l82867,231711r7747,7620l94716,241871r8535,6350l170624,278701r7645,1270l185966,282511r15506,2540l232752,287591r31408,l295440,285051r30899,-5080l341553,274891r7519,-1270l352806,272351r3733,-1270l363931,267271r7315,-2540l378460,260921r7124,-2540l392569,254571r6871,-3810l406146,245681r6540,-3810l416991,238061r4153,-2540l429107,227901r3797,-3810l439991,216471r3289,-5080l446214,207581r711,-1270l447675,205041r660,-1270l449351,202501r1448,-2540l452437,196151r267,-1270l453542,193611r241,l456501,184721r1854,-7620l459282,169481xem763981,1192123r-2515,-53683l751116,1067396,732955,997813,707351,930516,674751,866241,651586,829043r9195,-12637l682078,783488r18809,-34493l719747,706208r20332,-68516l747407,593877r3226,-66573l749681,505079r-4890,-44184l736295,417322,715987,346519,700214,305041,678053,258254,651992,213512,626567,177063,594690,139103,555015,101688,513435,70472,468515,44081,405676,20218,355561,7988,316242,2070,281736,,266839,,222618,3302,183489,9410,131394,26454,84429,54292,50533,83261,25247,113868,6515,151892,,193713r190,4991l11658,242938r22898,33312l68859,303377r2222,1016l67043,301701,36690,274345,14744,237667,7289,203123r38,-14097l17322,148209,39395,112293,69164,81965,103797,57162,141541,37922,186651,24815r66218,-6997l281216,17754r14198,813l334149,22999r38392,8522l423976,46774r41479,18783l501777,87757r39585,30111l572528,146900r28143,31916l626021,213233r29680,48768l680631,313372r17754,46736l712838,408241r9690,41758l728929,492302r2781,42647l731431,563460r-5753,56719l713016,675817r-19393,53772l670394,776719r-25171,40792l644461,818591r-8801,-12903l613841,776986,566039,723061,513092,674217,455637,630872,394258,593445,351485,571944,307454,553313,262356,537629,216408,524941r-46597,-9588l122770,508901r17399,3696l157467,516610r51270,13970l258914,547649r48908,20155l355231,591032r60528,35662l472808,667524r53060,45758l574509,763638r43765,54635l631355,837209r-2744,3886l574497,909040r-29172,32144l503618,981481r-44602,37224l482714,1001826r45326,-36665l560031,935266r30176,-31814l628307,859231r9715,-12370l638175,847064r35585,60274l703389,970788r23305,66128l739838,1087920r9284,51930l754481,1192453r1473,52985l755586,1263142r-800,17703l753592,1298562r-1575,17704l755281,1298765r6642,-53061l763803,1210017r178,-17894xem1501394,172021r-521,-5080l1499641,161861r-572,-2540l1498269,156781r-863,-2540l1496936,152971r-432,-1270l1495704,149161r-241,l1494078,145351r-317,l1492872,144081r-1778,-3810l1489557,137731r-1092,-1270l1487766,135191r-787,-1270l1486230,132651r-3086,-3810l1479715,125031r-3620,-3810l1470469,114871r-5905,-5080l1458391,105981r-6350,-5080l1445488,97091r-6693,-3810l1425016,85661r-4661,-1270l1415618,81851r-9563,-3810l1401216,76771r-9741,-3810l1386560,71691r-8661,-2540l1372933,67881r-4369,l1366685,66611r-15126,-2540l1366558,67881r7429,1270l1395933,76771r41427,19050l1454124,107251r3950,2540l1465580,117411r3556,2540l1475727,127571r3048,3810l1481442,136461r648,1270l1482775,137731r597,1270l1484299,141541r1308,1270l1488071,149161r216,l1490700,156781r1613,6350l1492973,169481r77,7620l1492084,184721r-1778,6350l1487728,198691r-3289,6350l1484147,205041r-1270,2540l1481035,210121r-1600,2540l1477606,213931r-812,1270l1475651,216471r-419,1270l1474025,219011r-2299,2540l1469351,222821r-444,1270l1467573,225361r-1816,1270l1460093,231711r-38608,20320l1386014,263461r-9715,2540l1366494,267271r-4915,1270l1356639,268541r-14884,2540l1326819,271081r-14973,1270l1296873,271081r-14961,l1267015,268541r-14795,-1270l1232662,262191r-4839,l1218209,259651r-4775,-2540l1199286,253301r-9246,-3810l1185468,246951r-4495,-1270l1174280,241871r-6566,-3810l1161300,235521r-6235,-5080l1149007,226631r-5830,-3810l1122299,199961r-724,l1119936,197421r-1409,-2540l1116926,191071r-1092,-1270l1112837,182181r-1994,-6350l1109649,168211r-292,-5080l1109472,159321r14897,-38100l1134376,109791r3607,-3810l1141831,103441r8052,-6350l1154087,94551r53213,-24130l1214678,69151r7430,-2540l1259890,60261r-15290,1270l1239532,62801r-5067,l1219365,66611r-9983,1270l1204417,69151r-9843,3810l1184859,75501r-7201,3810l1170533,81851r-6998,3810l1156677,88201r-6718,3810l1143419,97091r-6325,3810l1131049,105981r-1956,2540l1128623,108521r-1448,1270l1124610,112331r-2489,2540l1120813,116141r-445,1270l1119098,118681r-863,1270l1116215,122491r-1752,2540l1112786,127571r-1765,2540l1109383,132651r-292,l1108151,135191r-1118,2540l1105954,140271r-1004,2540l1104150,145351r-1676,5080l1101496,155511r-305,3810l1101090,160591r-51,8890l1101966,177101r1854,7620l1106551,193611r241,l1107084,194881r813,1270l1109535,199961r1448,2540l1111999,203771r660,1270l1113409,206311r711,1270l1117053,211391r3290,5080l1127429,224091r3798,3810l1139190,235521r4152,2540l1147648,241871r6528,3810l1160894,250761r6858,3810l1174750,258381r7112,2540l1189075,264731r7315,2540l1203794,271081r7455,2540l1218768,274891r15227,5080l1264894,285051r31280,2540l1327569,287591r31292,-2540l1374355,282511r7697,-2540l1389710,278701r37274,-12700l1457083,248221r8535,-6350l1469720,239331r7747,-7620l1481124,227901r4115,-6350l1486065,221551r762,-1270l1487995,217741r1664,-2540l1491234,212661r1663,-2540l1496555,202501r2514,-8890l1500695,185991r648,-7620l1501394,172021xem1560334,193713r-6528,-41821l1529245,105816,1499057,72948,1463649,45910,1428940,26454,1391373,12966,1337716,3302,1278597,r-14859,584l1222984,4572r-39802,8204l1129906,27851r-38087,16230l1046886,70472r-41567,31216l972527,131953r-29629,33401l916482,201142r-23507,37668l866051,291490r-24041,62039l827570,402996r-10872,50584l811199,497687r-1600,44437l811415,579132r5944,44044l836371,694626r19824,47727l878255,783488r29248,43815l901928,835469r-35903,62497l836853,963828r-21920,68542l800620,1102791r-6350,71425l793927,1192123r178,17894l797687,1263472r8204,52794l804316,1298562r-1194,-17717l802322,1263142r-368,-17704l802017,1227747r2769,-52883l811453,1122451r10579,-51651l842060,1003541r26505,-64846l901217,876769r19774,-31521l927417,853541r18682,22505l979982,914260r30785,31178l1054582,983970r46736,34735l1078661,1000480r-21958,-18999l1015009,941184,985824,909040,949198,864108,927684,835558r11950,-17285l983399,763638r48641,-50356l1085100,667524r57049,-40830l1187246,599452r46863,-24244l1282534,554024r49772,-18097l1383245,520928r51893,-12027l1388097,515353r-46596,9588l1295552,537629r-45098,15684l1206423,571944r-42773,21501l1102271,630872r-57455,43345l991870,723061r-47803,53925l914717,816711r-4928,-7188l889939,776719,866698,729589,847305,675817,834644,620179r-5754,-56719l828624,534949r203,-7125l832218,485216r8471,-49200l851344,394423r12903,-41084l879703,313372r24930,-51371l934313,213233r25337,-34417l1003033,132029r38163,-31877l1082535,72555r44069,-22124l1180846,33312r52171,-11456l1279105,17754r14186,-267l1328940,19240r44742,5575l1418780,37922r49746,26936l1501711,91452r32817,40005l1551266,175056r1766,28067l1550924,219506r-14732,37376l1508480,289788r-23444,16993l1491462,303377r34303,-27127l1550225,239560r9919,-40856l1560334,193713xe" fillcolor="#8c7f76" stroked="f">
              <v:path arrowok="t"/>
              <w10:wrap anchorx="page" anchory="page"/>
              <w10:anchorlock/>
            </v:shape>
          </w:pict>
        </mc:Fallback>
      </mc:AlternateContent>
    </w:r>
    <w:r>
      <w:rPr>
        <w:rFonts w:ascii="Arial" w:hAnsi="Arial"/>
        <w:noProof/>
        <w:sz w:val="41"/>
      </w:rPr>
      <mc:AlternateContent>
        <mc:Choice Requires="wps">
          <w:drawing>
            <wp:anchor distT="0" distB="0" distL="0" distR="0" simplePos="0" relativeHeight="251668480" behindDoc="0" locked="0" layoutInCell="1" allowOverlap="1" wp14:anchorId="4FFE0DB4" wp14:editId="606095AB">
              <wp:simplePos x="0" y="0"/>
              <wp:positionH relativeFrom="page">
                <wp:posOffset>1799996</wp:posOffset>
              </wp:positionH>
              <wp:positionV relativeFrom="paragraph">
                <wp:posOffset>-148874</wp:posOffset>
              </wp:positionV>
              <wp:extent cx="1270" cy="540385"/>
              <wp:effectExtent l="0" t="0" r="0" b="0"/>
              <wp:wrapNone/>
              <wp:docPr id="16"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40385"/>
                      </a:xfrm>
                      <a:custGeom>
                        <a:avLst/>
                        <a:gdLst/>
                        <a:ahLst/>
                        <a:cxnLst/>
                        <a:rect l="l" t="t" r="r" b="b"/>
                        <a:pathLst>
                          <a:path h="540385">
                            <a:moveTo>
                              <a:pt x="0" y="0"/>
                            </a:moveTo>
                            <a:lnTo>
                              <a:pt x="0" y="540004"/>
                            </a:lnTo>
                          </a:path>
                        </a:pathLst>
                      </a:custGeom>
                      <a:ln w="6350">
                        <a:solidFill>
                          <a:srgbClr val="8B7E76"/>
                        </a:solidFill>
                        <a:prstDash val="solid"/>
                      </a:ln>
                    </wps:spPr>
                    <wps:bodyPr wrap="square" lIns="0" tIns="0" rIns="0" bIns="0" rtlCol="0">
                      <a:prstTxWarp prst="textNoShape">
                        <a:avLst/>
                      </a:prstTxWarp>
                      <a:noAutofit/>
                    </wps:bodyPr>
                  </wps:wsp>
                </a:graphicData>
              </a:graphic>
            </wp:anchor>
          </w:drawing>
        </mc:Choice>
        <mc:Fallback>
          <w:pict>
            <v:shape w14:anchorId="37B30E45" id="Graphic 1" o:spid="_x0000_s1026" style="position:absolute;margin-left:141.75pt;margin-top:-11.7pt;width:.1pt;height:42.55pt;z-index:251668480;visibility:visible;mso-wrap-style:square;mso-wrap-distance-left:0;mso-wrap-distance-top:0;mso-wrap-distance-right:0;mso-wrap-distance-bottom:0;mso-position-horizontal:absolute;mso-position-horizontal-relative:page;mso-position-vertical:absolute;mso-position-vertical-relative:text;v-text-anchor:top" coordsize="1270,5403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" path="m,l,540004e" filled="f" strokecolor="#8b7e76" strokeweight=".5pt">
              <v:path arrowok="t"/>
              <w10:wrap anchorx="page"/>
            </v:shape>
          </w:pict>
        </mc:Fallback>
      </mc:AlternateContent>
    </w:r>
    <w:r>
      <w:rPr>
        <w:rFonts w:ascii="Arial" w:hAnsi="Arial"/>
        <w:color w:val="8C7F76"/>
        <w:spacing w:val="2"/>
        <w:w w:val="80"/>
        <w:sz w:val="41"/>
      </w:rPr>
      <w:t xml:space="preserve">       </w:t>
    </w:r>
    <w:r>
      <w:rPr>
        <w:rFonts w:ascii="Arial" w:hAnsi="Arial"/>
        <w:color w:val="8C7F76"/>
        <w:spacing w:val="2"/>
        <w:w w:val="80"/>
        <w:sz w:val="41"/>
      </w:rPr>
      <w:tab/>
      <w:t xml:space="preserve">       Gynækologisk</w:t>
    </w:r>
    <w:r>
      <w:rPr>
        <w:rFonts w:ascii="Arial" w:hAnsi="Arial"/>
        <w:color w:val="8C7F76"/>
        <w:spacing w:val="22"/>
        <w:sz w:val="41"/>
      </w:rPr>
      <w:t xml:space="preserve"> </w:t>
    </w:r>
    <w:r>
      <w:rPr>
        <w:rFonts w:ascii="Arial" w:hAnsi="Arial"/>
        <w:color w:val="8C7F76"/>
        <w:spacing w:val="2"/>
        <w:w w:val="80"/>
        <w:sz w:val="41"/>
      </w:rPr>
      <w:t>Klinik</w:t>
    </w:r>
    <w:r>
      <w:rPr>
        <w:rFonts w:ascii="Arial" w:hAnsi="Arial"/>
        <w:color w:val="8C7F76"/>
        <w:spacing w:val="22"/>
        <w:sz w:val="41"/>
      </w:rPr>
      <w:t xml:space="preserve"> </w:t>
    </w:r>
    <w:r>
      <w:rPr>
        <w:rFonts w:ascii="Arial" w:hAnsi="Arial"/>
        <w:color w:val="8C7F76"/>
        <w:spacing w:val="-2"/>
        <w:w w:val="80"/>
        <w:sz w:val="41"/>
      </w:rPr>
      <w:t>Billund</w:t>
    </w:r>
  </w:p>
  <w:p w14:paraId="4DC6474B" w14:textId="77777777" w:rsidR="00FF71C6" w:rsidRDefault="00FF71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201B9"/>
    <w:multiLevelType w:val="hybridMultilevel"/>
    <w:tmpl w:val="2E52771C"/>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607E7CE6"/>
    <w:multiLevelType w:val="hybridMultilevel"/>
    <w:tmpl w:val="B594689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241187049">
    <w:abstractNumId w:val="0"/>
  </w:num>
  <w:num w:numId="2" w16cid:durableId="7569475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E7C"/>
    <w:rsid w:val="00033124"/>
    <w:rsid w:val="00041E7C"/>
    <w:rsid w:val="00096406"/>
    <w:rsid w:val="00115EFC"/>
    <w:rsid w:val="00144064"/>
    <w:rsid w:val="002411D1"/>
    <w:rsid w:val="00247696"/>
    <w:rsid w:val="00256D9C"/>
    <w:rsid w:val="00295BE5"/>
    <w:rsid w:val="00355F94"/>
    <w:rsid w:val="00470B17"/>
    <w:rsid w:val="00493E71"/>
    <w:rsid w:val="004D2F20"/>
    <w:rsid w:val="0065727F"/>
    <w:rsid w:val="006B12D8"/>
    <w:rsid w:val="007A32E9"/>
    <w:rsid w:val="0081291A"/>
    <w:rsid w:val="00865DE5"/>
    <w:rsid w:val="008F5748"/>
    <w:rsid w:val="00910D51"/>
    <w:rsid w:val="00932F27"/>
    <w:rsid w:val="009657CA"/>
    <w:rsid w:val="00AB3C61"/>
    <w:rsid w:val="00B27B76"/>
    <w:rsid w:val="00BE56A0"/>
    <w:rsid w:val="00C9301F"/>
    <w:rsid w:val="00D07FD4"/>
    <w:rsid w:val="00D75DEA"/>
    <w:rsid w:val="00EC2BBE"/>
    <w:rsid w:val="00FE022C"/>
    <w:rsid w:val="00FF7105"/>
    <w:rsid w:val="00FF71C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01EE25"/>
  <w15:docId w15:val="{5BFB205D-F7AB-4DC5-A8F6-6ABB94565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5F94"/>
    <w:pPr>
      <w:widowControl/>
      <w:autoSpaceDE/>
      <w:autoSpaceDN/>
      <w:spacing w:after="160" w:line="259" w:lineRule="auto"/>
    </w:pPr>
    <w:rPr>
      <w:lang w:val="da-DK"/>
    </w:rPr>
  </w:style>
  <w:style w:type="paragraph" w:styleId="Heading1">
    <w:name w:val="heading 1"/>
    <w:basedOn w:val="Normal"/>
    <w:link w:val="Heading1Char"/>
    <w:uiPriority w:val="9"/>
    <w:qFormat/>
    <w:pPr>
      <w:widowControl w:val="0"/>
      <w:autoSpaceDE w:val="0"/>
      <w:autoSpaceDN w:val="0"/>
      <w:spacing w:after="0" w:line="240" w:lineRule="auto"/>
      <w:ind w:left="1039"/>
      <w:outlineLvl w:val="0"/>
    </w:pPr>
    <w:rPr>
      <w:rFonts w:ascii="Verdana" w:eastAsia="Verdana" w:hAnsi="Verdana" w:cs="Verdana"/>
      <w:b/>
      <w:bCs/>
      <w:sz w:val="20"/>
      <w:szCs w:val="20"/>
      <w:lang w:val="ca-ES"/>
    </w:rPr>
  </w:style>
  <w:style w:type="paragraph" w:styleId="Heading3">
    <w:name w:val="heading 3"/>
    <w:basedOn w:val="Normal"/>
    <w:next w:val="Normal"/>
    <w:link w:val="Heading3Char"/>
    <w:uiPriority w:val="9"/>
    <w:semiHidden/>
    <w:unhideWhenUsed/>
    <w:qFormat/>
    <w:rsid w:val="00247696"/>
    <w:pPr>
      <w:keepNext/>
      <w:keepLines/>
      <w:widowControl w:val="0"/>
      <w:autoSpaceDE w:val="0"/>
      <w:autoSpaceDN w:val="0"/>
      <w:spacing w:before="40" w:after="0" w:line="240" w:lineRule="auto"/>
      <w:outlineLvl w:val="2"/>
    </w:pPr>
    <w:rPr>
      <w:rFonts w:asciiTheme="majorHAnsi" w:eastAsiaTheme="majorEastAsia" w:hAnsiTheme="majorHAnsi" w:cstheme="majorBidi"/>
      <w:color w:val="243F60" w:themeColor="accent1" w:themeShade="7F"/>
      <w:sz w:val="24"/>
      <w:szCs w:val="24"/>
      <w:lang w:val="ca-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widowControl w:val="0"/>
      <w:autoSpaceDE w:val="0"/>
      <w:autoSpaceDN w:val="0"/>
      <w:spacing w:after="0" w:line="240" w:lineRule="auto"/>
    </w:pPr>
    <w:rPr>
      <w:rFonts w:ascii="Verdana" w:eastAsia="Verdana" w:hAnsi="Verdana" w:cs="Verdana"/>
      <w:sz w:val="20"/>
      <w:szCs w:val="20"/>
      <w:lang w:val="ca-ES"/>
    </w:rPr>
  </w:style>
  <w:style w:type="paragraph" w:styleId="ListParagraph">
    <w:name w:val="List Paragraph"/>
    <w:basedOn w:val="Normal"/>
    <w:uiPriority w:val="34"/>
    <w:qFormat/>
    <w:pPr>
      <w:widowControl w:val="0"/>
      <w:autoSpaceDE w:val="0"/>
      <w:autoSpaceDN w:val="0"/>
      <w:spacing w:after="0" w:line="240" w:lineRule="auto"/>
    </w:pPr>
    <w:rPr>
      <w:rFonts w:ascii="Verdana" w:eastAsia="Verdana" w:hAnsi="Verdana" w:cs="Verdana"/>
      <w:lang w:val="ca-ES"/>
    </w:rPr>
  </w:style>
  <w:style w:type="paragraph" w:customStyle="1" w:styleId="TableParagraph">
    <w:name w:val="Table Paragraph"/>
    <w:basedOn w:val="Normal"/>
    <w:uiPriority w:val="1"/>
    <w:qFormat/>
    <w:pPr>
      <w:widowControl w:val="0"/>
      <w:autoSpaceDE w:val="0"/>
      <w:autoSpaceDN w:val="0"/>
      <w:spacing w:after="0" w:line="240" w:lineRule="auto"/>
    </w:pPr>
    <w:rPr>
      <w:rFonts w:ascii="Verdana" w:eastAsia="Verdana" w:hAnsi="Verdana" w:cs="Verdana"/>
      <w:lang w:val="ca-ES"/>
    </w:rPr>
  </w:style>
  <w:style w:type="paragraph" w:styleId="Title">
    <w:name w:val="Title"/>
    <w:basedOn w:val="Normal"/>
    <w:next w:val="Normal"/>
    <w:link w:val="TitleChar"/>
    <w:uiPriority w:val="10"/>
    <w:qFormat/>
    <w:rsid w:val="00C9301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301F"/>
    <w:rPr>
      <w:rFonts w:asciiTheme="majorHAnsi" w:eastAsiaTheme="majorEastAsia" w:hAnsiTheme="majorHAnsi" w:cstheme="majorBidi"/>
      <w:spacing w:val="-10"/>
      <w:kern w:val="28"/>
      <w:sz w:val="56"/>
      <w:szCs w:val="56"/>
      <w:lang w:val="da-DK"/>
    </w:rPr>
  </w:style>
  <w:style w:type="paragraph" w:styleId="Header">
    <w:name w:val="header"/>
    <w:basedOn w:val="Normal"/>
    <w:link w:val="HeaderChar"/>
    <w:uiPriority w:val="99"/>
    <w:unhideWhenUsed/>
    <w:rsid w:val="00C9301F"/>
    <w:pPr>
      <w:widowControl w:val="0"/>
      <w:tabs>
        <w:tab w:val="center" w:pos="4819"/>
        <w:tab w:val="right" w:pos="9638"/>
      </w:tabs>
      <w:autoSpaceDE w:val="0"/>
      <w:autoSpaceDN w:val="0"/>
      <w:spacing w:after="0" w:line="240" w:lineRule="auto"/>
    </w:pPr>
    <w:rPr>
      <w:rFonts w:ascii="Verdana" w:eastAsia="Verdana" w:hAnsi="Verdana" w:cs="Verdana"/>
      <w:lang w:val="ca-ES"/>
    </w:rPr>
  </w:style>
  <w:style w:type="character" w:customStyle="1" w:styleId="HeaderChar">
    <w:name w:val="Header Char"/>
    <w:basedOn w:val="DefaultParagraphFont"/>
    <w:link w:val="Header"/>
    <w:uiPriority w:val="99"/>
    <w:rsid w:val="00C9301F"/>
    <w:rPr>
      <w:rFonts w:ascii="Verdana" w:eastAsia="Verdana" w:hAnsi="Verdana" w:cs="Verdana"/>
      <w:lang w:val="ca-ES"/>
    </w:rPr>
  </w:style>
  <w:style w:type="paragraph" w:styleId="Footer">
    <w:name w:val="footer"/>
    <w:basedOn w:val="Normal"/>
    <w:link w:val="FooterChar"/>
    <w:uiPriority w:val="99"/>
    <w:unhideWhenUsed/>
    <w:rsid w:val="00C9301F"/>
    <w:pPr>
      <w:widowControl w:val="0"/>
      <w:tabs>
        <w:tab w:val="center" w:pos="4819"/>
        <w:tab w:val="right" w:pos="9638"/>
      </w:tabs>
      <w:autoSpaceDE w:val="0"/>
      <w:autoSpaceDN w:val="0"/>
      <w:spacing w:after="0" w:line="240" w:lineRule="auto"/>
    </w:pPr>
    <w:rPr>
      <w:rFonts w:ascii="Verdana" w:eastAsia="Verdana" w:hAnsi="Verdana" w:cs="Verdana"/>
      <w:lang w:val="ca-ES"/>
    </w:rPr>
  </w:style>
  <w:style w:type="character" w:customStyle="1" w:styleId="FooterChar">
    <w:name w:val="Footer Char"/>
    <w:basedOn w:val="DefaultParagraphFont"/>
    <w:link w:val="Footer"/>
    <w:uiPriority w:val="99"/>
    <w:rsid w:val="00C9301F"/>
    <w:rPr>
      <w:rFonts w:ascii="Verdana" w:eastAsia="Verdana" w:hAnsi="Verdana" w:cs="Verdana"/>
      <w:lang w:val="ca-ES"/>
    </w:rPr>
  </w:style>
  <w:style w:type="character" w:customStyle="1" w:styleId="Heading1Char">
    <w:name w:val="Heading 1 Char"/>
    <w:basedOn w:val="DefaultParagraphFont"/>
    <w:link w:val="Heading1"/>
    <w:uiPriority w:val="9"/>
    <w:rsid w:val="00247696"/>
    <w:rPr>
      <w:rFonts w:ascii="Verdana" w:eastAsia="Verdana" w:hAnsi="Verdana" w:cs="Verdana"/>
      <w:b/>
      <w:bCs/>
      <w:sz w:val="20"/>
      <w:szCs w:val="20"/>
      <w:lang w:val="ca-ES"/>
    </w:rPr>
  </w:style>
  <w:style w:type="character" w:customStyle="1" w:styleId="Heading3Char">
    <w:name w:val="Heading 3 Char"/>
    <w:basedOn w:val="DefaultParagraphFont"/>
    <w:link w:val="Heading3"/>
    <w:uiPriority w:val="9"/>
    <w:semiHidden/>
    <w:rsid w:val="00247696"/>
    <w:rPr>
      <w:rFonts w:asciiTheme="majorHAnsi" w:eastAsiaTheme="majorEastAsia" w:hAnsiTheme="majorHAnsi" w:cstheme="majorBidi"/>
      <w:color w:val="243F60" w:themeColor="accent1" w:themeShade="7F"/>
      <w:sz w:val="24"/>
      <w:szCs w:val="24"/>
      <w:lang w:val="ca-ES"/>
    </w:rPr>
  </w:style>
  <w:style w:type="paragraph" w:styleId="NormalWeb">
    <w:name w:val="Normal (Web)"/>
    <w:basedOn w:val="Normal"/>
    <w:uiPriority w:val="99"/>
    <w:unhideWhenUsed/>
    <w:rsid w:val="00247696"/>
    <w:pPr>
      <w:spacing w:before="100" w:beforeAutospacing="1" w:after="100" w:afterAutospacing="1" w:line="240" w:lineRule="auto"/>
    </w:pPr>
    <w:rPr>
      <w:rFonts w:ascii="Times New Roman" w:eastAsia="Times New Roman" w:hAnsi="Times New Roman" w:cs="Times New Roman"/>
      <w:sz w:val="24"/>
      <w:szCs w:val="24"/>
      <w:lang w:eastAsia="da-DK"/>
    </w:rPr>
  </w:style>
  <w:style w:type="table" w:styleId="TableGrid">
    <w:name w:val="Table Grid"/>
    <w:basedOn w:val="TableNormal"/>
    <w:uiPriority w:val="39"/>
    <w:rsid w:val="00355F94"/>
    <w:pPr>
      <w:widowControl/>
      <w:autoSpaceDE/>
      <w:autoSpaceDN/>
    </w:pPr>
    <w:rPr>
      <w:lang w:val="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55F9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sundhed.dk/borger/guides/find-behandler/?orgId=351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F:\USERPROFILES\MIHO\Downloads\brevpapir_C_01_skablo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brevpapir_C_01_skablon.dotx</Template>
  <TotalTime>4</TotalTime>
  <Pages>2</Pages>
  <Words>462</Words>
  <Characters>2824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MIHO</dc:creator>
  <cp:lastModifiedBy>Susan Frisgaard Lauritzen</cp:lastModifiedBy>
  <cp:revision>2</cp:revision>
  <dcterms:created xsi:type="dcterms:W3CDTF">2026-09-03T12:56:00Z</dcterms:created>
  <dcterms:modified xsi:type="dcterms:W3CDTF">2026-09-03T12:56:00Z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2023-06-07T00:00:00Z</vt:filetime>
  </property>
  <property fmtid="{D5CDD505-2E9C-101B-9397-08002B2CF9AE}" pid="3" name="Creator">
    <vt:lpwstr>Adobe InDesign 18.3 (Macintosh)</vt:lpwstr>
  </property>
  <property fmtid="{D5CDD505-2E9C-101B-9397-08002B2CF9AE}" pid="4" name="LastSaved">
    <vt:filetime>2026-06-09T00:00:00Z</vt:filetime>
  </property>
  <property fmtid="{D5CDD505-2E9C-101B-9397-08002B2CF9AE}" pid="5" name="Producer">
    <vt:lpwstr>Adobe PDF Library 17.0</vt:lpwstr>
  </property>
</Properties>
</file>